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04AA2" w14:textId="77777777" w:rsidR="00DD4B14" w:rsidRDefault="00DD4B14" w:rsidP="00385BD9">
      <w:pPr>
        <w:ind w:left="-180" w:right="-180" w:firstLine="180"/>
        <w:jc w:val="center"/>
      </w:pPr>
    </w:p>
    <w:p w14:paraId="5C5C144C" w14:textId="77777777" w:rsidR="00DD4B14" w:rsidRPr="00DD4B14" w:rsidRDefault="00F250F7" w:rsidP="00F250F7">
      <w:r>
        <w:t xml:space="preserve">  </w:t>
      </w:r>
      <w:r w:rsidR="004E259B">
        <w:object w:dxaOrig="12180" w:dyaOrig="1740" w14:anchorId="02C07A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1pt;height:1in" o:ole="">
            <v:imagedata r:id="rId8" o:title=""/>
          </v:shape>
          <o:OLEObject Type="Embed" ProgID="CorelPHOTOPAINT.Image.13" ShapeID="_x0000_i1025" DrawAspect="Content" ObjectID="_1851750950" r:id="rId9"/>
        </w:object>
      </w:r>
    </w:p>
    <w:p w14:paraId="0B3FF0D1" w14:textId="77777777" w:rsidR="00D555ED" w:rsidRPr="00D555ED" w:rsidRDefault="00D555ED" w:rsidP="00DD4B14">
      <w:pPr>
        <w:rPr>
          <w:sz w:val="28"/>
          <w:szCs w:val="28"/>
        </w:rPr>
      </w:pPr>
      <w:r w:rsidRPr="00D555ED">
        <w:rPr>
          <w:sz w:val="28"/>
          <w:szCs w:val="28"/>
        </w:rPr>
        <w:t xml:space="preserve">Komuna Klinë </w:t>
      </w:r>
    </w:p>
    <w:p w14:paraId="538393BB" w14:textId="2F0647E9" w:rsidR="00DD4B14" w:rsidRPr="00D555ED" w:rsidRDefault="00D555ED" w:rsidP="00DD4B14">
      <w:pPr>
        <w:rPr>
          <w:sz w:val="28"/>
          <w:szCs w:val="28"/>
        </w:rPr>
      </w:pPr>
      <w:r w:rsidRPr="00D555ED">
        <w:rPr>
          <w:sz w:val="28"/>
          <w:szCs w:val="28"/>
        </w:rPr>
        <w:t>Zyra e Kryetarit të Komunës</w:t>
      </w:r>
    </w:p>
    <w:p w14:paraId="1F018226" w14:textId="44DAB9C9" w:rsidR="00D555ED" w:rsidRPr="00D555ED" w:rsidRDefault="00D555ED" w:rsidP="00DD4B14">
      <w:pPr>
        <w:rPr>
          <w:sz w:val="28"/>
          <w:szCs w:val="28"/>
        </w:rPr>
      </w:pPr>
      <w:r w:rsidRPr="00D555ED">
        <w:rPr>
          <w:sz w:val="28"/>
          <w:szCs w:val="28"/>
        </w:rPr>
        <w:t>Nr.______________________</w:t>
      </w:r>
    </w:p>
    <w:p w14:paraId="16163C19" w14:textId="1E601EA3" w:rsidR="00D555ED" w:rsidRPr="00D555ED" w:rsidRDefault="00D555ED" w:rsidP="00DD4B14">
      <w:pPr>
        <w:rPr>
          <w:sz w:val="28"/>
          <w:szCs w:val="28"/>
        </w:rPr>
      </w:pPr>
      <w:r w:rsidRPr="00D555ED">
        <w:rPr>
          <w:sz w:val="28"/>
          <w:szCs w:val="28"/>
        </w:rPr>
        <w:t>Datë</w:t>
      </w:r>
      <w:r w:rsidR="0060616C">
        <w:rPr>
          <w:sz w:val="28"/>
          <w:szCs w:val="28"/>
        </w:rPr>
        <w:t xml:space="preserve"> </w:t>
      </w:r>
      <w:r w:rsidRPr="00D555ED">
        <w:rPr>
          <w:sz w:val="28"/>
          <w:szCs w:val="28"/>
        </w:rPr>
        <w:t>____________________</w:t>
      </w:r>
    </w:p>
    <w:p w14:paraId="79C74AE4" w14:textId="77777777" w:rsidR="00A74127" w:rsidRDefault="00A74127" w:rsidP="00A74127">
      <w:pPr>
        <w:jc w:val="center"/>
        <w:rPr>
          <w:b/>
          <w:color w:val="000000"/>
          <w:sz w:val="36"/>
          <w:szCs w:val="36"/>
        </w:rPr>
      </w:pPr>
    </w:p>
    <w:p w14:paraId="6D91047C" w14:textId="77777777" w:rsidR="00A74127" w:rsidRDefault="00A74127" w:rsidP="00A74127">
      <w:pPr>
        <w:jc w:val="center"/>
        <w:rPr>
          <w:b/>
          <w:color w:val="000000"/>
          <w:sz w:val="36"/>
          <w:szCs w:val="36"/>
        </w:rPr>
      </w:pPr>
    </w:p>
    <w:p w14:paraId="6F660C65" w14:textId="77777777" w:rsidR="00A74127" w:rsidRDefault="00A74127" w:rsidP="00A74127">
      <w:pPr>
        <w:jc w:val="center"/>
        <w:rPr>
          <w:b/>
          <w:color w:val="000000"/>
          <w:sz w:val="36"/>
          <w:szCs w:val="36"/>
        </w:rPr>
      </w:pPr>
    </w:p>
    <w:p w14:paraId="38F66891" w14:textId="77777777" w:rsidR="00A74127" w:rsidRDefault="00A74127" w:rsidP="00A74127">
      <w:pPr>
        <w:jc w:val="center"/>
        <w:rPr>
          <w:b/>
          <w:color w:val="000000"/>
          <w:sz w:val="36"/>
          <w:szCs w:val="36"/>
        </w:rPr>
      </w:pPr>
    </w:p>
    <w:p w14:paraId="60164F7A" w14:textId="77777777" w:rsidR="00A74127" w:rsidRDefault="00A74127" w:rsidP="00A74127">
      <w:pPr>
        <w:jc w:val="center"/>
        <w:rPr>
          <w:b/>
          <w:color w:val="000000"/>
          <w:sz w:val="36"/>
          <w:szCs w:val="36"/>
        </w:rPr>
      </w:pPr>
    </w:p>
    <w:p w14:paraId="52F3DC20" w14:textId="77777777" w:rsidR="00A74127" w:rsidRDefault="00A74127" w:rsidP="00A74127">
      <w:pPr>
        <w:jc w:val="center"/>
        <w:rPr>
          <w:b/>
          <w:color w:val="000000"/>
          <w:sz w:val="36"/>
          <w:szCs w:val="36"/>
        </w:rPr>
      </w:pPr>
    </w:p>
    <w:p w14:paraId="7050AB89" w14:textId="77777777" w:rsidR="00A74127" w:rsidRDefault="00A74127" w:rsidP="00A74127">
      <w:pPr>
        <w:jc w:val="center"/>
        <w:rPr>
          <w:b/>
          <w:color w:val="000000"/>
          <w:sz w:val="36"/>
          <w:szCs w:val="36"/>
        </w:rPr>
      </w:pPr>
    </w:p>
    <w:p w14:paraId="61D1A6E5" w14:textId="413C0D9E" w:rsidR="00A74127" w:rsidRPr="00A74127" w:rsidRDefault="00A74127" w:rsidP="00A74127">
      <w:pPr>
        <w:jc w:val="center"/>
        <w:rPr>
          <w:b/>
          <w:color w:val="000000"/>
          <w:sz w:val="36"/>
          <w:szCs w:val="36"/>
        </w:rPr>
      </w:pPr>
      <w:r w:rsidRPr="00A74127">
        <w:rPr>
          <w:b/>
          <w:color w:val="000000"/>
          <w:sz w:val="36"/>
          <w:szCs w:val="36"/>
        </w:rPr>
        <w:t xml:space="preserve">RAPORTI NGA PROCESI I ORGANIZIMIT TË </w:t>
      </w:r>
      <w:r w:rsidR="00ED1617">
        <w:rPr>
          <w:b/>
          <w:color w:val="000000"/>
          <w:sz w:val="36"/>
          <w:szCs w:val="36"/>
        </w:rPr>
        <w:t xml:space="preserve">  </w:t>
      </w:r>
      <w:r w:rsidRPr="00A74127">
        <w:rPr>
          <w:b/>
          <w:color w:val="000000"/>
          <w:sz w:val="36"/>
          <w:szCs w:val="36"/>
        </w:rPr>
        <w:t xml:space="preserve">DËGJIMEVE BUXHETORE PËR </w:t>
      </w:r>
      <w:r w:rsidR="001B7582">
        <w:rPr>
          <w:b/>
          <w:color w:val="000000"/>
          <w:sz w:val="36"/>
          <w:szCs w:val="36"/>
        </w:rPr>
        <w:t>BUXHETIN KOMUNAL</w:t>
      </w:r>
    </w:p>
    <w:p w14:paraId="42FC9068" w14:textId="4AD79BDB" w:rsidR="00A74127" w:rsidRPr="00D66452" w:rsidRDefault="00A74127" w:rsidP="00A74127">
      <w:pPr>
        <w:jc w:val="center"/>
        <w:rPr>
          <w:b/>
        </w:rPr>
      </w:pPr>
      <w:r w:rsidRPr="00A74127">
        <w:rPr>
          <w:b/>
          <w:color w:val="000000"/>
          <w:sz w:val="36"/>
          <w:szCs w:val="36"/>
        </w:rPr>
        <w:t>202</w:t>
      </w:r>
      <w:r w:rsidR="004F6304">
        <w:rPr>
          <w:b/>
          <w:color w:val="000000"/>
          <w:sz w:val="36"/>
          <w:szCs w:val="36"/>
        </w:rPr>
        <w:t>7</w:t>
      </w:r>
      <w:r w:rsidRPr="00A74127">
        <w:rPr>
          <w:b/>
          <w:color w:val="000000"/>
          <w:sz w:val="36"/>
          <w:szCs w:val="36"/>
        </w:rPr>
        <w:t>-202</w:t>
      </w:r>
      <w:r w:rsidR="004F6304">
        <w:rPr>
          <w:b/>
          <w:color w:val="000000"/>
          <w:sz w:val="36"/>
          <w:szCs w:val="36"/>
        </w:rPr>
        <w:t>9</w:t>
      </w:r>
    </w:p>
    <w:p w14:paraId="6E3CD13A" w14:textId="77777777" w:rsidR="00A74127" w:rsidRPr="00D66452" w:rsidRDefault="00A74127" w:rsidP="00A74127">
      <w:pPr>
        <w:jc w:val="center"/>
        <w:rPr>
          <w:b/>
        </w:rPr>
      </w:pPr>
    </w:p>
    <w:p w14:paraId="2E338A0B" w14:textId="77777777" w:rsidR="00A74127" w:rsidRDefault="00A74127" w:rsidP="00A74127">
      <w:pPr>
        <w:jc w:val="center"/>
        <w:rPr>
          <w:b/>
        </w:rPr>
      </w:pPr>
    </w:p>
    <w:p w14:paraId="0A439819" w14:textId="77777777" w:rsidR="00A74127" w:rsidRDefault="00A74127" w:rsidP="00A74127">
      <w:pPr>
        <w:jc w:val="center"/>
        <w:rPr>
          <w:b/>
        </w:rPr>
      </w:pPr>
    </w:p>
    <w:p w14:paraId="5E2EB13A" w14:textId="77777777" w:rsidR="00A74127" w:rsidRDefault="00A74127" w:rsidP="00A74127">
      <w:pPr>
        <w:jc w:val="center"/>
        <w:rPr>
          <w:b/>
        </w:rPr>
      </w:pPr>
    </w:p>
    <w:p w14:paraId="4051D61D" w14:textId="77777777" w:rsidR="00A74127" w:rsidRDefault="00A74127" w:rsidP="00A74127">
      <w:pPr>
        <w:jc w:val="center"/>
        <w:rPr>
          <w:b/>
        </w:rPr>
      </w:pPr>
    </w:p>
    <w:p w14:paraId="1E8FDA6C" w14:textId="77777777" w:rsidR="00A74127" w:rsidRDefault="00A74127" w:rsidP="00A74127">
      <w:pPr>
        <w:jc w:val="center"/>
        <w:rPr>
          <w:b/>
        </w:rPr>
      </w:pPr>
    </w:p>
    <w:p w14:paraId="0FBB2A71" w14:textId="77777777" w:rsidR="00A74127" w:rsidRDefault="00A74127" w:rsidP="00A74127">
      <w:pPr>
        <w:jc w:val="center"/>
        <w:rPr>
          <w:b/>
        </w:rPr>
      </w:pPr>
    </w:p>
    <w:p w14:paraId="1A57F64A" w14:textId="77777777" w:rsidR="00A74127" w:rsidRDefault="00A74127" w:rsidP="00A74127">
      <w:pPr>
        <w:rPr>
          <w:b/>
        </w:rPr>
      </w:pPr>
    </w:p>
    <w:p w14:paraId="3B902211" w14:textId="77777777" w:rsidR="00A74127" w:rsidRDefault="00A74127" w:rsidP="00A74127">
      <w:pPr>
        <w:jc w:val="center"/>
        <w:rPr>
          <w:b/>
        </w:rPr>
      </w:pPr>
    </w:p>
    <w:p w14:paraId="2377ADF6" w14:textId="77777777" w:rsidR="00A74127" w:rsidRDefault="00A74127" w:rsidP="00A74127">
      <w:pPr>
        <w:jc w:val="center"/>
        <w:rPr>
          <w:b/>
        </w:rPr>
      </w:pPr>
    </w:p>
    <w:p w14:paraId="41596A4B" w14:textId="77777777" w:rsidR="00A74127" w:rsidRDefault="00A74127" w:rsidP="00A74127">
      <w:pPr>
        <w:jc w:val="center"/>
        <w:rPr>
          <w:b/>
        </w:rPr>
      </w:pPr>
    </w:p>
    <w:p w14:paraId="1E4F945E" w14:textId="77777777" w:rsidR="00A74127" w:rsidRDefault="00A74127" w:rsidP="00A74127">
      <w:pPr>
        <w:jc w:val="center"/>
        <w:rPr>
          <w:b/>
        </w:rPr>
      </w:pPr>
    </w:p>
    <w:p w14:paraId="6DFB9ACF" w14:textId="77777777" w:rsidR="00A74127" w:rsidRDefault="00A74127" w:rsidP="00A74127">
      <w:pPr>
        <w:jc w:val="center"/>
        <w:rPr>
          <w:b/>
        </w:rPr>
      </w:pPr>
    </w:p>
    <w:p w14:paraId="686EEE09" w14:textId="77777777" w:rsidR="00A74127" w:rsidRDefault="00A74127" w:rsidP="00A74127">
      <w:pPr>
        <w:jc w:val="center"/>
        <w:rPr>
          <w:b/>
        </w:rPr>
      </w:pPr>
    </w:p>
    <w:p w14:paraId="02AEAC69" w14:textId="77777777" w:rsidR="00A74127" w:rsidRDefault="00A74127" w:rsidP="00A74127">
      <w:pPr>
        <w:jc w:val="center"/>
        <w:rPr>
          <w:b/>
        </w:rPr>
      </w:pPr>
    </w:p>
    <w:p w14:paraId="0218E328" w14:textId="5C5095DA" w:rsidR="00A74127" w:rsidRDefault="00275F39" w:rsidP="00A74127">
      <w:pPr>
        <w:jc w:val="center"/>
        <w:rPr>
          <w:b/>
          <w:sz w:val="26"/>
          <w:szCs w:val="26"/>
        </w:rPr>
      </w:pPr>
      <w:r>
        <w:rPr>
          <w:b/>
          <w:sz w:val="26"/>
          <w:szCs w:val="26"/>
        </w:rPr>
        <w:t>Shtator</w:t>
      </w:r>
      <w:r w:rsidR="00A74127" w:rsidRPr="00E566D4">
        <w:rPr>
          <w:b/>
          <w:sz w:val="26"/>
          <w:szCs w:val="26"/>
        </w:rPr>
        <w:t>,</w:t>
      </w:r>
      <w:r w:rsidR="00A74127">
        <w:rPr>
          <w:b/>
          <w:sz w:val="26"/>
          <w:szCs w:val="26"/>
        </w:rPr>
        <w:t xml:space="preserve"> 202</w:t>
      </w:r>
      <w:r w:rsidR="002D4942">
        <w:rPr>
          <w:b/>
          <w:sz w:val="26"/>
          <w:szCs w:val="26"/>
        </w:rPr>
        <w:t>6</w:t>
      </w:r>
    </w:p>
    <w:p w14:paraId="06F58755" w14:textId="5045794D" w:rsidR="00916E84" w:rsidRDefault="00916E84" w:rsidP="006005FD">
      <w:pPr>
        <w:rPr>
          <w:b/>
          <w:sz w:val="26"/>
          <w:szCs w:val="26"/>
        </w:rPr>
      </w:pPr>
    </w:p>
    <w:p w14:paraId="144B687A" w14:textId="2BF3BA35" w:rsidR="005E71A4" w:rsidRDefault="005E71A4" w:rsidP="006005FD">
      <w:pPr>
        <w:rPr>
          <w:b/>
          <w:sz w:val="26"/>
          <w:szCs w:val="26"/>
        </w:rPr>
      </w:pPr>
    </w:p>
    <w:p w14:paraId="403B4B56" w14:textId="3DC5F20B" w:rsidR="005E71A4" w:rsidRDefault="005E71A4" w:rsidP="006005FD">
      <w:pPr>
        <w:rPr>
          <w:b/>
          <w:sz w:val="26"/>
          <w:szCs w:val="26"/>
        </w:rPr>
      </w:pPr>
    </w:p>
    <w:p w14:paraId="6DE354A1" w14:textId="45328D03" w:rsidR="005E71A4" w:rsidRDefault="005E71A4" w:rsidP="006005FD">
      <w:pPr>
        <w:rPr>
          <w:b/>
          <w:sz w:val="26"/>
          <w:szCs w:val="26"/>
        </w:rPr>
      </w:pPr>
    </w:p>
    <w:p w14:paraId="3F5894EA" w14:textId="4455B345" w:rsidR="005E71A4" w:rsidRDefault="005E71A4" w:rsidP="006005FD">
      <w:pPr>
        <w:rPr>
          <w:b/>
          <w:sz w:val="26"/>
          <w:szCs w:val="26"/>
        </w:rPr>
      </w:pPr>
    </w:p>
    <w:p w14:paraId="5CDF05D1" w14:textId="77777777" w:rsidR="006A3D31" w:rsidRDefault="006A3D31" w:rsidP="00814B99">
      <w:pPr>
        <w:pStyle w:val="Heading1"/>
        <w:jc w:val="left"/>
        <w:rPr>
          <w:rFonts w:eastAsia="Times New Roman"/>
          <w:bCs w:val="0"/>
          <w:color w:val="2E74B5" w:themeColor="accent1" w:themeShade="BF"/>
          <w:sz w:val="26"/>
          <w:szCs w:val="26"/>
        </w:rPr>
      </w:pPr>
    </w:p>
    <w:p w14:paraId="26B53886" w14:textId="77777777" w:rsidR="006A3D31" w:rsidRDefault="006A3D31" w:rsidP="00814B99">
      <w:pPr>
        <w:pStyle w:val="Heading1"/>
        <w:jc w:val="left"/>
        <w:rPr>
          <w:rFonts w:eastAsia="Times New Roman"/>
          <w:bCs w:val="0"/>
          <w:color w:val="2E74B5" w:themeColor="accent1" w:themeShade="BF"/>
          <w:sz w:val="26"/>
          <w:szCs w:val="26"/>
        </w:rPr>
      </w:pPr>
    </w:p>
    <w:p w14:paraId="45F6F8A8" w14:textId="77777777" w:rsidR="006A3D31" w:rsidRDefault="006A3D31" w:rsidP="00814B99">
      <w:pPr>
        <w:pStyle w:val="Heading1"/>
        <w:jc w:val="left"/>
        <w:rPr>
          <w:rFonts w:eastAsia="Times New Roman"/>
          <w:bCs w:val="0"/>
          <w:color w:val="2E74B5" w:themeColor="accent1" w:themeShade="BF"/>
          <w:sz w:val="26"/>
          <w:szCs w:val="26"/>
        </w:rPr>
      </w:pPr>
    </w:p>
    <w:p w14:paraId="7E63A540" w14:textId="77777777" w:rsidR="006A3D31" w:rsidRDefault="006A3D31" w:rsidP="00814B99">
      <w:pPr>
        <w:pStyle w:val="Heading1"/>
        <w:jc w:val="left"/>
        <w:rPr>
          <w:rFonts w:eastAsia="Times New Roman"/>
          <w:bCs w:val="0"/>
          <w:color w:val="2E74B5" w:themeColor="accent1" w:themeShade="BF"/>
          <w:sz w:val="26"/>
          <w:szCs w:val="26"/>
        </w:rPr>
      </w:pPr>
    </w:p>
    <w:p w14:paraId="2FC35746" w14:textId="77777777" w:rsidR="006A3D31" w:rsidRDefault="006A3D31" w:rsidP="00814B99">
      <w:pPr>
        <w:pStyle w:val="Heading1"/>
        <w:jc w:val="left"/>
        <w:rPr>
          <w:rFonts w:eastAsia="Times New Roman"/>
          <w:bCs w:val="0"/>
          <w:color w:val="2E74B5" w:themeColor="accent1" w:themeShade="BF"/>
          <w:sz w:val="26"/>
          <w:szCs w:val="26"/>
        </w:rPr>
      </w:pPr>
    </w:p>
    <w:p w14:paraId="5562CE5C" w14:textId="77777777" w:rsidR="006A3D31" w:rsidRDefault="006A3D31" w:rsidP="00814B99">
      <w:pPr>
        <w:pStyle w:val="Heading1"/>
        <w:jc w:val="left"/>
        <w:rPr>
          <w:rFonts w:eastAsia="Times New Roman"/>
          <w:bCs w:val="0"/>
          <w:color w:val="2E74B5" w:themeColor="accent1" w:themeShade="BF"/>
          <w:sz w:val="26"/>
          <w:szCs w:val="26"/>
        </w:rPr>
      </w:pPr>
    </w:p>
    <w:p w14:paraId="61426F58" w14:textId="77777777" w:rsidR="006A3D31" w:rsidRDefault="006A3D31" w:rsidP="00814B99">
      <w:pPr>
        <w:pStyle w:val="Heading1"/>
        <w:jc w:val="left"/>
        <w:rPr>
          <w:rFonts w:eastAsia="Times New Roman"/>
          <w:bCs w:val="0"/>
          <w:color w:val="2E74B5" w:themeColor="accent1" w:themeShade="BF"/>
          <w:sz w:val="26"/>
          <w:szCs w:val="26"/>
        </w:rPr>
      </w:pPr>
    </w:p>
    <w:p w14:paraId="5FB2CFC9" w14:textId="77777777" w:rsidR="006A3D31" w:rsidRDefault="006A3D31" w:rsidP="00814B99">
      <w:pPr>
        <w:pStyle w:val="Heading1"/>
        <w:jc w:val="left"/>
        <w:rPr>
          <w:rFonts w:eastAsia="Times New Roman"/>
          <w:bCs w:val="0"/>
          <w:color w:val="2E74B5" w:themeColor="accent1" w:themeShade="BF"/>
          <w:sz w:val="26"/>
          <w:szCs w:val="26"/>
        </w:rPr>
      </w:pPr>
    </w:p>
    <w:p w14:paraId="308EECCC" w14:textId="77777777" w:rsidR="006A3D31" w:rsidRDefault="006A3D31" w:rsidP="00814B99">
      <w:pPr>
        <w:pStyle w:val="Heading1"/>
        <w:jc w:val="left"/>
        <w:rPr>
          <w:rFonts w:eastAsia="Times New Roman"/>
          <w:bCs w:val="0"/>
          <w:color w:val="2E74B5" w:themeColor="accent1" w:themeShade="BF"/>
          <w:sz w:val="26"/>
          <w:szCs w:val="26"/>
        </w:rPr>
      </w:pPr>
    </w:p>
    <w:p w14:paraId="64C7B535" w14:textId="77777777" w:rsidR="006A3D31" w:rsidRDefault="006A3D31" w:rsidP="00814B99">
      <w:pPr>
        <w:pStyle w:val="Heading1"/>
        <w:jc w:val="left"/>
        <w:rPr>
          <w:rFonts w:eastAsia="Times New Roman"/>
          <w:bCs w:val="0"/>
          <w:color w:val="2E74B5" w:themeColor="accent1" w:themeShade="BF"/>
          <w:sz w:val="26"/>
          <w:szCs w:val="26"/>
        </w:rPr>
      </w:pPr>
    </w:p>
    <w:p w14:paraId="4C8DD95B" w14:textId="77777777" w:rsidR="006A3D31" w:rsidRDefault="006A3D31" w:rsidP="00814B99">
      <w:pPr>
        <w:pStyle w:val="Heading1"/>
        <w:jc w:val="left"/>
        <w:rPr>
          <w:rFonts w:eastAsia="Times New Roman"/>
          <w:bCs w:val="0"/>
          <w:color w:val="2E74B5" w:themeColor="accent1" w:themeShade="BF"/>
          <w:sz w:val="26"/>
          <w:szCs w:val="26"/>
        </w:rPr>
      </w:pPr>
    </w:p>
    <w:p w14:paraId="0CC47181" w14:textId="011CE51A" w:rsidR="005E71A4" w:rsidRPr="00F33CDC" w:rsidRDefault="00814B99" w:rsidP="00814B99">
      <w:pPr>
        <w:pStyle w:val="Heading1"/>
        <w:jc w:val="left"/>
        <w:rPr>
          <w:rFonts w:eastAsia="Times New Roman"/>
          <w:bCs w:val="0"/>
          <w:color w:val="2E74B5" w:themeColor="accent1" w:themeShade="BF"/>
          <w:sz w:val="26"/>
          <w:szCs w:val="26"/>
        </w:rPr>
      </w:pPr>
      <w:r w:rsidRPr="00F33CDC">
        <w:rPr>
          <w:rFonts w:eastAsia="Times New Roman"/>
          <w:bCs w:val="0"/>
          <w:color w:val="2E74B5" w:themeColor="accent1" w:themeShade="BF"/>
          <w:sz w:val="26"/>
          <w:szCs w:val="26"/>
        </w:rPr>
        <w:t>PËRMBAJTJA</w:t>
      </w:r>
    </w:p>
    <w:p w14:paraId="63BA2A54" w14:textId="1E51BB0C" w:rsidR="00814B99" w:rsidRDefault="00814B99" w:rsidP="00814B99"/>
    <w:p w14:paraId="40818A09" w14:textId="47301B94" w:rsidR="00814B99" w:rsidRDefault="00814B99" w:rsidP="00814B99">
      <w:r>
        <w:t>HYRJE..........................................................................................................................3</w:t>
      </w:r>
    </w:p>
    <w:p w14:paraId="783106D0" w14:textId="6340667B" w:rsidR="00814B99" w:rsidRDefault="00814B99" w:rsidP="00814B99">
      <w:r>
        <w:t>KALENDARI I NDËGJIMEVE BUXHETORE.........................................................4</w:t>
      </w:r>
    </w:p>
    <w:p w14:paraId="20432972" w14:textId="0C35A7F6" w:rsidR="00814B99" w:rsidRDefault="00814B99" w:rsidP="00814B99">
      <w:r>
        <w:t>SHPENZIMET KOMUNALE DHE PARASHIKIMI I TYRE 2027-2029...............</w:t>
      </w:r>
      <w:r w:rsidR="0070419D">
        <w:t>.</w:t>
      </w:r>
      <w:r>
        <w:t>.6</w:t>
      </w:r>
    </w:p>
    <w:p w14:paraId="7AE69161" w14:textId="2FCD68F3" w:rsidR="0070419D" w:rsidRDefault="0070419D" w:rsidP="00814B99">
      <w:r>
        <w:t>PROJEKTET ME PRIORITET,PLANIFIKIMI PËR VITET 2027-2029...................8</w:t>
      </w:r>
    </w:p>
    <w:p w14:paraId="176750CE" w14:textId="71D6C986" w:rsidR="0070419D" w:rsidRDefault="0070419D" w:rsidP="00814B99">
      <w:r>
        <w:t>GRUPI PUNUES...............................................................................................</w:t>
      </w:r>
      <w:r w:rsidR="00A9013D">
        <w:t>.</w:t>
      </w:r>
      <w:r>
        <w:t>.........16</w:t>
      </w:r>
    </w:p>
    <w:p w14:paraId="3767794C" w14:textId="21193A6E" w:rsidR="0070419D" w:rsidRDefault="0070419D" w:rsidP="00814B99">
      <w:r>
        <w:t>ECURIA E DËGJIMEVE BUXHETORE</w:t>
      </w:r>
      <w:r w:rsidR="00A9013D">
        <w:t xml:space="preserve"> 2027-2029................................................17</w:t>
      </w:r>
    </w:p>
    <w:p w14:paraId="67871484" w14:textId="08216A02" w:rsidR="0070419D" w:rsidRDefault="00BB5F90" w:rsidP="00814B99">
      <w:r>
        <w:t>TABELA E DETAJUAR E METODOLOGJISË SË DËGJIMEVE..........................19</w:t>
      </w:r>
    </w:p>
    <w:p w14:paraId="04EC831B" w14:textId="59023A06" w:rsidR="00AE75E0" w:rsidRDefault="00AE75E0" w:rsidP="00814B99">
      <w:r>
        <w:t>VLERËSIMI I GRUPIT PUNUSE MBI KËRKESAT E QYTËTARVE.................</w:t>
      </w:r>
      <w:r w:rsidR="006A3D31">
        <w:t>..22</w:t>
      </w:r>
    </w:p>
    <w:p w14:paraId="7F853A89" w14:textId="77777777" w:rsidR="0070419D" w:rsidRDefault="0070419D" w:rsidP="00814B99"/>
    <w:p w14:paraId="138138D5" w14:textId="77777777" w:rsidR="00814B99" w:rsidRPr="00814B99" w:rsidRDefault="00814B99" w:rsidP="00814B99"/>
    <w:p w14:paraId="4E40C807" w14:textId="77777777" w:rsidR="005E71A4" w:rsidRDefault="005E71A4" w:rsidP="006D5F3A">
      <w:pPr>
        <w:spacing w:line="360" w:lineRule="auto"/>
        <w:rPr>
          <w:b/>
          <w:sz w:val="26"/>
          <w:szCs w:val="26"/>
        </w:rPr>
      </w:pPr>
    </w:p>
    <w:p w14:paraId="3FE45E31" w14:textId="77777777" w:rsidR="004F6304" w:rsidRDefault="004F6304" w:rsidP="006005FD">
      <w:pPr>
        <w:rPr>
          <w:b/>
          <w:color w:val="2E74B5" w:themeColor="accent1" w:themeShade="BF"/>
          <w:sz w:val="26"/>
          <w:szCs w:val="26"/>
        </w:rPr>
      </w:pPr>
    </w:p>
    <w:p w14:paraId="56977EB2" w14:textId="5E3EA0CE" w:rsidR="004F6304" w:rsidRDefault="004F6304" w:rsidP="005E71A4">
      <w:pPr>
        <w:pStyle w:val="Heading1"/>
        <w:jc w:val="left"/>
      </w:pPr>
    </w:p>
    <w:p w14:paraId="7DF5A3C0" w14:textId="77777777" w:rsidR="004F6304" w:rsidRDefault="004F6304" w:rsidP="006005FD">
      <w:pPr>
        <w:rPr>
          <w:b/>
          <w:color w:val="2E74B5" w:themeColor="accent1" w:themeShade="BF"/>
          <w:sz w:val="26"/>
          <w:szCs w:val="26"/>
        </w:rPr>
      </w:pPr>
    </w:p>
    <w:p w14:paraId="058E53E5" w14:textId="77777777" w:rsidR="004F6304" w:rsidRDefault="004F6304" w:rsidP="006005FD">
      <w:pPr>
        <w:rPr>
          <w:b/>
          <w:color w:val="2E74B5" w:themeColor="accent1" w:themeShade="BF"/>
          <w:sz w:val="26"/>
          <w:szCs w:val="26"/>
        </w:rPr>
      </w:pPr>
    </w:p>
    <w:p w14:paraId="54B35B74" w14:textId="77777777" w:rsidR="004F6304" w:rsidRDefault="004F6304" w:rsidP="006005FD">
      <w:pPr>
        <w:rPr>
          <w:b/>
          <w:color w:val="2E74B5" w:themeColor="accent1" w:themeShade="BF"/>
          <w:sz w:val="26"/>
          <w:szCs w:val="26"/>
        </w:rPr>
      </w:pPr>
    </w:p>
    <w:p w14:paraId="43755F66" w14:textId="77777777" w:rsidR="004F6304" w:rsidRDefault="004F6304" w:rsidP="006005FD">
      <w:pPr>
        <w:rPr>
          <w:b/>
          <w:color w:val="2E74B5" w:themeColor="accent1" w:themeShade="BF"/>
          <w:sz w:val="26"/>
          <w:szCs w:val="26"/>
        </w:rPr>
      </w:pPr>
    </w:p>
    <w:p w14:paraId="1DCCF5C0" w14:textId="77777777" w:rsidR="004F6304" w:rsidRDefault="004F6304" w:rsidP="006005FD">
      <w:pPr>
        <w:rPr>
          <w:b/>
          <w:color w:val="2E74B5" w:themeColor="accent1" w:themeShade="BF"/>
          <w:sz w:val="26"/>
          <w:szCs w:val="26"/>
        </w:rPr>
      </w:pPr>
    </w:p>
    <w:p w14:paraId="23AD4BF3" w14:textId="77777777" w:rsidR="004F6304" w:rsidRDefault="004F6304" w:rsidP="006005FD">
      <w:pPr>
        <w:rPr>
          <w:b/>
          <w:color w:val="2E74B5" w:themeColor="accent1" w:themeShade="BF"/>
          <w:sz w:val="26"/>
          <w:szCs w:val="26"/>
        </w:rPr>
      </w:pPr>
    </w:p>
    <w:p w14:paraId="32AC3C86" w14:textId="77777777" w:rsidR="004F6304" w:rsidRDefault="004F6304" w:rsidP="006005FD">
      <w:pPr>
        <w:rPr>
          <w:b/>
          <w:color w:val="2E74B5" w:themeColor="accent1" w:themeShade="BF"/>
          <w:sz w:val="26"/>
          <w:szCs w:val="26"/>
        </w:rPr>
      </w:pPr>
    </w:p>
    <w:p w14:paraId="0B717A57" w14:textId="77777777" w:rsidR="004F6304" w:rsidRDefault="004F6304" w:rsidP="006005FD">
      <w:pPr>
        <w:rPr>
          <w:b/>
          <w:color w:val="2E74B5" w:themeColor="accent1" w:themeShade="BF"/>
          <w:sz w:val="26"/>
          <w:szCs w:val="26"/>
        </w:rPr>
      </w:pPr>
    </w:p>
    <w:p w14:paraId="118808F0" w14:textId="77777777" w:rsidR="004F6304" w:rsidRDefault="004F6304" w:rsidP="006005FD">
      <w:pPr>
        <w:rPr>
          <w:b/>
          <w:color w:val="2E74B5" w:themeColor="accent1" w:themeShade="BF"/>
          <w:sz w:val="26"/>
          <w:szCs w:val="26"/>
        </w:rPr>
      </w:pPr>
    </w:p>
    <w:p w14:paraId="6058C353" w14:textId="77777777" w:rsidR="004F6304" w:rsidRDefault="004F6304" w:rsidP="006005FD">
      <w:pPr>
        <w:rPr>
          <w:b/>
          <w:color w:val="2E74B5" w:themeColor="accent1" w:themeShade="BF"/>
          <w:sz w:val="26"/>
          <w:szCs w:val="26"/>
        </w:rPr>
      </w:pPr>
    </w:p>
    <w:p w14:paraId="5E95C54E" w14:textId="77777777" w:rsidR="004F6304" w:rsidRDefault="004F6304" w:rsidP="006005FD">
      <w:pPr>
        <w:rPr>
          <w:b/>
          <w:color w:val="2E74B5" w:themeColor="accent1" w:themeShade="BF"/>
          <w:sz w:val="26"/>
          <w:szCs w:val="26"/>
        </w:rPr>
      </w:pPr>
    </w:p>
    <w:p w14:paraId="6D002B49" w14:textId="77777777" w:rsidR="004F6304" w:rsidRDefault="004F6304" w:rsidP="006005FD">
      <w:pPr>
        <w:rPr>
          <w:b/>
          <w:color w:val="2E74B5" w:themeColor="accent1" w:themeShade="BF"/>
          <w:sz w:val="26"/>
          <w:szCs w:val="26"/>
        </w:rPr>
      </w:pPr>
    </w:p>
    <w:p w14:paraId="4A783CA9" w14:textId="77777777" w:rsidR="004F6304" w:rsidRDefault="004F6304" w:rsidP="006005FD">
      <w:pPr>
        <w:rPr>
          <w:b/>
          <w:color w:val="2E74B5" w:themeColor="accent1" w:themeShade="BF"/>
          <w:sz w:val="26"/>
          <w:szCs w:val="26"/>
        </w:rPr>
      </w:pPr>
    </w:p>
    <w:p w14:paraId="23E21E22" w14:textId="77777777" w:rsidR="004F6304" w:rsidRDefault="004F6304" w:rsidP="006005FD">
      <w:pPr>
        <w:rPr>
          <w:b/>
          <w:color w:val="2E74B5" w:themeColor="accent1" w:themeShade="BF"/>
          <w:sz w:val="26"/>
          <w:szCs w:val="26"/>
        </w:rPr>
      </w:pPr>
    </w:p>
    <w:p w14:paraId="179F6AB7" w14:textId="77777777" w:rsidR="004F6304" w:rsidRDefault="004F6304" w:rsidP="006005FD">
      <w:pPr>
        <w:rPr>
          <w:b/>
          <w:color w:val="2E74B5" w:themeColor="accent1" w:themeShade="BF"/>
          <w:sz w:val="26"/>
          <w:szCs w:val="26"/>
        </w:rPr>
      </w:pPr>
    </w:p>
    <w:p w14:paraId="40358C67" w14:textId="77777777" w:rsidR="004F6304" w:rsidRDefault="004F6304" w:rsidP="006005FD">
      <w:pPr>
        <w:rPr>
          <w:b/>
          <w:color w:val="2E74B5" w:themeColor="accent1" w:themeShade="BF"/>
          <w:sz w:val="26"/>
          <w:szCs w:val="26"/>
        </w:rPr>
      </w:pPr>
    </w:p>
    <w:p w14:paraId="0B2782D8" w14:textId="77777777" w:rsidR="004F6304" w:rsidRDefault="004F6304" w:rsidP="006005FD">
      <w:pPr>
        <w:rPr>
          <w:b/>
          <w:color w:val="2E74B5" w:themeColor="accent1" w:themeShade="BF"/>
          <w:sz w:val="26"/>
          <w:szCs w:val="26"/>
        </w:rPr>
      </w:pPr>
    </w:p>
    <w:p w14:paraId="186B39B0" w14:textId="77777777" w:rsidR="004F6304" w:rsidRDefault="004F6304" w:rsidP="006005FD">
      <w:pPr>
        <w:rPr>
          <w:b/>
          <w:color w:val="2E74B5" w:themeColor="accent1" w:themeShade="BF"/>
          <w:sz w:val="26"/>
          <w:szCs w:val="26"/>
        </w:rPr>
      </w:pPr>
    </w:p>
    <w:p w14:paraId="2519F181" w14:textId="77777777" w:rsidR="004F6304" w:rsidRDefault="004F6304" w:rsidP="006005FD">
      <w:pPr>
        <w:rPr>
          <w:b/>
          <w:color w:val="2E74B5" w:themeColor="accent1" w:themeShade="BF"/>
          <w:sz w:val="26"/>
          <w:szCs w:val="26"/>
        </w:rPr>
      </w:pPr>
    </w:p>
    <w:p w14:paraId="51515895" w14:textId="77777777" w:rsidR="004F6304" w:rsidRDefault="004F6304" w:rsidP="006005FD">
      <w:pPr>
        <w:rPr>
          <w:b/>
          <w:color w:val="2E74B5" w:themeColor="accent1" w:themeShade="BF"/>
          <w:sz w:val="26"/>
          <w:szCs w:val="26"/>
        </w:rPr>
      </w:pPr>
    </w:p>
    <w:p w14:paraId="40775601" w14:textId="77777777" w:rsidR="004F6304" w:rsidRDefault="004F6304" w:rsidP="006005FD">
      <w:pPr>
        <w:rPr>
          <w:b/>
          <w:color w:val="2E74B5" w:themeColor="accent1" w:themeShade="BF"/>
          <w:sz w:val="26"/>
          <w:szCs w:val="26"/>
        </w:rPr>
      </w:pPr>
    </w:p>
    <w:p w14:paraId="3F76DD22" w14:textId="77777777" w:rsidR="004F6304" w:rsidRDefault="004F6304" w:rsidP="006005FD">
      <w:pPr>
        <w:rPr>
          <w:b/>
          <w:color w:val="2E74B5" w:themeColor="accent1" w:themeShade="BF"/>
          <w:sz w:val="26"/>
          <w:szCs w:val="26"/>
        </w:rPr>
      </w:pPr>
    </w:p>
    <w:p w14:paraId="2151EB68" w14:textId="72676C95" w:rsidR="00A81870" w:rsidRDefault="00A81870" w:rsidP="006005FD">
      <w:pPr>
        <w:rPr>
          <w:b/>
          <w:color w:val="2E74B5" w:themeColor="accent1" w:themeShade="BF"/>
          <w:sz w:val="26"/>
          <w:szCs w:val="26"/>
        </w:rPr>
      </w:pPr>
    </w:p>
    <w:p w14:paraId="04BD8818" w14:textId="77777777" w:rsidR="008432E6" w:rsidRDefault="008432E6" w:rsidP="006005FD">
      <w:pPr>
        <w:rPr>
          <w:b/>
          <w:color w:val="2E74B5" w:themeColor="accent1" w:themeShade="BF"/>
          <w:sz w:val="26"/>
          <w:szCs w:val="26"/>
        </w:rPr>
      </w:pPr>
    </w:p>
    <w:p w14:paraId="14558C97" w14:textId="68571F69" w:rsidR="006005FD" w:rsidRPr="00E34EE7" w:rsidRDefault="006005FD" w:rsidP="005E71A4">
      <w:pPr>
        <w:pStyle w:val="Heading1"/>
        <w:jc w:val="left"/>
        <w:rPr>
          <w:color w:val="0070C0"/>
          <w:sz w:val="24"/>
        </w:rPr>
      </w:pPr>
      <w:bookmarkStart w:id="0" w:name="_Toc233018267"/>
      <w:r w:rsidRPr="00E34EE7">
        <w:rPr>
          <w:color w:val="0070C0"/>
          <w:sz w:val="24"/>
        </w:rPr>
        <w:t>HYRJE</w:t>
      </w:r>
      <w:bookmarkEnd w:id="0"/>
    </w:p>
    <w:p w14:paraId="30FF45FD" w14:textId="77777777" w:rsidR="006005FD" w:rsidRPr="00E34EE7" w:rsidRDefault="006005FD" w:rsidP="00A74127">
      <w:pPr>
        <w:jc w:val="both"/>
        <w:rPr>
          <w:color w:val="1F4E79"/>
        </w:rPr>
      </w:pPr>
    </w:p>
    <w:p w14:paraId="6AC8CB03" w14:textId="77C71AC0" w:rsidR="006005FD" w:rsidRPr="00E34EE7" w:rsidRDefault="001B7582" w:rsidP="000059AA">
      <w:pPr>
        <w:jc w:val="both"/>
        <w:rPr>
          <w:color w:val="000000" w:themeColor="text1"/>
        </w:rPr>
      </w:pPr>
      <w:r w:rsidRPr="00E34EE7">
        <w:rPr>
          <w:color w:val="000000" w:themeColor="text1"/>
        </w:rPr>
        <w:t xml:space="preserve">Draft Plani i Buxhetit </w:t>
      </w:r>
      <w:r w:rsidR="006005FD" w:rsidRPr="00E34EE7">
        <w:rPr>
          <w:color w:val="000000" w:themeColor="text1"/>
        </w:rPr>
        <w:t>paraqet një përmbledhje të planifikuar të shpenzimeve dhe të hyrave buxhetore për komunën e Klinës për periudhën afatmesme 202</w:t>
      </w:r>
      <w:r w:rsidR="00AC0A9D" w:rsidRPr="00E34EE7">
        <w:rPr>
          <w:color w:val="000000" w:themeColor="text1"/>
        </w:rPr>
        <w:t>7</w:t>
      </w:r>
      <w:r w:rsidR="006005FD" w:rsidRPr="00E34EE7">
        <w:rPr>
          <w:color w:val="000000" w:themeColor="text1"/>
        </w:rPr>
        <w:t>-202</w:t>
      </w:r>
      <w:r w:rsidR="00AC0A9D" w:rsidRPr="00E34EE7">
        <w:rPr>
          <w:color w:val="000000" w:themeColor="text1"/>
        </w:rPr>
        <w:t>9</w:t>
      </w:r>
      <w:r w:rsidR="006005FD" w:rsidRPr="00E34EE7">
        <w:rPr>
          <w:color w:val="000000" w:themeColor="text1"/>
        </w:rPr>
        <w:t xml:space="preserve"> si dhe shpërndarjen e resurseve financiare nëpër programe komunale sipas prioriteteve të qeverisë komunale të nxjerra nga dokumentet strategjike komunale  dhe vendimet e Kuvendit komunal të Klinës.</w:t>
      </w:r>
    </w:p>
    <w:p w14:paraId="34211FDC" w14:textId="77777777" w:rsidR="006005FD" w:rsidRPr="00E34EE7" w:rsidRDefault="006005FD" w:rsidP="000059AA">
      <w:pPr>
        <w:jc w:val="both"/>
        <w:rPr>
          <w:color w:val="000000" w:themeColor="text1"/>
        </w:rPr>
      </w:pPr>
    </w:p>
    <w:p w14:paraId="75D018CE" w14:textId="5A7A99DD" w:rsidR="006005FD" w:rsidRPr="00E34EE7" w:rsidRDefault="001B7582" w:rsidP="000059AA">
      <w:pPr>
        <w:jc w:val="both"/>
        <w:rPr>
          <w:color w:val="000000" w:themeColor="text1"/>
        </w:rPr>
      </w:pPr>
      <w:r w:rsidRPr="00E34EE7">
        <w:rPr>
          <w:color w:val="000000" w:themeColor="text1"/>
        </w:rPr>
        <w:t>Draft Plani i Buxhetit</w:t>
      </w:r>
      <w:r w:rsidR="006005FD" w:rsidRPr="00E34EE7">
        <w:rPr>
          <w:color w:val="000000" w:themeColor="text1"/>
        </w:rPr>
        <w:t xml:space="preserve"> që po prezantojmë është një dokument i cili përgatitet nga administrata komunale dhe  miratohet në parim çdo vit nga Asambleja Komunale. Ky material siguron një analizë të hollësishme të shpenzimeve publike dhe përcakton parametrat dhe prioritetet kryesore për zhvillimin e vazhdueshëm të buxhetit vjetor komunal. </w:t>
      </w:r>
    </w:p>
    <w:p w14:paraId="4B548787" w14:textId="77777777" w:rsidR="006005FD" w:rsidRPr="00E34EE7" w:rsidRDefault="006005FD" w:rsidP="000059AA">
      <w:pPr>
        <w:jc w:val="both"/>
        <w:rPr>
          <w:color w:val="000000" w:themeColor="text1"/>
        </w:rPr>
      </w:pPr>
    </w:p>
    <w:p w14:paraId="04E02714" w14:textId="2C6D87A8" w:rsidR="006005FD" w:rsidRPr="00E34EE7" w:rsidRDefault="001B7582" w:rsidP="000059AA">
      <w:pPr>
        <w:jc w:val="both"/>
        <w:rPr>
          <w:color w:val="000000" w:themeColor="text1"/>
        </w:rPr>
      </w:pPr>
      <w:r w:rsidRPr="00E34EE7">
        <w:rPr>
          <w:color w:val="000000" w:themeColor="text1"/>
        </w:rPr>
        <w:t xml:space="preserve">Draft Plani i Buxhetit </w:t>
      </w:r>
      <w:r w:rsidR="006005FD" w:rsidRPr="00E34EE7">
        <w:rPr>
          <w:color w:val="000000" w:themeColor="text1"/>
        </w:rPr>
        <w:t>bazohet në parashikimet e mundshme reale të hyrave  të planifikuara për periudhën afatmesme buxhetore: garantëve qeveritare në formë të kufijve buxhetor, parashikimet mbi trendin e të hyrave vetanake si dhe parashikimeve mbi donacionet e mundshme qoftë edhe në formë participimeve të qytetarëve (grave dhe burrave)</w:t>
      </w:r>
      <w:r w:rsidR="00385570" w:rsidRPr="00E34EE7">
        <w:rPr>
          <w:color w:val="000000" w:themeColor="text1"/>
        </w:rPr>
        <w:t xml:space="preserve">, </w:t>
      </w:r>
      <w:r w:rsidR="006005FD" w:rsidRPr="00E34EE7">
        <w:rPr>
          <w:color w:val="000000" w:themeColor="text1"/>
        </w:rPr>
        <w:t>si dhe parashikimet reale të shpenzimeve buxhetore nëpër programet komunale që janë në fushën e përgjegjësisë së tyre.</w:t>
      </w:r>
    </w:p>
    <w:p w14:paraId="2647E65C" w14:textId="77777777" w:rsidR="006005FD" w:rsidRPr="00E34EE7" w:rsidRDefault="006005FD" w:rsidP="000059AA">
      <w:pPr>
        <w:jc w:val="both"/>
        <w:rPr>
          <w:color w:val="000000" w:themeColor="text1"/>
        </w:rPr>
      </w:pPr>
    </w:p>
    <w:p w14:paraId="2F5D24D3" w14:textId="49884E44" w:rsidR="006005FD" w:rsidRPr="00E34EE7" w:rsidRDefault="006005FD" w:rsidP="000059AA">
      <w:pPr>
        <w:jc w:val="both"/>
        <w:rPr>
          <w:color w:val="000000" w:themeColor="text1"/>
        </w:rPr>
      </w:pPr>
      <w:r w:rsidRPr="00E34EE7">
        <w:rPr>
          <w:color w:val="000000" w:themeColor="text1"/>
        </w:rPr>
        <w:t xml:space="preserve">Hartimi i </w:t>
      </w:r>
      <w:r w:rsidR="001B7582" w:rsidRPr="00E34EE7">
        <w:rPr>
          <w:color w:val="000000" w:themeColor="text1"/>
        </w:rPr>
        <w:t>Planit të Buxhetit</w:t>
      </w:r>
      <w:r w:rsidRPr="00E34EE7">
        <w:rPr>
          <w:color w:val="000000" w:themeColor="text1"/>
        </w:rPr>
        <w:t xml:space="preserve"> përbën një detyrim për institucionet buxhetore komunale, kërkuar me Qarkoren Buxhetore Komunale 202</w:t>
      </w:r>
      <w:r w:rsidR="002D4942" w:rsidRPr="00E34EE7">
        <w:rPr>
          <w:color w:val="000000" w:themeColor="text1"/>
        </w:rPr>
        <w:t>7</w:t>
      </w:r>
      <w:r w:rsidRPr="00E34EE7">
        <w:rPr>
          <w:color w:val="000000" w:themeColor="text1"/>
        </w:rPr>
        <w:t>/0</w:t>
      </w:r>
      <w:r w:rsidR="001B7582" w:rsidRPr="00E34EE7">
        <w:rPr>
          <w:color w:val="000000" w:themeColor="text1"/>
        </w:rPr>
        <w:t>2</w:t>
      </w:r>
      <w:r w:rsidRPr="00E34EE7">
        <w:rPr>
          <w:color w:val="000000" w:themeColor="text1"/>
        </w:rPr>
        <w:t xml:space="preserve">  të lëshuara nga Ministria e Financave, punës dhe transferëv në pajtim me Ligjin për Menaxhimin e Financave Publike dhe Përgjegjësitë (LMFPP). </w:t>
      </w:r>
      <w:r w:rsidR="001B7582" w:rsidRPr="00E34EE7">
        <w:rPr>
          <w:color w:val="000000" w:themeColor="text1"/>
        </w:rPr>
        <w:t>Qarkorja e buxhetit 2027-02</w:t>
      </w:r>
      <w:r w:rsidRPr="00E34EE7">
        <w:rPr>
          <w:color w:val="000000" w:themeColor="text1"/>
        </w:rPr>
        <w:t xml:space="preserve"> paraqet dokumentin kryesor mbi bazën e të cilit do të hartohet Buxheti vjetor për vitin 202</w:t>
      </w:r>
      <w:r w:rsidR="000059AA" w:rsidRPr="00E34EE7">
        <w:rPr>
          <w:color w:val="000000" w:themeColor="text1"/>
        </w:rPr>
        <w:t>7</w:t>
      </w:r>
      <w:r w:rsidR="001B7582" w:rsidRPr="00E34EE7">
        <w:rPr>
          <w:color w:val="000000" w:themeColor="text1"/>
        </w:rPr>
        <w:t>-2029</w:t>
      </w:r>
      <w:r w:rsidRPr="00E34EE7">
        <w:rPr>
          <w:color w:val="000000" w:themeColor="text1"/>
        </w:rPr>
        <w:t>.</w:t>
      </w:r>
    </w:p>
    <w:p w14:paraId="46D118D1" w14:textId="77777777" w:rsidR="00AC0A9D" w:rsidRPr="00E34EE7" w:rsidRDefault="00AC0A9D" w:rsidP="000059AA">
      <w:pPr>
        <w:jc w:val="both"/>
        <w:rPr>
          <w:color w:val="000000" w:themeColor="text1"/>
        </w:rPr>
      </w:pPr>
    </w:p>
    <w:p w14:paraId="08884ED0" w14:textId="1B412D82" w:rsidR="00686EF0" w:rsidRPr="00E34EE7" w:rsidRDefault="00531463" w:rsidP="000059AA">
      <w:pPr>
        <w:jc w:val="both"/>
        <w:rPr>
          <w:rStyle w:val="Emphasis"/>
          <w:i w:val="0"/>
          <w:iCs w:val="0"/>
          <w:color w:val="0070C0"/>
        </w:rPr>
      </w:pPr>
      <w:r w:rsidRPr="00E34EE7">
        <w:rPr>
          <w:rStyle w:val="Emphasis"/>
          <w:i w:val="0"/>
          <w:iCs w:val="0"/>
          <w:color w:val="000000" w:themeColor="text1"/>
        </w:rPr>
        <w:t>Bazuar në ligjin për Qeverisje Lokale, Ligjin për Menaxhimin e Financave Publike dhe Përgjegjësitë, Statutin e  Komunës së Klinës, Nr. 01-110-1232/2010, të datës 07.04.2010, si dhe Udhëzimin Administrativ për Administratë (MAPL) Nr. 04/2023 të Hapur në Komuna, komuna e  Klinës ka organizuar dëgjimet buxhetore</w:t>
      </w:r>
      <w:r w:rsidR="00223548" w:rsidRPr="00E34EE7">
        <w:rPr>
          <w:rStyle w:val="Emphasis"/>
          <w:i w:val="0"/>
          <w:iCs w:val="0"/>
          <w:color w:val="000000" w:themeColor="text1"/>
        </w:rPr>
        <w:t>;</w:t>
      </w:r>
      <w:r w:rsidR="00686EF0" w:rsidRPr="00E34EE7">
        <w:rPr>
          <w:rStyle w:val="Emphasis"/>
          <w:i w:val="0"/>
          <w:iCs w:val="0"/>
          <w:color w:val="000000" w:themeColor="text1"/>
        </w:rPr>
        <w:t xml:space="preserve"> </w:t>
      </w:r>
      <w:r w:rsidR="00686EF0" w:rsidRPr="00E34EE7">
        <w:rPr>
          <w:rStyle w:val="Emphasis"/>
          <w:i w:val="0"/>
          <w:iCs w:val="0"/>
          <w:color w:val="0070C0"/>
        </w:rPr>
        <w:t>https://kline.rks-gov.net/konsultimet-publike/</w:t>
      </w:r>
      <w:r w:rsidR="00223548" w:rsidRPr="00E34EE7">
        <w:rPr>
          <w:rStyle w:val="Emphasis"/>
          <w:i w:val="0"/>
          <w:iCs w:val="0"/>
          <w:color w:val="0070C0"/>
        </w:rPr>
        <w:t>.</w:t>
      </w:r>
    </w:p>
    <w:p w14:paraId="01FACE15" w14:textId="16983CC0" w:rsidR="00805A6C" w:rsidRPr="00E34EE7" w:rsidRDefault="00805A6C" w:rsidP="00385570">
      <w:pPr>
        <w:rPr>
          <w:rStyle w:val="Emphasis"/>
          <w:i w:val="0"/>
          <w:iCs w:val="0"/>
          <w:color w:val="000000" w:themeColor="text1"/>
        </w:rPr>
      </w:pPr>
    </w:p>
    <w:p w14:paraId="695F400E" w14:textId="06293CAB" w:rsidR="000821B0" w:rsidRPr="00E34EE7" w:rsidRDefault="000821B0" w:rsidP="00385570">
      <w:pPr>
        <w:rPr>
          <w:rStyle w:val="Emphasis"/>
          <w:i w:val="0"/>
          <w:iCs w:val="0"/>
          <w:color w:val="000000" w:themeColor="text1"/>
        </w:rPr>
      </w:pPr>
    </w:p>
    <w:p w14:paraId="77092EF4" w14:textId="25447B07" w:rsidR="000821B0" w:rsidRPr="00E34EE7" w:rsidRDefault="000821B0" w:rsidP="00385570">
      <w:pPr>
        <w:rPr>
          <w:rStyle w:val="Emphasis"/>
          <w:i w:val="0"/>
          <w:iCs w:val="0"/>
          <w:color w:val="000000" w:themeColor="text1"/>
        </w:rPr>
      </w:pPr>
    </w:p>
    <w:p w14:paraId="4F308A24" w14:textId="1FE3B81A" w:rsidR="000821B0" w:rsidRPr="00E34EE7" w:rsidRDefault="000821B0" w:rsidP="00385570">
      <w:pPr>
        <w:rPr>
          <w:rStyle w:val="Emphasis"/>
          <w:i w:val="0"/>
          <w:iCs w:val="0"/>
          <w:color w:val="000000" w:themeColor="text1"/>
        </w:rPr>
      </w:pPr>
    </w:p>
    <w:p w14:paraId="7E1A805A" w14:textId="3ED659FB" w:rsidR="000821B0" w:rsidRPr="00E34EE7" w:rsidRDefault="000821B0" w:rsidP="00385570">
      <w:pPr>
        <w:rPr>
          <w:rStyle w:val="Emphasis"/>
          <w:i w:val="0"/>
          <w:iCs w:val="0"/>
          <w:color w:val="000000" w:themeColor="text1"/>
        </w:rPr>
      </w:pPr>
    </w:p>
    <w:p w14:paraId="4046C188" w14:textId="0A2A0B69" w:rsidR="000821B0" w:rsidRPr="00E34EE7" w:rsidRDefault="000821B0" w:rsidP="00385570">
      <w:pPr>
        <w:rPr>
          <w:rStyle w:val="Emphasis"/>
          <w:i w:val="0"/>
          <w:iCs w:val="0"/>
          <w:color w:val="000000" w:themeColor="text1"/>
        </w:rPr>
      </w:pPr>
    </w:p>
    <w:p w14:paraId="0A0461D0" w14:textId="6BC30A08" w:rsidR="000821B0" w:rsidRPr="00E34EE7" w:rsidRDefault="000821B0" w:rsidP="00385570">
      <w:pPr>
        <w:rPr>
          <w:rStyle w:val="Emphasis"/>
          <w:i w:val="0"/>
          <w:iCs w:val="0"/>
          <w:color w:val="000000" w:themeColor="text1"/>
        </w:rPr>
      </w:pPr>
    </w:p>
    <w:p w14:paraId="3464BB7C" w14:textId="1F0A89B2" w:rsidR="000821B0" w:rsidRPr="00E34EE7" w:rsidRDefault="000821B0" w:rsidP="00385570">
      <w:pPr>
        <w:rPr>
          <w:rStyle w:val="Emphasis"/>
          <w:i w:val="0"/>
          <w:iCs w:val="0"/>
          <w:color w:val="000000" w:themeColor="text1"/>
        </w:rPr>
      </w:pPr>
    </w:p>
    <w:p w14:paraId="72512690" w14:textId="021FE908" w:rsidR="000821B0" w:rsidRPr="00E34EE7" w:rsidRDefault="000821B0" w:rsidP="00385570">
      <w:pPr>
        <w:rPr>
          <w:rStyle w:val="Emphasis"/>
          <w:i w:val="0"/>
          <w:iCs w:val="0"/>
          <w:color w:val="000000" w:themeColor="text1"/>
        </w:rPr>
      </w:pPr>
    </w:p>
    <w:p w14:paraId="1D3B82FE" w14:textId="7910E619" w:rsidR="000821B0" w:rsidRPr="00E34EE7" w:rsidRDefault="000821B0" w:rsidP="00385570">
      <w:pPr>
        <w:rPr>
          <w:rStyle w:val="Emphasis"/>
          <w:i w:val="0"/>
          <w:iCs w:val="0"/>
          <w:color w:val="000000" w:themeColor="text1"/>
        </w:rPr>
      </w:pPr>
    </w:p>
    <w:p w14:paraId="18584AD1" w14:textId="5B29431D" w:rsidR="000821B0" w:rsidRPr="00E34EE7" w:rsidRDefault="000821B0" w:rsidP="00385570">
      <w:pPr>
        <w:rPr>
          <w:rStyle w:val="Emphasis"/>
          <w:i w:val="0"/>
          <w:iCs w:val="0"/>
          <w:color w:val="000000" w:themeColor="text1"/>
        </w:rPr>
      </w:pPr>
    </w:p>
    <w:p w14:paraId="5900A386" w14:textId="37AC413E" w:rsidR="000821B0" w:rsidRPr="00E34EE7" w:rsidRDefault="000821B0" w:rsidP="00385570">
      <w:pPr>
        <w:rPr>
          <w:rStyle w:val="Emphasis"/>
          <w:i w:val="0"/>
          <w:iCs w:val="0"/>
          <w:color w:val="000000" w:themeColor="text1"/>
        </w:rPr>
      </w:pPr>
    </w:p>
    <w:p w14:paraId="664FB1DA" w14:textId="35BED072" w:rsidR="000821B0" w:rsidRPr="00E34EE7" w:rsidRDefault="000821B0" w:rsidP="00385570">
      <w:pPr>
        <w:rPr>
          <w:rStyle w:val="Emphasis"/>
          <w:i w:val="0"/>
          <w:iCs w:val="0"/>
          <w:color w:val="000000" w:themeColor="text1"/>
        </w:rPr>
      </w:pPr>
    </w:p>
    <w:p w14:paraId="744F7150" w14:textId="5CDEF1FC" w:rsidR="000821B0" w:rsidRPr="00E34EE7" w:rsidRDefault="000821B0" w:rsidP="00385570">
      <w:pPr>
        <w:rPr>
          <w:rStyle w:val="Emphasis"/>
          <w:i w:val="0"/>
          <w:iCs w:val="0"/>
          <w:color w:val="000000" w:themeColor="text1"/>
        </w:rPr>
      </w:pPr>
    </w:p>
    <w:p w14:paraId="6FF639AB" w14:textId="540F4F41" w:rsidR="002F6F8A" w:rsidRPr="00E34EE7" w:rsidRDefault="002F6F8A" w:rsidP="00385570">
      <w:pPr>
        <w:rPr>
          <w:rStyle w:val="Emphasis"/>
          <w:i w:val="0"/>
          <w:iCs w:val="0"/>
          <w:color w:val="000000" w:themeColor="text1"/>
        </w:rPr>
      </w:pPr>
    </w:p>
    <w:p w14:paraId="6A604D72" w14:textId="75C1D7F9" w:rsidR="002F6F8A" w:rsidRPr="00E34EE7" w:rsidRDefault="002F6F8A" w:rsidP="00385570">
      <w:pPr>
        <w:rPr>
          <w:rStyle w:val="Emphasis"/>
          <w:i w:val="0"/>
          <w:iCs w:val="0"/>
          <w:color w:val="000000" w:themeColor="text1"/>
        </w:rPr>
      </w:pPr>
    </w:p>
    <w:p w14:paraId="28876A2A" w14:textId="77777777" w:rsidR="002F6F8A" w:rsidRPr="00E34EE7" w:rsidRDefault="002F6F8A" w:rsidP="00385570">
      <w:pPr>
        <w:rPr>
          <w:rStyle w:val="Emphasis"/>
          <w:i w:val="0"/>
          <w:iCs w:val="0"/>
          <w:color w:val="000000" w:themeColor="text1"/>
        </w:rPr>
      </w:pPr>
    </w:p>
    <w:p w14:paraId="4D1EC223" w14:textId="01651D51" w:rsidR="00385570" w:rsidRPr="00E34EE7" w:rsidRDefault="000821B0" w:rsidP="00893A05">
      <w:pPr>
        <w:pStyle w:val="Heading1"/>
        <w:jc w:val="left"/>
        <w:rPr>
          <w:color w:val="0070C0"/>
          <w:sz w:val="24"/>
        </w:rPr>
      </w:pPr>
      <w:bookmarkStart w:id="1" w:name="_Toc233018268"/>
      <w:r w:rsidRPr="00E34EE7">
        <w:rPr>
          <w:color w:val="0070C0"/>
          <w:sz w:val="24"/>
        </w:rPr>
        <w:lastRenderedPageBreak/>
        <w:t xml:space="preserve">                                   </w:t>
      </w:r>
      <w:r w:rsidR="00893A05" w:rsidRPr="00E34EE7">
        <w:rPr>
          <w:color w:val="0070C0"/>
          <w:sz w:val="24"/>
        </w:rPr>
        <w:t>KALENDARI I NDËGJIMEVE BUXHETORE</w:t>
      </w:r>
      <w:bookmarkEnd w:id="1"/>
    </w:p>
    <w:p w14:paraId="10FC67F4" w14:textId="77777777" w:rsidR="00893A05" w:rsidRPr="00E34EE7" w:rsidRDefault="00893A05" w:rsidP="00385570"/>
    <w:tbl>
      <w:tblPr>
        <w:tblStyle w:val="TableGrid"/>
        <w:tblW w:w="10350" w:type="dxa"/>
        <w:tblInd w:w="-185" w:type="dxa"/>
        <w:tblLook w:val="04A0" w:firstRow="1" w:lastRow="0" w:firstColumn="1" w:lastColumn="0" w:noHBand="0" w:noVBand="1"/>
      </w:tblPr>
      <w:tblGrid>
        <w:gridCol w:w="581"/>
        <w:gridCol w:w="3695"/>
        <w:gridCol w:w="2473"/>
        <w:gridCol w:w="2116"/>
        <w:gridCol w:w="1485"/>
      </w:tblGrid>
      <w:tr w:rsidR="00702EBC" w:rsidRPr="00E34EE7" w14:paraId="2A507CA1" w14:textId="77777777" w:rsidTr="00385570">
        <w:tc>
          <w:tcPr>
            <w:tcW w:w="585" w:type="dxa"/>
            <w:shd w:val="clear" w:color="auto" w:fill="BDD6EE" w:themeFill="accent1" w:themeFillTint="66"/>
          </w:tcPr>
          <w:p w14:paraId="76C65A64" w14:textId="77777777" w:rsidR="00702EBC" w:rsidRPr="00E34EE7" w:rsidRDefault="00702EBC" w:rsidP="00474663">
            <w:pPr>
              <w:rPr>
                <w:b/>
              </w:rPr>
            </w:pPr>
            <w:r w:rsidRPr="00E34EE7">
              <w:rPr>
                <w:b/>
              </w:rPr>
              <w:t>Nr.</w:t>
            </w:r>
          </w:p>
        </w:tc>
        <w:tc>
          <w:tcPr>
            <w:tcW w:w="3396" w:type="dxa"/>
            <w:shd w:val="clear" w:color="auto" w:fill="BDD6EE" w:themeFill="accent1" w:themeFillTint="66"/>
          </w:tcPr>
          <w:p w14:paraId="3286B234" w14:textId="77777777" w:rsidR="00702EBC" w:rsidRPr="00E34EE7" w:rsidRDefault="00702EBC" w:rsidP="00474663">
            <w:pPr>
              <w:rPr>
                <w:b/>
              </w:rPr>
            </w:pPr>
            <w:r w:rsidRPr="00E34EE7">
              <w:rPr>
                <w:b/>
                <w:noProof/>
              </w:rPr>
              <w:t>Planifikimi i dëgjimeve buxhetore</w:t>
            </w:r>
          </w:p>
        </w:tc>
        <w:tc>
          <w:tcPr>
            <w:tcW w:w="2601" w:type="dxa"/>
            <w:shd w:val="clear" w:color="auto" w:fill="BDD6EE" w:themeFill="accent1" w:themeFillTint="66"/>
          </w:tcPr>
          <w:p w14:paraId="746F42BD" w14:textId="77777777" w:rsidR="00702EBC" w:rsidRPr="00E34EE7" w:rsidRDefault="00702EBC" w:rsidP="00474663">
            <w:pPr>
              <w:rPr>
                <w:b/>
              </w:rPr>
            </w:pPr>
            <w:r w:rsidRPr="00E34EE7">
              <w:rPr>
                <w:b/>
              </w:rPr>
              <w:t>Vendi i mbajtjes së dëgjimit buxhetor</w:t>
            </w:r>
          </w:p>
        </w:tc>
        <w:tc>
          <w:tcPr>
            <w:tcW w:w="2239" w:type="dxa"/>
            <w:shd w:val="clear" w:color="auto" w:fill="BDD6EE" w:themeFill="accent1" w:themeFillTint="66"/>
          </w:tcPr>
          <w:p w14:paraId="6B60424C" w14:textId="77777777" w:rsidR="00702EBC" w:rsidRPr="00E34EE7" w:rsidRDefault="00702EBC" w:rsidP="00474663">
            <w:pPr>
              <w:rPr>
                <w:b/>
              </w:rPr>
            </w:pPr>
            <w:r w:rsidRPr="00E34EE7">
              <w:rPr>
                <w:b/>
              </w:rPr>
              <w:t>Data/dita e mbajtjes së dëgjimit</w:t>
            </w:r>
          </w:p>
        </w:tc>
        <w:tc>
          <w:tcPr>
            <w:tcW w:w="1529" w:type="dxa"/>
            <w:shd w:val="clear" w:color="auto" w:fill="BDD6EE" w:themeFill="accent1" w:themeFillTint="66"/>
          </w:tcPr>
          <w:p w14:paraId="66DC3E57" w14:textId="77777777" w:rsidR="00702EBC" w:rsidRPr="00E34EE7" w:rsidRDefault="00702EBC" w:rsidP="00474663">
            <w:pPr>
              <w:rPr>
                <w:b/>
              </w:rPr>
            </w:pPr>
            <w:r w:rsidRPr="00E34EE7">
              <w:rPr>
                <w:b/>
              </w:rPr>
              <w:t>Koha/ora</w:t>
            </w:r>
          </w:p>
        </w:tc>
      </w:tr>
      <w:tr w:rsidR="00FE7342" w:rsidRPr="00E34EE7" w14:paraId="7F835444" w14:textId="77777777" w:rsidTr="00FE7342">
        <w:tc>
          <w:tcPr>
            <w:tcW w:w="585" w:type="dxa"/>
            <w:shd w:val="clear" w:color="auto" w:fill="BDD6EE" w:themeFill="accent1" w:themeFillTint="66"/>
          </w:tcPr>
          <w:p w14:paraId="6CC9EAFA" w14:textId="77777777" w:rsidR="00702EBC" w:rsidRPr="00E34EE7" w:rsidRDefault="00702EBC" w:rsidP="00474663">
            <w:pPr>
              <w:rPr>
                <w:b/>
              </w:rPr>
            </w:pPr>
            <w:r w:rsidRPr="00E34EE7">
              <w:rPr>
                <w:b/>
              </w:rPr>
              <w:t>1.</w:t>
            </w:r>
          </w:p>
        </w:tc>
        <w:tc>
          <w:tcPr>
            <w:tcW w:w="3396" w:type="dxa"/>
          </w:tcPr>
          <w:p w14:paraId="19486565" w14:textId="77777777" w:rsidR="00702EBC" w:rsidRPr="00E34EE7" w:rsidRDefault="00702EBC" w:rsidP="00474663">
            <w:pPr>
              <w:rPr>
                <w:rStyle w:val="Emphasis"/>
                <w:rFonts w:eastAsia="MS Mincho"/>
                <w:i w:val="0"/>
              </w:rPr>
            </w:pPr>
            <w:r w:rsidRPr="00E34EE7">
              <w:rPr>
                <w:rStyle w:val="Emphasis"/>
                <w:rFonts w:eastAsia="MS Mincho"/>
                <w:i w:val="0"/>
              </w:rPr>
              <w:t xml:space="preserve">TAKIMI I - Salla e Konferencave, në Komunën e Klinës, me Kryetarët e Këshillave të Fshatrave. </w:t>
            </w:r>
          </w:p>
          <w:p w14:paraId="09668ED0" w14:textId="77777777" w:rsidR="00702EBC" w:rsidRPr="00E34EE7" w:rsidRDefault="00702EBC" w:rsidP="00474663"/>
        </w:tc>
        <w:tc>
          <w:tcPr>
            <w:tcW w:w="2601" w:type="dxa"/>
          </w:tcPr>
          <w:p w14:paraId="3E81811A" w14:textId="77777777" w:rsidR="00702EBC" w:rsidRPr="00E34EE7" w:rsidRDefault="00702EBC" w:rsidP="00474663">
            <w:r w:rsidRPr="00E34EE7">
              <w:t xml:space="preserve">Komuna Klinë, </w:t>
            </w:r>
          </w:p>
          <w:p w14:paraId="09429D7D" w14:textId="77777777" w:rsidR="00702EBC" w:rsidRPr="00E34EE7" w:rsidRDefault="00702EBC" w:rsidP="00474663">
            <w:r w:rsidRPr="00E34EE7">
              <w:rPr>
                <w:rStyle w:val="Emphasis"/>
                <w:rFonts w:eastAsia="MS Mincho"/>
                <w:i w:val="0"/>
              </w:rPr>
              <w:t>Salla e Konferencave.</w:t>
            </w:r>
          </w:p>
        </w:tc>
        <w:tc>
          <w:tcPr>
            <w:tcW w:w="2239" w:type="dxa"/>
          </w:tcPr>
          <w:p w14:paraId="5BA06C1F" w14:textId="2419F796" w:rsidR="00702EBC" w:rsidRPr="00E34EE7" w:rsidRDefault="00F43593" w:rsidP="00474663">
            <w:r w:rsidRPr="00E34EE7">
              <w:rPr>
                <w:rStyle w:val="Emphasis"/>
                <w:rFonts w:eastAsia="MS Mincho"/>
                <w:i w:val="0"/>
              </w:rPr>
              <w:t>27.08</w:t>
            </w:r>
            <w:r w:rsidR="00702EBC" w:rsidRPr="00E34EE7">
              <w:rPr>
                <w:rStyle w:val="Emphasis"/>
                <w:rFonts w:eastAsia="MS Mincho"/>
                <w:i w:val="0"/>
              </w:rPr>
              <w:t>.2026</w:t>
            </w:r>
          </w:p>
        </w:tc>
        <w:tc>
          <w:tcPr>
            <w:tcW w:w="1529" w:type="dxa"/>
          </w:tcPr>
          <w:p w14:paraId="3460C571" w14:textId="59C8721C" w:rsidR="00702EBC" w:rsidRPr="00E34EE7" w:rsidRDefault="00F43593" w:rsidP="00474663">
            <w:r w:rsidRPr="00E34EE7">
              <w:rPr>
                <w:rStyle w:val="Emphasis"/>
                <w:rFonts w:eastAsia="MS Mincho"/>
                <w:i w:val="0"/>
              </w:rPr>
              <w:t>10:0</w:t>
            </w:r>
            <w:r w:rsidR="00702EBC" w:rsidRPr="00E34EE7">
              <w:rPr>
                <w:rStyle w:val="Emphasis"/>
                <w:rFonts w:eastAsia="MS Mincho"/>
                <w:i w:val="0"/>
              </w:rPr>
              <w:t>0</w:t>
            </w:r>
          </w:p>
        </w:tc>
      </w:tr>
      <w:tr w:rsidR="00FE7342" w:rsidRPr="00E34EE7" w14:paraId="1FE35A27" w14:textId="77777777" w:rsidTr="00FE7342">
        <w:tc>
          <w:tcPr>
            <w:tcW w:w="585" w:type="dxa"/>
            <w:shd w:val="clear" w:color="auto" w:fill="BDD6EE" w:themeFill="accent1" w:themeFillTint="66"/>
          </w:tcPr>
          <w:p w14:paraId="6C44BB32" w14:textId="77777777" w:rsidR="00702EBC" w:rsidRPr="00E34EE7" w:rsidRDefault="00702EBC" w:rsidP="00474663">
            <w:pPr>
              <w:rPr>
                <w:b/>
              </w:rPr>
            </w:pPr>
            <w:r w:rsidRPr="00E34EE7">
              <w:rPr>
                <w:b/>
              </w:rPr>
              <w:t>2.</w:t>
            </w:r>
          </w:p>
        </w:tc>
        <w:tc>
          <w:tcPr>
            <w:tcW w:w="3396" w:type="dxa"/>
          </w:tcPr>
          <w:p w14:paraId="23CE6F2B" w14:textId="054C0988" w:rsidR="00702EBC" w:rsidRPr="00E34EE7" w:rsidRDefault="00702EBC" w:rsidP="00474663">
            <w:pPr>
              <w:rPr>
                <w:rStyle w:val="Emphasis"/>
                <w:rFonts w:eastAsia="MS Mincho"/>
                <w:i w:val="0"/>
              </w:rPr>
            </w:pPr>
            <w:r w:rsidRPr="00E34EE7">
              <w:rPr>
                <w:rStyle w:val="Emphasis"/>
                <w:rFonts w:eastAsia="MS Mincho"/>
                <w:i w:val="0"/>
              </w:rPr>
              <w:t>TAKIMI II - SHFMU “Isa Boletini”, në fshatin</w:t>
            </w:r>
            <w:r w:rsidR="0049331B" w:rsidRPr="00E34EE7">
              <w:rPr>
                <w:rStyle w:val="Emphasis"/>
                <w:rFonts w:eastAsia="MS Mincho"/>
                <w:i w:val="0"/>
              </w:rPr>
              <w:t xml:space="preserve"> Drenoc </w:t>
            </w:r>
            <w:r w:rsidR="0049555B" w:rsidRPr="00E34EE7">
              <w:rPr>
                <w:rStyle w:val="Emphasis"/>
                <w:rFonts w:eastAsia="MS Mincho"/>
                <w:i w:val="0"/>
              </w:rPr>
              <w:t xml:space="preserve">më </w:t>
            </w:r>
            <w:r w:rsidR="0049331B" w:rsidRPr="00E34EE7">
              <w:rPr>
                <w:rStyle w:val="Emphasis"/>
                <w:rFonts w:eastAsia="MS Mincho"/>
                <w:i w:val="0"/>
              </w:rPr>
              <w:t>banorët e fshatrave</w:t>
            </w:r>
            <w:r w:rsidR="00F56831" w:rsidRPr="00E34EE7">
              <w:rPr>
                <w:rStyle w:val="Emphasis"/>
                <w:rFonts w:eastAsia="MS Mincho"/>
                <w:i w:val="0"/>
              </w:rPr>
              <w:t>,</w:t>
            </w:r>
            <w:r w:rsidRPr="00E34EE7">
              <w:rPr>
                <w:rStyle w:val="Emphasis"/>
                <w:rFonts w:eastAsia="MS Mincho"/>
                <w:i w:val="0"/>
              </w:rPr>
              <w:t xml:space="preserve">Poterç i </w:t>
            </w:r>
            <w:r w:rsidR="0049555B" w:rsidRPr="00E34EE7">
              <w:rPr>
                <w:rStyle w:val="Emphasis"/>
                <w:rFonts w:eastAsia="MS Mincho"/>
                <w:i w:val="0"/>
              </w:rPr>
              <w:t>Epërm,</w:t>
            </w:r>
            <w:r w:rsidR="00FB07CE" w:rsidRPr="00E34EE7">
              <w:rPr>
                <w:rStyle w:val="Emphasis"/>
                <w:rFonts w:eastAsia="MS Mincho"/>
                <w:i w:val="0"/>
              </w:rPr>
              <w:t>Poterç i Poshtëm,</w:t>
            </w:r>
            <w:r w:rsidRPr="00E34EE7">
              <w:rPr>
                <w:rStyle w:val="Emphasis"/>
                <w:rFonts w:eastAsia="MS Mincho"/>
                <w:i w:val="0"/>
              </w:rPr>
              <w:t xml:space="preserve"> dhe Dugajevë. </w:t>
            </w:r>
          </w:p>
          <w:p w14:paraId="418B7DCB" w14:textId="77777777" w:rsidR="00702EBC" w:rsidRPr="00E34EE7" w:rsidRDefault="00702EBC" w:rsidP="00474663">
            <w:pPr>
              <w:rPr>
                <w:iCs/>
              </w:rPr>
            </w:pPr>
          </w:p>
        </w:tc>
        <w:tc>
          <w:tcPr>
            <w:tcW w:w="2601" w:type="dxa"/>
          </w:tcPr>
          <w:p w14:paraId="1F659EED" w14:textId="77777777" w:rsidR="00702EBC" w:rsidRPr="00E34EE7" w:rsidRDefault="00702EBC" w:rsidP="00474663">
            <w:r w:rsidRPr="00E34EE7">
              <w:rPr>
                <w:rStyle w:val="Emphasis"/>
                <w:rFonts w:eastAsia="MS Mincho"/>
                <w:i w:val="0"/>
              </w:rPr>
              <w:t>SHFMU “Isa Boletini”, në fshatin Poterç i Epërm.</w:t>
            </w:r>
          </w:p>
        </w:tc>
        <w:tc>
          <w:tcPr>
            <w:tcW w:w="2239" w:type="dxa"/>
          </w:tcPr>
          <w:p w14:paraId="188EBD32" w14:textId="53FD6FE2" w:rsidR="00702EBC" w:rsidRPr="00E34EE7" w:rsidRDefault="00DD08BA" w:rsidP="00474663">
            <w:pPr>
              <w:rPr>
                <w:i/>
              </w:rPr>
            </w:pPr>
            <w:r w:rsidRPr="00E34EE7">
              <w:rPr>
                <w:rStyle w:val="Emphasis"/>
                <w:rFonts w:eastAsia="MS Mincho"/>
                <w:i w:val="0"/>
              </w:rPr>
              <w:t>28.08.2026</w:t>
            </w:r>
          </w:p>
        </w:tc>
        <w:tc>
          <w:tcPr>
            <w:tcW w:w="1529" w:type="dxa"/>
          </w:tcPr>
          <w:p w14:paraId="36FCEB80" w14:textId="77777777" w:rsidR="00702EBC" w:rsidRPr="00E34EE7" w:rsidRDefault="00702EBC" w:rsidP="00474663">
            <w:r w:rsidRPr="00E34EE7">
              <w:rPr>
                <w:rStyle w:val="Emphasis"/>
                <w:rFonts w:eastAsia="MS Mincho"/>
                <w:i w:val="0"/>
              </w:rPr>
              <w:t>17:00</w:t>
            </w:r>
          </w:p>
        </w:tc>
      </w:tr>
      <w:tr w:rsidR="00FE7342" w:rsidRPr="00E34EE7" w14:paraId="2AD57572" w14:textId="77777777" w:rsidTr="00FE7342">
        <w:tc>
          <w:tcPr>
            <w:tcW w:w="585" w:type="dxa"/>
            <w:shd w:val="clear" w:color="auto" w:fill="BDD6EE" w:themeFill="accent1" w:themeFillTint="66"/>
          </w:tcPr>
          <w:p w14:paraId="70065D09" w14:textId="77777777" w:rsidR="00702EBC" w:rsidRPr="00E34EE7" w:rsidRDefault="00702EBC" w:rsidP="00474663">
            <w:pPr>
              <w:rPr>
                <w:b/>
              </w:rPr>
            </w:pPr>
            <w:r w:rsidRPr="00E34EE7">
              <w:rPr>
                <w:b/>
              </w:rPr>
              <w:t>3.</w:t>
            </w:r>
          </w:p>
        </w:tc>
        <w:tc>
          <w:tcPr>
            <w:tcW w:w="3396" w:type="dxa"/>
          </w:tcPr>
          <w:p w14:paraId="3F2C1E6D" w14:textId="77777777" w:rsidR="00702EBC" w:rsidRPr="00E34EE7" w:rsidRDefault="00702EBC" w:rsidP="00474663">
            <w:pPr>
              <w:rPr>
                <w:rStyle w:val="Emphasis"/>
                <w:rFonts w:eastAsia="MS Mincho"/>
                <w:i w:val="0"/>
              </w:rPr>
            </w:pPr>
            <w:r w:rsidRPr="00E34EE7">
              <w:rPr>
                <w:rStyle w:val="Emphasis"/>
                <w:rFonts w:eastAsia="MS Mincho"/>
                <w:i w:val="0"/>
              </w:rPr>
              <w:t>TAKIMI III - SHFMU “Azem Bejta”, në fshatin Grabanicë, më banorët e fshatrave Grabanicë,  Dollovë, Bokshiq, Këpuz dhe Qeskovë.</w:t>
            </w:r>
          </w:p>
          <w:p w14:paraId="1A9814B1" w14:textId="77777777" w:rsidR="00702EBC" w:rsidRPr="00E34EE7" w:rsidRDefault="00702EBC" w:rsidP="00474663">
            <w:pPr>
              <w:rPr>
                <w:iCs/>
              </w:rPr>
            </w:pPr>
          </w:p>
        </w:tc>
        <w:tc>
          <w:tcPr>
            <w:tcW w:w="2601" w:type="dxa"/>
          </w:tcPr>
          <w:p w14:paraId="575E7CA7" w14:textId="77777777" w:rsidR="00702EBC" w:rsidRPr="00E34EE7" w:rsidRDefault="00702EBC" w:rsidP="00474663">
            <w:r w:rsidRPr="00E34EE7">
              <w:rPr>
                <w:rStyle w:val="Emphasis"/>
                <w:rFonts w:eastAsia="MS Mincho"/>
                <w:i w:val="0"/>
              </w:rPr>
              <w:t>SHFMU “Azem Bejta”, në fshatin Grabanicë.</w:t>
            </w:r>
          </w:p>
        </w:tc>
        <w:tc>
          <w:tcPr>
            <w:tcW w:w="2239" w:type="dxa"/>
          </w:tcPr>
          <w:p w14:paraId="5EE0EEE7" w14:textId="6A608132" w:rsidR="00702EBC" w:rsidRPr="00E34EE7" w:rsidRDefault="0091378F" w:rsidP="00BC564B">
            <w:pPr>
              <w:rPr>
                <w:b/>
                <w:i/>
              </w:rPr>
            </w:pPr>
            <w:r w:rsidRPr="00E34EE7">
              <w:rPr>
                <w:rStyle w:val="Emphasis"/>
                <w:rFonts w:eastAsia="MS Mincho"/>
                <w:i w:val="0"/>
              </w:rPr>
              <w:t>28.08.2026</w:t>
            </w:r>
          </w:p>
        </w:tc>
        <w:tc>
          <w:tcPr>
            <w:tcW w:w="1529" w:type="dxa"/>
          </w:tcPr>
          <w:p w14:paraId="763A04C2" w14:textId="48D37F46" w:rsidR="00702EBC" w:rsidRPr="00E34EE7" w:rsidRDefault="00702EBC" w:rsidP="00474663">
            <w:pPr>
              <w:rPr>
                <w:b/>
              </w:rPr>
            </w:pPr>
            <w:r w:rsidRPr="00E34EE7">
              <w:rPr>
                <w:rStyle w:val="Emphasis"/>
                <w:rFonts w:eastAsia="MS Mincho"/>
                <w:i w:val="0"/>
              </w:rPr>
              <w:t>18:</w:t>
            </w:r>
            <w:r w:rsidR="00332BB9" w:rsidRPr="00E34EE7">
              <w:rPr>
                <w:rStyle w:val="Emphasis"/>
                <w:rFonts w:eastAsia="MS Mincho"/>
                <w:i w:val="0"/>
              </w:rPr>
              <w:t>0</w:t>
            </w:r>
            <w:r w:rsidRPr="00E34EE7">
              <w:rPr>
                <w:rStyle w:val="Emphasis"/>
                <w:rFonts w:eastAsia="MS Mincho"/>
                <w:i w:val="0"/>
              </w:rPr>
              <w:t>0</w:t>
            </w:r>
          </w:p>
        </w:tc>
      </w:tr>
      <w:tr w:rsidR="00FE7342" w:rsidRPr="00E34EE7" w14:paraId="02034F86" w14:textId="77777777" w:rsidTr="00FE7342">
        <w:tc>
          <w:tcPr>
            <w:tcW w:w="585" w:type="dxa"/>
            <w:shd w:val="clear" w:color="auto" w:fill="BDD6EE" w:themeFill="accent1" w:themeFillTint="66"/>
          </w:tcPr>
          <w:p w14:paraId="5A0770B4" w14:textId="77777777" w:rsidR="00702EBC" w:rsidRPr="00E34EE7" w:rsidRDefault="00702EBC" w:rsidP="00474663">
            <w:pPr>
              <w:rPr>
                <w:b/>
              </w:rPr>
            </w:pPr>
            <w:r w:rsidRPr="00E34EE7">
              <w:rPr>
                <w:b/>
              </w:rPr>
              <w:t>4.</w:t>
            </w:r>
          </w:p>
        </w:tc>
        <w:tc>
          <w:tcPr>
            <w:tcW w:w="3396" w:type="dxa"/>
          </w:tcPr>
          <w:p w14:paraId="6A7B7E82" w14:textId="13861447" w:rsidR="00702EBC" w:rsidRPr="00E34EE7" w:rsidRDefault="00702EBC" w:rsidP="00474663">
            <w:pPr>
              <w:rPr>
                <w:rStyle w:val="Emphasis"/>
                <w:rFonts w:eastAsia="MS Mincho"/>
                <w:i w:val="0"/>
              </w:rPr>
            </w:pPr>
            <w:r w:rsidRPr="00E34EE7">
              <w:rPr>
                <w:rStyle w:val="Emphasis"/>
                <w:rFonts w:eastAsia="MS Mincho"/>
                <w:i w:val="0"/>
              </w:rPr>
              <w:t>TAKIMI IV - SHFMU “Motrat Qiriazi”, në fshatin Zajm, më banorët e fshatrave Zajm, Gremnik, Deiq, Dollc</w:t>
            </w:r>
            <w:r w:rsidR="002425B1" w:rsidRPr="00E34EE7">
              <w:rPr>
                <w:rStyle w:val="Emphasis"/>
                <w:rFonts w:eastAsia="MS Mincho"/>
                <w:i w:val="0"/>
              </w:rPr>
              <w:t>,Jagodë</w:t>
            </w:r>
            <w:r w:rsidRPr="00E34EE7">
              <w:rPr>
                <w:rStyle w:val="Emphasis"/>
                <w:rFonts w:eastAsia="MS Mincho"/>
                <w:i w:val="0"/>
              </w:rPr>
              <w:t xml:space="preserve"> dhe Dresnik.</w:t>
            </w:r>
          </w:p>
          <w:p w14:paraId="1EB12841" w14:textId="77777777" w:rsidR="00702EBC" w:rsidRPr="00E34EE7" w:rsidRDefault="00702EBC" w:rsidP="00474663"/>
        </w:tc>
        <w:tc>
          <w:tcPr>
            <w:tcW w:w="2601" w:type="dxa"/>
          </w:tcPr>
          <w:p w14:paraId="0D621617" w14:textId="77777777" w:rsidR="00702EBC" w:rsidRPr="00E34EE7" w:rsidRDefault="00702EBC" w:rsidP="00474663">
            <w:r w:rsidRPr="00E34EE7">
              <w:rPr>
                <w:rStyle w:val="Emphasis"/>
                <w:rFonts w:eastAsia="MS Mincho"/>
                <w:i w:val="0"/>
              </w:rPr>
              <w:t>SHFMU “Motrat Qiriazi”, në fshatin Zajm.</w:t>
            </w:r>
          </w:p>
        </w:tc>
        <w:tc>
          <w:tcPr>
            <w:tcW w:w="2239" w:type="dxa"/>
          </w:tcPr>
          <w:p w14:paraId="06F626FB" w14:textId="64ACEC31" w:rsidR="00702EBC" w:rsidRPr="00E34EE7" w:rsidRDefault="00E23A49" w:rsidP="00474663">
            <w:pPr>
              <w:rPr>
                <w:i/>
              </w:rPr>
            </w:pPr>
            <w:r w:rsidRPr="00E34EE7">
              <w:rPr>
                <w:rStyle w:val="Emphasis"/>
                <w:rFonts w:eastAsia="MS Mincho"/>
                <w:i w:val="0"/>
              </w:rPr>
              <w:t>31.08.2026</w:t>
            </w:r>
          </w:p>
        </w:tc>
        <w:tc>
          <w:tcPr>
            <w:tcW w:w="1529" w:type="dxa"/>
          </w:tcPr>
          <w:p w14:paraId="2C422E9F" w14:textId="77777777" w:rsidR="00702EBC" w:rsidRPr="00E34EE7" w:rsidRDefault="00702EBC" w:rsidP="00474663">
            <w:r w:rsidRPr="00E34EE7">
              <w:rPr>
                <w:rStyle w:val="Emphasis"/>
                <w:rFonts w:eastAsia="MS Mincho"/>
                <w:i w:val="0"/>
              </w:rPr>
              <w:t>17:00</w:t>
            </w:r>
          </w:p>
        </w:tc>
      </w:tr>
      <w:tr w:rsidR="00FE7342" w:rsidRPr="00E34EE7" w14:paraId="656D1DED" w14:textId="77777777" w:rsidTr="00FE7342">
        <w:tc>
          <w:tcPr>
            <w:tcW w:w="585" w:type="dxa"/>
            <w:shd w:val="clear" w:color="auto" w:fill="BDD6EE" w:themeFill="accent1" w:themeFillTint="66"/>
          </w:tcPr>
          <w:p w14:paraId="540E7F47" w14:textId="77777777" w:rsidR="00702EBC" w:rsidRPr="00E34EE7" w:rsidRDefault="00702EBC" w:rsidP="00474663">
            <w:pPr>
              <w:rPr>
                <w:b/>
              </w:rPr>
            </w:pPr>
            <w:r w:rsidRPr="00E34EE7">
              <w:rPr>
                <w:b/>
              </w:rPr>
              <w:t>5.</w:t>
            </w:r>
          </w:p>
        </w:tc>
        <w:tc>
          <w:tcPr>
            <w:tcW w:w="3396" w:type="dxa"/>
          </w:tcPr>
          <w:p w14:paraId="4B359818" w14:textId="77777777" w:rsidR="00702EBC" w:rsidRPr="00E34EE7" w:rsidRDefault="00702EBC" w:rsidP="00474663">
            <w:pPr>
              <w:rPr>
                <w:rStyle w:val="Emphasis"/>
                <w:rFonts w:eastAsia="MS Mincho"/>
                <w:i w:val="0"/>
              </w:rPr>
            </w:pPr>
            <w:r w:rsidRPr="00E34EE7">
              <w:rPr>
                <w:rStyle w:val="Emphasis"/>
                <w:rFonts w:eastAsia="MS Mincho"/>
                <w:i w:val="0"/>
              </w:rPr>
              <w:t xml:space="preserve">TAKIMI V - SHFMU “Avni Zhabota”, në fshatin Shtupel, më banorët e fshatrave </w:t>
            </w:r>
            <w:r w:rsidRPr="00E34EE7">
              <w:rPr>
                <w:bCs/>
                <w:color w:val="000000" w:themeColor="text1"/>
              </w:rPr>
              <w:t>Shtupel, Kërrnicë, Binxhë, Grabc, (komunitetin joshumicë)</w:t>
            </w:r>
            <w:r w:rsidRPr="00E34EE7">
              <w:rPr>
                <w:rStyle w:val="Emphasis"/>
                <w:rFonts w:eastAsia="MS Mincho"/>
                <w:i w:val="0"/>
              </w:rPr>
              <w:t>.</w:t>
            </w:r>
          </w:p>
          <w:p w14:paraId="62189E45" w14:textId="77777777" w:rsidR="00702EBC" w:rsidRPr="00E34EE7" w:rsidRDefault="00702EBC" w:rsidP="00474663"/>
        </w:tc>
        <w:tc>
          <w:tcPr>
            <w:tcW w:w="2601" w:type="dxa"/>
          </w:tcPr>
          <w:p w14:paraId="657C96D4" w14:textId="77777777" w:rsidR="00702EBC" w:rsidRPr="00E34EE7" w:rsidRDefault="00702EBC" w:rsidP="00474663">
            <w:r w:rsidRPr="00E34EE7">
              <w:rPr>
                <w:rStyle w:val="Emphasis"/>
                <w:rFonts w:eastAsia="MS Mincho"/>
                <w:i w:val="0"/>
              </w:rPr>
              <w:t>SHFMU “Avni Zhabota”, në fshatin Shtupel.</w:t>
            </w:r>
          </w:p>
        </w:tc>
        <w:tc>
          <w:tcPr>
            <w:tcW w:w="2239" w:type="dxa"/>
          </w:tcPr>
          <w:p w14:paraId="77B33414" w14:textId="0B5A36AC" w:rsidR="00702EBC" w:rsidRPr="00E34EE7" w:rsidRDefault="00F31074" w:rsidP="00474663">
            <w:pPr>
              <w:rPr>
                <w:i/>
              </w:rPr>
            </w:pPr>
            <w:r w:rsidRPr="00E34EE7">
              <w:rPr>
                <w:rStyle w:val="Emphasis"/>
                <w:rFonts w:eastAsia="MS Mincho"/>
                <w:i w:val="0"/>
              </w:rPr>
              <w:t>31.08.2026</w:t>
            </w:r>
          </w:p>
        </w:tc>
        <w:tc>
          <w:tcPr>
            <w:tcW w:w="1529" w:type="dxa"/>
          </w:tcPr>
          <w:p w14:paraId="30E1E724" w14:textId="5821148B" w:rsidR="00702EBC" w:rsidRPr="00E34EE7" w:rsidRDefault="00CB52DD" w:rsidP="00474663">
            <w:r w:rsidRPr="00E34EE7">
              <w:rPr>
                <w:rStyle w:val="Emphasis"/>
                <w:rFonts w:eastAsia="MS Mincho"/>
                <w:i w:val="0"/>
              </w:rPr>
              <w:t>18:0</w:t>
            </w:r>
            <w:r w:rsidR="00702EBC" w:rsidRPr="00E34EE7">
              <w:rPr>
                <w:rStyle w:val="Emphasis"/>
                <w:rFonts w:eastAsia="MS Mincho"/>
                <w:i w:val="0"/>
              </w:rPr>
              <w:t>0</w:t>
            </w:r>
          </w:p>
        </w:tc>
      </w:tr>
      <w:tr w:rsidR="00FE7342" w:rsidRPr="00E34EE7" w14:paraId="48FBEB4A" w14:textId="77777777" w:rsidTr="00FE7342">
        <w:tc>
          <w:tcPr>
            <w:tcW w:w="585" w:type="dxa"/>
            <w:shd w:val="clear" w:color="auto" w:fill="BDD6EE" w:themeFill="accent1" w:themeFillTint="66"/>
          </w:tcPr>
          <w:p w14:paraId="262202BD" w14:textId="77777777" w:rsidR="00702EBC" w:rsidRPr="00E34EE7" w:rsidRDefault="00702EBC" w:rsidP="00474663">
            <w:pPr>
              <w:rPr>
                <w:b/>
              </w:rPr>
            </w:pPr>
            <w:r w:rsidRPr="00E34EE7">
              <w:rPr>
                <w:b/>
              </w:rPr>
              <w:t>6.</w:t>
            </w:r>
          </w:p>
        </w:tc>
        <w:tc>
          <w:tcPr>
            <w:tcW w:w="3396" w:type="dxa"/>
          </w:tcPr>
          <w:p w14:paraId="01CFC6E2" w14:textId="347398BD" w:rsidR="00702EBC" w:rsidRPr="00E34EE7" w:rsidRDefault="00DD62BD" w:rsidP="00474663">
            <w:pPr>
              <w:rPr>
                <w:rStyle w:val="Emphasis"/>
                <w:rFonts w:eastAsia="MS Mincho"/>
                <w:i w:val="0"/>
              </w:rPr>
            </w:pPr>
            <w:r w:rsidRPr="00E34EE7">
              <w:rPr>
                <w:rStyle w:val="Emphasis"/>
                <w:rFonts w:eastAsia="MS Mincho"/>
                <w:i w:val="0"/>
              </w:rPr>
              <w:t>TAKIMI VI - SHFMU “Ali Krasniqi”, në fshatin Ujmir</w:t>
            </w:r>
            <w:r w:rsidR="00702EBC" w:rsidRPr="00E34EE7">
              <w:rPr>
                <w:rStyle w:val="Emphasis"/>
                <w:rFonts w:eastAsia="MS Mincho"/>
                <w:i w:val="0"/>
              </w:rPr>
              <w:t>ë, me banorët e fshatrave</w:t>
            </w:r>
            <w:r w:rsidR="00B56CD7" w:rsidRPr="00E34EE7">
              <w:rPr>
                <w:rStyle w:val="Emphasis"/>
                <w:rFonts w:eastAsia="MS Mincho"/>
                <w:i w:val="0"/>
              </w:rPr>
              <w:t>,Ujmirë</w:t>
            </w:r>
            <w:r w:rsidR="00702EBC" w:rsidRPr="00E34EE7">
              <w:rPr>
                <w:rStyle w:val="Emphasis"/>
                <w:rFonts w:eastAsia="MS Mincho"/>
                <w:i w:val="0"/>
              </w:rPr>
              <w:t xml:space="preserve"> Jashanicë, Pogragjë, Dush i Vogël,</w:t>
            </w:r>
            <w:r w:rsidR="00B56CD7" w:rsidRPr="00E34EE7">
              <w:rPr>
                <w:rStyle w:val="Emphasis"/>
                <w:rFonts w:eastAsia="MS Mincho"/>
                <w:i w:val="0"/>
              </w:rPr>
              <w:t>Shtaric,Dush,</w:t>
            </w:r>
            <w:r w:rsidR="00702EBC" w:rsidRPr="00E34EE7">
              <w:rPr>
                <w:rStyle w:val="Emphasis"/>
                <w:rFonts w:eastAsia="MS Mincho"/>
                <w:i w:val="0"/>
              </w:rPr>
              <w:t>Resnik,</w:t>
            </w:r>
            <w:r w:rsidR="00B56CD7" w:rsidRPr="00E34EE7">
              <w:rPr>
                <w:rStyle w:val="Emphasis"/>
                <w:rFonts w:eastAsia="MS Mincho"/>
                <w:i w:val="0"/>
              </w:rPr>
              <w:t>Siqevë</w:t>
            </w:r>
            <w:r w:rsidR="00702EBC" w:rsidRPr="00E34EE7">
              <w:rPr>
                <w:rStyle w:val="Emphasis"/>
                <w:rFonts w:eastAsia="MS Mincho"/>
                <w:i w:val="0"/>
              </w:rPr>
              <w:t xml:space="preserve"> J</w:t>
            </w:r>
            <w:r w:rsidR="00B56CD7" w:rsidRPr="00E34EE7">
              <w:rPr>
                <w:rStyle w:val="Emphasis"/>
                <w:rFonts w:eastAsia="MS Mincho"/>
                <w:i w:val="0"/>
              </w:rPr>
              <w:t>elloc, Gjurgjevik i Madh,Qabiq</w:t>
            </w:r>
            <w:r w:rsidR="00702EBC" w:rsidRPr="00E34EE7">
              <w:rPr>
                <w:rStyle w:val="Emphasis"/>
                <w:rFonts w:eastAsia="MS Mincho"/>
                <w:i w:val="0"/>
              </w:rPr>
              <w:t xml:space="preserve"> Doberdol. </w:t>
            </w:r>
          </w:p>
          <w:p w14:paraId="1B0D84C0" w14:textId="77777777" w:rsidR="00702EBC" w:rsidRPr="00E34EE7" w:rsidRDefault="00702EBC" w:rsidP="00474663"/>
        </w:tc>
        <w:tc>
          <w:tcPr>
            <w:tcW w:w="2601" w:type="dxa"/>
          </w:tcPr>
          <w:p w14:paraId="70AA7984" w14:textId="46EABB62" w:rsidR="00702EBC" w:rsidRPr="00E34EE7" w:rsidRDefault="004C387D" w:rsidP="00474663">
            <w:r w:rsidRPr="00E34EE7">
              <w:rPr>
                <w:rStyle w:val="Emphasis"/>
                <w:rFonts w:eastAsia="MS Mincho"/>
                <w:i w:val="0"/>
              </w:rPr>
              <w:t>SHFMU “Ali Krasniqi”, në fshatin Ujmir</w:t>
            </w:r>
            <w:r w:rsidR="00702EBC" w:rsidRPr="00E34EE7">
              <w:rPr>
                <w:rStyle w:val="Emphasis"/>
                <w:rFonts w:eastAsia="MS Mincho"/>
                <w:i w:val="0"/>
              </w:rPr>
              <w:t>ë.</w:t>
            </w:r>
          </w:p>
        </w:tc>
        <w:tc>
          <w:tcPr>
            <w:tcW w:w="2239" w:type="dxa"/>
          </w:tcPr>
          <w:p w14:paraId="57049D89" w14:textId="0D935CB3" w:rsidR="00702EBC" w:rsidRPr="00E34EE7" w:rsidRDefault="004828DA" w:rsidP="00474663">
            <w:pPr>
              <w:rPr>
                <w:i/>
              </w:rPr>
            </w:pPr>
            <w:r w:rsidRPr="00E34EE7">
              <w:rPr>
                <w:rStyle w:val="Emphasis"/>
                <w:rFonts w:eastAsia="MS Mincho"/>
                <w:i w:val="0"/>
              </w:rPr>
              <w:t>01.09.2026</w:t>
            </w:r>
          </w:p>
        </w:tc>
        <w:tc>
          <w:tcPr>
            <w:tcW w:w="1529" w:type="dxa"/>
          </w:tcPr>
          <w:p w14:paraId="671C6FDA" w14:textId="77777777" w:rsidR="00702EBC" w:rsidRPr="00E34EE7" w:rsidRDefault="00702EBC" w:rsidP="00474663">
            <w:r w:rsidRPr="00E34EE7">
              <w:rPr>
                <w:rStyle w:val="Emphasis"/>
                <w:rFonts w:eastAsia="MS Mincho"/>
                <w:i w:val="0"/>
              </w:rPr>
              <w:t>17:00</w:t>
            </w:r>
          </w:p>
        </w:tc>
      </w:tr>
      <w:tr w:rsidR="00FE7342" w:rsidRPr="00E34EE7" w14:paraId="5E804661" w14:textId="77777777" w:rsidTr="00FE7342">
        <w:tc>
          <w:tcPr>
            <w:tcW w:w="585" w:type="dxa"/>
            <w:shd w:val="clear" w:color="auto" w:fill="BDD6EE" w:themeFill="accent1" w:themeFillTint="66"/>
          </w:tcPr>
          <w:p w14:paraId="037E61B5" w14:textId="77777777" w:rsidR="00702EBC" w:rsidRPr="00E34EE7" w:rsidRDefault="00702EBC" w:rsidP="00474663">
            <w:pPr>
              <w:rPr>
                <w:b/>
              </w:rPr>
            </w:pPr>
            <w:r w:rsidRPr="00E34EE7">
              <w:rPr>
                <w:b/>
              </w:rPr>
              <w:t>7.</w:t>
            </w:r>
          </w:p>
        </w:tc>
        <w:tc>
          <w:tcPr>
            <w:tcW w:w="3396" w:type="dxa"/>
          </w:tcPr>
          <w:p w14:paraId="22771ED8" w14:textId="45797F00" w:rsidR="00702EBC" w:rsidRPr="00E34EE7" w:rsidRDefault="00702EBC" w:rsidP="00474663">
            <w:pPr>
              <w:rPr>
                <w:rStyle w:val="Emphasis"/>
                <w:rFonts w:eastAsia="MS Mincho"/>
                <w:i w:val="0"/>
              </w:rPr>
            </w:pPr>
            <w:r w:rsidRPr="00E34EE7">
              <w:rPr>
                <w:rStyle w:val="Emphasis"/>
                <w:rFonts w:eastAsia="MS Mincho"/>
                <w:i w:val="0"/>
              </w:rPr>
              <w:t>TAKIMI VI</w:t>
            </w:r>
            <w:r w:rsidR="009F2BF8" w:rsidRPr="00E34EE7">
              <w:rPr>
                <w:rStyle w:val="Emphasis"/>
                <w:rFonts w:eastAsia="MS Mincho"/>
                <w:i w:val="0"/>
              </w:rPr>
              <w:t>I – SHFMU “Emin Duraku”, në fshatin Sferk</w:t>
            </w:r>
            <w:r w:rsidRPr="00E34EE7">
              <w:rPr>
                <w:rStyle w:val="Emphasis"/>
                <w:rFonts w:eastAsia="MS Mincho"/>
                <w:i w:val="0"/>
              </w:rPr>
              <w:t>ë, me banorët e fshatrave</w:t>
            </w:r>
            <w:r w:rsidR="009F2BF8" w:rsidRPr="00E34EE7">
              <w:rPr>
                <w:rStyle w:val="Emphasis"/>
                <w:rFonts w:eastAsia="MS Mincho"/>
                <w:i w:val="0"/>
              </w:rPr>
              <w:t>,Sferkë, Gllarevë,Caravik,</w:t>
            </w:r>
            <w:r w:rsidRPr="00E34EE7">
              <w:rPr>
                <w:rStyle w:val="Emphasis"/>
                <w:rFonts w:eastAsia="MS Mincho"/>
                <w:i w:val="0"/>
              </w:rPr>
              <w:t>Volljakë,</w:t>
            </w:r>
            <w:r w:rsidR="009F2BF8" w:rsidRPr="00E34EE7">
              <w:rPr>
                <w:rStyle w:val="Emphasis"/>
                <w:rFonts w:eastAsia="MS Mincho"/>
                <w:i w:val="0"/>
              </w:rPr>
              <w:t>Qupevë Zabergjë,Përçevë,Rixhevë,Stapanic.</w:t>
            </w:r>
          </w:p>
          <w:p w14:paraId="4EE6FFE3" w14:textId="77777777" w:rsidR="00702EBC" w:rsidRPr="00E34EE7" w:rsidRDefault="00702EBC" w:rsidP="00474663"/>
        </w:tc>
        <w:tc>
          <w:tcPr>
            <w:tcW w:w="2601" w:type="dxa"/>
          </w:tcPr>
          <w:p w14:paraId="0EF382E1" w14:textId="07473ADF" w:rsidR="00702EBC" w:rsidRPr="00E34EE7" w:rsidRDefault="00936F66" w:rsidP="00474663">
            <w:r w:rsidRPr="00E34EE7">
              <w:rPr>
                <w:rStyle w:val="Emphasis"/>
                <w:rFonts w:eastAsia="MS Mincho"/>
                <w:i w:val="0"/>
              </w:rPr>
              <w:t>SHFMU “Ali Krasniqi”, në fshatin Sferk</w:t>
            </w:r>
            <w:r w:rsidR="00702EBC" w:rsidRPr="00E34EE7">
              <w:rPr>
                <w:rStyle w:val="Emphasis"/>
                <w:rFonts w:eastAsia="MS Mincho"/>
                <w:i w:val="0"/>
              </w:rPr>
              <w:t>ë.</w:t>
            </w:r>
          </w:p>
        </w:tc>
        <w:tc>
          <w:tcPr>
            <w:tcW w:w="2239" w:type="dxa"/>
          </w:tcPr>
          <w:p w14:paraId="2EF0BC4B" w14:textId="4BED6293" w:rsidR="00702EBC" w:rsidRPr="00E34EE7" w:rsidRDefault="00936F66" w:rsidP="00474663">
            <w:r w:rsidRPr="00E34EE7">
              <w:rPr>
                <w:rStyle w:val="Emphasis"/>
                <w:rFonts w:eastAsia="MS Mincho"/>
                <w:i w:val="0"/>
              </w:rPr>
              <w:t>01.09</w:t>
            </w:r>
            <w:r w:rsidR="00702EBC" w:rsidRPr="00E34EE7">
              <w:rPr>
                <w:rStyle w:val="Emphasis"/>
                <w:rFonts w:eastAsia="MS Mincho"/>
                <w:i w:val="0"/>
              </w:rPr>
              <w:t>.202</w:t>
            </w:r>
            <w:r w:rsidR="00BC564B" w:rsidRPr="00E34EE7">
              <w:rPr>
                <w:rStyle w:val="Emphasis"/>
                <w:rFonts w:eastAsia="MS Mincho"/>
                <w:i w:val="0"/>
              </w:rPr>
              <w:t>6</w:t>
            </w:r>
          </w:p>
        </w:tc>
        <w:tc>
          <w:tcPr>
            <w:tcW w:w="1529" w:type="dxa"/>
          </w:tcPr>
          <w:p w14:paraId="647458D1" w14:textId="5C1886B9" w:rsidR="00702EBC" w:rsidRPr="00E34EE7" w:rsidRDefault="00936F66" w:rsidP="00474663">
            <w:r w:rsidRPr="00E34EE7">
              <w:rPr>
                <w:rStyle w:val="Emphasis"/>
                <w:rFonts w:eastAsia="MS Mincho"/>
                <w:i w:val="0"/>
              </w:rPr>
              <w:t>18:0</w:t>
            </w:r>
            <w:r w:rsidR="00702EBC" w:rsidRPr="00E34EE7">
              <w:rPr>
                <w:rStyle w:val="Emphasis"/>
                <w:rFonts w:eastAsia="MS Mincho"/>
                <w:i w:val="0"/>
              </w:rPr>
              <w:t>0</w:t>
            </w:r>
          </w:p>
        </w:tc>
      </w:tr>
      <w:tr w:rsidR="00FE7342" w:rsidRPr="00E34EE7" w14:paraId="68678253" w14:textId="77777777" w:rsidTr="00FE7342">
        <w:tc>
          <w:tcPr>
            <w:tcW w:w="585" w:type="dxa"/>
            <w:shd w:val="clear" w:color="auto" w:fill="BDD6EE" w:themeFill="accent1" w:themeFillTint="66"/>
          </w:tcPr>
          <w:p w14:paraId="7A18EC20" w14:textId="77777777" w:rsidR="00702EBC" w:rsidRPr="00E34EE7" w:rsidRDefault="00702EBC" w:rsidP="00474663">
            <w:pPr>
              <w:rPr>
                <w:b/>
              </w:rPr>
            </w:pPr>
            <w:r w:rsidRPr="00E34EE7">
              <w:rPr>
                <w:b/>
              </w:rPr>
              <w:t>8.</w:t>
            </w:r>
          </w:p>
        </w:tc>
        <w:tc>
          <w:tcPr>
            <w:tcW w:w="3396" w:type="dxa"/>
          </w:tcPr>
          <w:p w14:paraId="29276F41" w14:textId="33A380B6" w:rsidR="00702EBC" w:rsidRPr="00E34EE7" w:rsidRDefault="00702EBC" w:rsidP="00474663">
            <w:pPr>
              <w:rPr>
                <w:rStyle w:val="Emphasis"/>
                <w:rFonts w:eastAsia="MS Mincho"/>
                <w:i w:val="0"/>
              </w:rPr>
            </w:pPr>
            <w:r w:rsidRPr="00E34EE7">
              <w:rPr>
                <w:rStyle w:val="Emphasis"/>
                <w:rFonts w:eastAsia="MS Mincho"/>
                <w:i w:val="0"/>
              </w:rPr>
              <w:t>TAKIMI VI</w:t>
            </w:r>
            <w:r w:rsidR="004766CD" w:rsidRPr="00E34EE7">
              <w:rPr>
                <w:rStyle w:val="Emphasis"/>
                <w:rFonts w:eastAsia="MS Mincho"/>
                <w:i w:val="0"/>
              </w:rPr>
              <w:t>II - SHFMU “Nënë Tereza</w:t>
            </w:r>
            <w:r w:rsidRPr="00E34EE7">
              <w:rPr>
                <w:rStyle w:val="Emphasis"/>
                <w:rFonts w:eastAsia="MS Mincho"/>
                <w:i w:val="0"/>
              </w:rPr>
              <w:t>”, në fshatin</w:t>
            </w:r>
            <w:r w:rsidR="004766CD" w:rsidRPr="00E34EE7">
              <w:rPr>
                <w:rStyle w:val="Emphasis"/>
                <w:rFonts w:eastAsia="MS Mincho"/>
                <w:i w:val="0"/>
              </w:rPr>
              <w:t xml:space="preserve">,Budisalc </w:t>
            </w:r>
            <w:r w:rsidRPr="00E34EE7">
              <w:rPr>
                <w:rStyle w:val="Emphasis"/>
                <w:rFonts w:eastAsia="MS Mincho"/>
                <w:i w:val="0"/>
              </w:rPr>
              <w:t>më banorët e fshatrave</w:t>
            </w:r>
            <w:r w:rsidR="004766CD" w:rsidRPr="00E34EE7">
              <w:rPr>
                <w:rStyle w:val="Emphasis"/>
                <w:rFonts w:eastAsia="MS Mincho"/>
                <w:i w:val="0"/>
              </w:rPr>
              <w:t>,Budisalc,</w:t>
            </w:r>
            <w:r w:rsidRPr="00E34EE7">
              <w:rPr>
                <w:rStyle w:val="Emphasis"/>
                <w:rFonts w:eastAsia="MS Mincho"/>
                <w:i w:val="0"/>
              </w:rPr>
              <w:t xml:space="preserve"> </w:t>
            </w:r>
            <w:r w:rsidRPr="00E34EE7">
              <w:rPr>
                <w:rStyle w:val="Emphasis"/>
                <w:rFonts w:eastAsia="MS Mincho"/>
                <w:i w:val="0"/>
              </w:rPr>
              <w:lastRenderedPageBreak/>
              <w:t xml:space="preserve">Zllakuqan, Berkovë, Ranoc, Leskoc, Nagllavë, </w:t>
            </w:r>
            <w:r w:rsidR="00CA6425" w:rsidRPr="00E34EE7">
              <w:rPr>
                <w:rStyle w:val="Emphasis"/>
                <w:rFonts w:eastAsia="MS Mincho"/>
                <w:i w:val="0"/>
              </w:rPr>
              <w:t>Dranashiq, Stupë, Rudicë,Radulloc,</w:t>
            </w:r>
            <w:r w:rsidRPr="00E34EE7">
              <w:rPr>
                <w:rStyle w:val="Emphasis"/>
                <w:rFonts w:eastAsia="MS Mincho"/>
                <w:i w:val="0"/>
              </w:rPr>
              <w:t>Videj</w:t>
            </w:r>
            <w:r w:rsidR="00CA6425" w:rsidRPr="00E34EE7">
              <w:rPr>
                <w:rStyle w:val="Emphasis"/>
                <w:rFonts w:eastAsia="MS Mincho"/>
                <w:i w:val="0"/>
              </w:rPr>
              <w:t>ë, Krushevë e Madhe,Krushevë e Vogël dhe Rudicë</w:t>
            </w:r>
            <w:r w:rsidRPr="00E34EE7">
              <w:rPr>
                <w:rStyle w:val="Emphasis"/>
                <w:rFonts w:eastAsia="MS Mincho"/>
                <w:i w:val="0"/>
              </w:rPr>
              <w:t>.</w:t>
            </w:r>
          </w:p>
          <w:p w14:paraId="68E3CC2E" w14:textId="77777777" w:rsidR="00702EBC" w:rsidRPr="00E34EE7" w:rsidRDefault="00702EBC" w:rsidP="00474663"/>
        </w:tc>
        <w:tc>
          <w:tcPr>
            <w:tcW w:w="2601" w:type="dxa"/>
          </w:tcPr>
          <w:p w14:paraId="061CEA10" w14:textId="751C7A9D" w:rsidR="00702EBC" w:rsidRPr="00E34EE7" w:rsidRDefault="00B27C10" w:rsidP="00474663">
            <w:r w:rsidRPr="00E34EE7">
              <w:rPr>
                <w:rStyle w:val="Emphasis"/>
                <w:rFonts w:eastAsia="MS Mincho"/>
                <w:i w:val="0"/>
              </w:rPr>
              <w:lastRenderedPageBreak/>
              <w:t>SHFMU “Nënë Tereza”, në fshatin Budisalc</w:t>
            </w:r>
            <w:r w:rsidR="00702EBC" w:rsidRPr="00E34EE7">
              <w:rPr>
                <w:rStyle w:val="Emphasis"/>
                <w:rFonts w:eastAsia="MS Mincho"/>
                <w:i w:val="0"/>
              </w:rPr>
              <w:t>.</w:t>
            </w:r>
          </w:p>
        </w:tc>
        <w:tc>
          <w:tcPr>
            <w:tcW w:w="2239" w:type="dxa"/>
          </w:tcPr>
          <w:p w14:paraId="1E4C2A20" w14:textId="657B051F" w:rsidR="00702EBC" w:rsidRPr="00E34EE7" w:rsidRDefault="00B27C10" w:rsidP="00474663">
            <w:r w:rsidRPr="00E34EE7">
              <w:rPr>
                <w:rStyle w:val="Emphasis"/>
                <w:rFonts w:eastAsia="MS Mincho"/>
                <w:i w:val="0"/>
              </w:rPr>
              <w:t>03.09</w:t>
            </w:r>
            <w:r w:rsidR="00702EBC" w:rsidRPr="00E34EE7">
              <w:rPr>
                <w:rStyle w:val="Emphasis"/>
                <w:rFonts w:eastAsia="MS Mincho"/>
                <w:i w:val="0"/>
              </w:rPr>
              <w:t>.202</w:t>
            </w:r>
            <w:r w:rsidR="00BC564B" w:rsidRPr="00E34EE7">
              <w:rPr>
                <w:rStyle w:val="Emphasis"/>
                <w:rFonts w:eastAsia="MS Mincho"/>
                <w:i w:val="0"/>
              </w:rPr>
              <w:t>6</w:t>
            </w:r>
          </w:p>
        </w:tc>
        <w:tc>
          <w:tcPr>
            <w:tcW w:w="1529" w:type="dxa"/>
          </w:tcPr>
          <w:p w14:paraId="6AF8DDF2" w14:textId="77777777" w:rsidR="00702EBC" w:rsidRPr="00E34EE7" w:rsidRDefault="00702EBC" w:rsidP="00474663">
            <w:r w:rsidRPr="00E34EE7">
              <w:rPr>
                <w:rStyle w:val="Emphasis"/>
                <w:rFonts w:eastAsia="MS Mincho"/>
                <w:i w:val="0"/>
              </w:rPr>
              <w:t>17:00</w:t>
            </w:r>
          </w:p>
        </w:tc>
      </w:tr>
      <w:tr w:rsidR="00FE7342" w:rsidRPr="00E34EE7" w14:paraId="7E3E7E17" w14:textId="77777777" w:rsidTr="00FE7342">
        <w:tc>
          <w:tcPr>
            <w:tcW w:w="585" w:type="dxa"/>
            <w:shd w:val="clear" w:color="auto" w:fill="BDD6EE" w:themeFill="accent1" w:themeFillTint="66"/>
          </w:tcPr>
          <w:p w14:paraId="65FF9C44" w14:textId="77777777" w:rsidR="00702EBC" w:rsidRPr="00E34EE7" w:rsidRDefault="00702EBC" w:rsidP="00474663">
            <w:pPr>
              <w:rPr>
                <w:b/>
              </w:rPr>
            </w:pPr>
            <w:r w:rsidRPr="00E34EE7">
              <w:rPr>
                <w:b/>
              </w:rPr>
              <w:lastRenderedPageBreak/>
              <w:t>9.</w:t>
            </w:r>
          </w:p>
        </w:tc>
        <w:tc>
          <w:tcPr>
            <w:tcW w:w="3396" w:type="dxa"/>
          </w:tcPr>
          <w:p w14:paraId="1A1ACF0C" w14:textId="742D47CD" w:rsidR="00702EBC" w:rsidRPr="00E34EE7" w:rsidRDefault="002B169F" w:rsidP="00474663">
            <w:pPr>
              <w:rPr>
                <w:rStyle w:val="Emphasis"/>
                <w:rFonts w:eastAsia="MS Mincho"/>
                <w:i w:val="0"/>
              </w:rPr>
            </w:pPr>
            <w:r w:rsidRPr="00E34EE7">
              <w:rPr>
                <w:rStyle w:val="Emphasis"/>
                <w:rFonts w:eastAsia="MS Mincho"/>
                <w:i w:val="0"/>
              </w:rPr>
              <w:t>TAKIMI IX – Salla e Konferencave</w:t>
            </w:r>
            <w:r w:rsidR="00702EBC" w:rsidRPr="00E34EE7">
              <w:rPr>
                <w:rStyle w:val="Emphasis"/>
                <w:rFonts w:eastAsia="MS Mincho"/>
                <w:i w:val="0"/>
              </w:rPr>
              <w:t xml:space="preserve">”, </w:t>
            </w:r>
            <w:r w:rsidR="00702EBC" w:rsidRPr="00E34EE7">
              <w:rPr>
                <w:bCs/>
                <w:color w:val="000000" w:themeColor="text1"/>
              </w:rPr>
              <w:t>me temë “Prioritetet e grave dhe të rinjve të komunës së Klinës.</w:t>
            </w:r>
          </w:p>
          <w:p w14:paraId="1185B9E2" w14:textId="77777777" w:rsidR="00702EBC" w:rsidRPr="00E34EE7" w:rsidRDefault="00702EBC" w:rsidP="00474663"/>
        </w:tc>
        <w:tc>
          <w:tcPr>
            <w:tcW w:w="2601" w:type="dxa"/>
          </w:tcPr>
          <w:p w14:paraId="479DE06F" w14:textId="2A5726D4" w:rsidR="00702EBC" w:rsidRPr="00E34EE7" w:rsidRDefault="002B169F" w:rsidP="00474663">
            <w:pPr>
              <w:rPr>
                <w:rStyle w:val="Emphasis"/>
                <w:rFonts w:eastAsia="MS Mincho"/>
                <w:i w:val="0"/>
              </w:rPr>
            </w:pPr>
            <w:r w:rsidRPr="00E34EE7">
              <w:rPr>
                <w:rStyle w:val="Emphasis"/>
                <w:rFonts w:eastAsia="MS Mincho"/>
                <w:i w:val="0"/>
              </w:rPr>
              <w:t>Salla e Konfernecave</w:t>
            </w:r>
          </w:p>
          <w:p w14:paraId="5238C142" w14:textId="367B8849" w:rsidR="002B169F" w:rsidRPr="00E34EE7" w:rsidRDefault="002B169F" w:rsidP="00474663">
            <w:r w:rsidRPr="00E34EE7">
              <w:rPr>
                <w:rStyle w:val="Emphasis"/>
                <w:rFonts w:eastAsia="MS Mincho"/>
                <w:i w:val="0"/>
              </w:rPr>
              <w:t>Komuna Klinë</w:t>
            </w:r>
          </w:p>
        </w:tc>
        <w:tc>
          <w:tcPr>
            <w:tcW w:w="2239" w:type="dxa"/>
          </w:tcPr>
          <w:p w14:paraId="665AD69E" w14:textId="404672A5" w:rsidR="00702EBC" w:rsidRPr="00E34EE7" w:rsidRDefault="002B169F" w:rsidP="00BC564B">
            <w:pPr>
              <w:rPr>
                <w:i/>
              </w:rPr>
            </w:pPr>
            <w:r w:rsidRPr="00E34EE7">
              <w:rPr>
                <w:rStyle w:val="Emphasis"/>
                <w:rFonts w:eastAsia="MS Mincho"/>
                <w:i w:val="0"/>
              </w:rPr>
              <w:t>03.09.2026</w:t>
            </w:r>
          </w:p>
        </w:tc>
        <w:tc>
          <w:tcPr>
            <w:tcW w:w="1529" w:type="dxa"/>
          </w:tcPr>
          <w:p w14:paraId="45E85CD7" w14:textId="77777777" w:rsidR="00702EBC" w:rsidRPr="00E34EE7" w:rsidRDefault="00702EBC" w:rsidP="00474663">
            <w:r w:rsidRPr="00E34EE7">
              <w:rPr>
                <w:rStyle w:val="Emphasis"/>
                <w:rFonts w:eastAsia="MS Mincho"/>
                <w:i w:val="0"/>
              </w:rPr>
              <w:t>16:00</w:t>
            </w:r>
          </w:p>
        </w:tc>
      </w:tr>
      <w:tr w:rsidR="00FE7342" w:rsidRPr="00E34EE7" w14:paraId="4F0D8A1A" w14:textId="77777777" w:rsidTr="00FE7342">
        <w:trPr>
          <w:trHeight w:val="1520"/>
        </w:trPr>
        <w:tc>
          <w:tcPr>
            <w:tcW w:w="585" w:type="dxa"/>
            <w:shd w:val="clear" w:color="auto" w:fill="BDD6EE" w:themeFill="accent1" w:themeFillTint="66"/>
          </w:tcPr>
          <w:p w14:paraId="3E783E54" w14:textId="77777777" w:rsidR="00702EBC" w:rsidRPr="00E34EE7" w:rsidRDefault="00702EBC" w:rsidP="00474663">
            <w:pPr>
              <w:rPr>
                <w:b/>
              </w:rPr>
            </w:pPr>
            <w:r w:rsidRPr="00E34EE7">
              <w:rPr>
                <w:b/>
              </w:rPr>
              <w:t>10.</w:t>
            </w:r>
          </w:p>
        </w:tc>
        <w:tc>
          <w:tcPr>
            <w:tcW w:w="3396" w:type="dxa"/>
          </w:tcPr>
          <w:p w14:paraId="25FBEDAA" w14:textId="6EAFD6D5" w:rsidR="00702EBC" w:rsidRPr="00E34EE7" w:rsidRDefault="00702EBC" w:rsidP="00474663">
            <w:pPr>
              <w:rPr>
                <w:rStyle w:val="Emphasis"/>
                <w:rFonts w:eastAsia="MS Mincho"/>
                <w:i w:val="0"/>
              </w:rPr>
            </w:pPr>
            <w:r w:rsidRPr="00E34EE7">
              <w:rPr>
                <w:rStyle w:val="Emphasis"/>
                <w:rFonts w:eastAsia="MS Mincho"/>
                <w:i w:val="0"/>
              </w:rPr>
              <w:t>TAKIMI X -  Salla e Kuvendit Komunal Klinë, takim i përgjithshëm me banorët e Komunës</w:t>
            </w:r>
            <w:r w:rsidR="00484CF6" w:rsidRPr="00E34EE7">
              <w:rPr>
                <w:rStyle w:val="Emphasis"/>
                <w:rFonts w:eastAsia="MS Mincho"/>
                <w:i w:val="0"/>
              </w:rPr>
              <w:t xml:space="preserve"> së Klinës, qytetit dhe lagjeve,klinafcit dhe Gjurgjevik i Vogel</w:t>
            </w:r>
          </w:p>
          <w:p w14:paraId="4CD961BB" w14:textId="77777777" w:rsidR="00702EBC" w:rsidRPr="00E34EE7" w:rsidRDefault="00702EBC" w:rsidP="00474663"/>
        </w:tc>
        <w:tc>
          <w:tcPr>
            <w:tcW w:w="2601" w:type="dxa"/>
          </w:tcPr>
          <w:p w14:paraId="4A872E01" w14:textId="77777777" w:rsidR="00702EBC" w:rsidRPr="00E34EE7" w:rsidRDefault="00702EBC" w:rsidP="00474663">
            <w:r w:rsidRPr="00E34EE7">
              <w:rPr>
                <w:rStyle w:val="Emphasis"/>
                <w:rFonts w:eastAsia="MS Mincho"/>
                <w:i w:val="0"/>
              </w:rPr>
              <w:t>Salla e Kuvendit Komunal Klinë, në Klinë.</w:t>
            </w:r>
          </w:p>
        </w:tc>
        <w:tc>
          <w:tcPr>
            <w:tcW w:w="2239" w:type="dxa"/>
          </w:tcPr>
          <w:p w14:paraId="3EFCCBDB" w14:textId="1D67D9D4" w:rsidR="00702EBC" w:rsidRPr="00E34EE7" w:rsidRDefault="00484CF6" w:rsidP="00BC564B">
            <w:r w:rsidRPr="00E34EE7">
              <w:rPr>
                <w:rStyle w:val="Emphasis"/>
                <w:rFonts w:eastAsia="MS Mincho"/>
                <w:i w:val="0"/>
              </w:rPr>
              <w:t>04.09</w:t>
            </w:r>
            <w:r w:rsidR="00702EBC" w:rsidRPr="00E34EE7">
              <w:rPr>
                <w:rStyle w:val="Emphasis"/>
                <w:rFonts w:eastAsia="MS Mincho"/>
                <w:i w:val="0"/>
              </w:rPr>
              <w:t>.202</w:t>
            </w:r>
            <w:r w:rsidR="00BC564B" w:rsidRPr="00E34EE7">
              <w:rPr>
                <w:rStyle w:val="Emphasis"/>
                <w:rFonts w:eastAsia="MS Mincho"/>
                <w:i w:val="0"/>
              </w:rPr>
              <w:t>6</w:t>
            </w:r>
          </w:p>
        </w:tc>
        <w:tc>
          <w:tcPr>
            <w:tcW w:w="1529" w:type="dxa"/>
          </w:tcPr>
          <w:p w14:paraId="03257531" w14:textId="77777777" w:rsidR="00702EBC" w:rsidRPr="00E34EE7" w:rsidRDefault="00702EBC" w:rsidP="00474663">
            <w:r w:rsidRPr="00E34EE7">
              <w:rPr>
                <w:rStyle w:val="Emphasis"/>
                <w:rFonts w:eastAsia="MS Mincho"/>
                <w:i w:val="0"/>
              </w:rPr>
              <w:t>10:00</w:t>
            </w:r>
          </w:p>
        </w:tc>
      </w:tr>
      <w:tr w:rsidR="006A5B9B" w:rsidRPr="00E34EE7" w14:paraId="06043381" w14:textId="77777777" w:rsidTr="00FE7342">
        <w:trPr>
          <w:trHeight w:val="1520"/>
        </w:trPr>
        <w:tc>
          <w:tcPr>
            <w:tcW w:w="585" w:type="dxa"/>
            <w:shd w:val="clear" w:color="auto" w:fill="BDD6EE" w:themeFill="accent1" w:themeFillTint="66"/>
          </w:tcPr>
          <w:p w14:paraId="5A3073F9" w14:textId="52332F1B" w:rsidR="006A5B9B" w:rsidRPr="00E34EE7" w:rsidRDefault="006A5B9B" w:rsidP="00474663">
            <w:pPr>
              <w:rPr>
                <w:b/>
              </w:rPr>
            </w:pPr>
            <w:r w:rsidRPr="00E34EE7">
              <w:rPr>
                <w:b/>
              </w:rPr>
              <w:t>11.</w:t>
            </w:r>
          </w:p>
        </w:tc>
        <w:tc>
          <w:tcPr>
            <w:tcW w:w="3396" w:type="dxa"/>
          </w:tcPr>
          <w:p w14:paraId="0FDDFA97" w14:textId="287605F6" w:rsidR="006A5B9B" w:rsidRPr="00E34EE7" w:rsidRDefault="006A5B9B" w:rsidP="00474663">
            <w:pPr>
              <w:rPr>
                <w:rStyle w:val="Emphasis"/>
                <w:rFonts w:eastAsia="MS Mincho"/>
                <w:i w:val="0"/>
              </w:rPr>
            </w:pPr>
            <w:r w:rsidRPr="00E34EE7">
              <w:rPr>
                <w:rStyle w:val="Emphasis"/>
                <w:rFonts w:eastAsia="MS Mincho"/>
                <w:i w:val="0"/>
              </w:rPr>
              <w:t>TAKIMI XI -  Salla e Kuvendit Komunal Klinë,</w:t>
            </w:r>
            <w:r w:rsidR="005E5E48" w:rsidRPr="00E34EE7">
              <w:rPr>
                <w:rStyle w:val="Emphasis"/>
                <w:rFonts w:eastAsia="MS Mincho"/>
                <w:i w:val="0"/>
              </w:rPr>
              <w:t>më Asamblen Komunalë të Femijëve.</w:t>
            </w:r>
          </w:p>
        </w:tc>
        <w:tc>
          <w:tcPr>
            <w:tcW w:w="2601" w:type="dxa"/>
          </w:tcPr>
          <w:p w14:paraId="51E3323E" w14:textId="5C6A2139" w:rsidR="006A5B9B" w:rsidRPr="00E34EE7" w:rsidRDefault="00EE639B" w:rsidP="00474663">
            <w:pPr>
              <w:rPr>
                <w:rStyle w:val="Emphasis"/>
                <w:rFonts w:eastAsia="MS Mincho"/>
                <w:i w:val="0"/>
              </w:rPr>
            </w:pPr>
            <w:r w:rsidRPr="00E34EE7">
              <w:rPr>
                <w:rStyle w:val="Emphasis"/>
                <w:rFonts w:eastAsia="MS Mincho"/>
                <w:i w:val="0"/>
              </w:rPr>
              <w:t>TAKIMI XI -  Salla e Kuvendit Komunal Klinë,</w:t>
            </w:r>
          </w:p>
        </w:tc>
        <w:tc>
          <w:tcPr>
            <w:tcW w:w="2239" w:type="dxa"/>
          </w:tcPr>
          <w:p w14:paraId="140B67FE" w14:textId="10F4650E" w:rsidR="006A5B9B" w:rsidRPr="00E34EE7" w:rsidRDefault="005E5E48" w:rsidP="00BC564B">
            <w:pPr>
              <w:rPr>
                <w:rStyle w:val="Emphasis"/>
                <w:rFonts w:eastAsia="MS Mincho"/>
                <w:i w:val="0"/>
              </w:rPr>
            </w:pPr>
            <w:r w:rsidRPr="00E34EE7">
              <w:rPr>
                <w:rStyle w:val="Emphasis"/>
                <w:rFonts w:eastAsia="MS Mincho"/>
                <w:i w:val="0"/>
              </w:rPr>
              <w:t>04.09.2026</w:t>
            </w:r>
          </w:p>
        </w:tc>
        <w:tc>
          <w:tcPr>
            <w:tcW w:w="1529" w:type="dxa"/>
          </w:tcPr>
          <w:p w14:paraId="14A12B3B" w14:textId="75E1E1B4" w:rsidR="006A5B9B" w:rsidRPr="00E34EE7" w:rsidRDefault="005E5E48" w:rsidP="00474663">
            <w:pPr>
              <w:rPr>
                <w:rStyle w:val="Emphasis"/>
                <w:rFonts w:eastAsia="MS Mincho"/>
                <w:i w:val="0"/>
              </w:rPr>
            </w:pPr>
            <w:r w:rsidRPr="00E34EE7">
              <w:rPr>
                <w:rStyle w:val="Emphasis"/>
                <w:rFonts w:eastAsia="MS Mincho"/>
                <w:i w:val="0"/>
              </w:rPr>
              <w:t>11:30</w:t>
            </w:r>
          </w:p>
        </w:tc>
      </w:tr>
    </w:tbl>
    <w:p w14:paraId="27335165" w14:textId="77777777" w:rsidR="00702EBC" w:rsidRPr="00E34EE7" w:rsidRDefault="00702EBC" w:rsidP="00246BE6">
      <w:pPr>
        <w:tabs>
          <w:tab w:val="left" w:pos="252"/>
        </w:tabs>
        <w:spacing w:line="276" w:lineRule="auto"/>
        <w:rPr>
          <w:b/>
          <w:i/>
          <w:color w:val="2E74B5" w:themeColor="accent1" w:themeShade="BF"/>
        </w:rPr>
      </w:pPr>
    </w:p>
    <w:p w14:paraId="5A154E0D" w14:textId="105563F2" w:rsidR="00AB594C" w:rsidRPr="00E34EE7" w:rsidRDefault="00AB594C" w:rsidP="00AB594C">
      <w:pPr>
        <w:rPr>
          <w:color w:val="4472C4" w:themeColor="accent5"/>
        </w:rPr>
      </w:pPr>
      <w:r w:rsidRPr="00E34EE7">
        <w:rPr>
          <w:color w:val="000000" w:themeColor="text1"/>
        </w:rPr>
        <w:t>Linku i i publikimit të kalendarit në web faqen zyrtare;</w:t>
      </w:r>
      <w:r w:rsidR="00704068" w:rsidRPr="00E34EE7">
        <w:rPr>
          <w:color w:val="000000" w:themeColor="text1"/>
        </w:rPr>
        <w:t xml:space="preserve">  </w:t>
      </w:r>
      <w:r w:rsidR="00704068" w:rsidRPr="00E34EE7">
        <w:rPr>
          <w:color w:val="4472C4" w:themeColor="accent5"/>
        </w:rPr>
        <w:t>https://kline.rks-gov.net/wp-content/uploads/2026/08</w:t>
      </w:r>
    </w:p>
    <w:p w14:paraId="168655B1" w14:textId="77777777" w:rsidR="00AB594C" w:rsidRPr="00E34EE7" w:rsidRDefault="00AB594C" w:rsidP="00AB594C">
      <w:pPr>
        <w:rPr>
          <w:color w:val="000000" w:themeColor="text1"/>
        </w:rPr>
      </w:pPr>
    </w:p>
    <w:p w14:paraId="330A6190" w14:textId="7F6F087B" w:rsidR="00885D6E" w:rsidRPr="00E34EE7" w:rsidRDefault="00A91EB0" w:rsidP="00757D24">
      <w:pPr>
        <w:jc w:val="both"/>
        <w:rPr>
          <w:color w:val="000000" w:themeColor="text1"/>
        </w:rPr>
      </w:pPr>
      <w:r w:rsidRPr="00E34EE7">
        <w:rPr>
          <w:color w:val="000000" w:themeColor="text1"/>
        </w:rPr>
        <w:t xml:space="preserve">Grupi punues ka mbledhur komentet në </w:t>
      </w:r>
      <w:r w:rsidR="00757D24" w:rsidRPr="00E34EE7">
        <w:rPr>
          <w:color w:val="000000" w:themeColor="text1"/>
        </w:rPr>
        <w:t xml:space="preserve">këto </w:t>
      </w:r>
      <w:r w:rsidRPr="00E34EE7">
        <w:rPr>
          <w:color w:val="000000" w:themeColor="text1"/>
        </w:rPr>
        <w:t>takime e mbajtura</w:t>
      </w:r>
      <w:r w:rsidR="00757D24" w:rsidRPr="00E34EE7">
        <w:rPr>
          <w:color w:val="000000" w:themeColor="text1"/>
        </w:rPr>
        <w:t>, ato të pranuara në formë fizike, si dhe në formë elektronike, sipas afateve</w:t>
      </w:r>
      <w:r w:rsidRPr="00E34EE7">
        <w:rPr>
          <w:color w:val="000000" w:themeColor="text1"/>
        </w:rPr>
        <w:t xml:space="preserve">. </w:t>
      </w:r>
      <w:r w:rsidR="00885D6E" w:rsidRPr="00E34EE7">
        <w:rPr>
          <w:color w:val="000000" w:themeColor="text1"/>
        </w:rPr>
        <w:t xml:space="preserve">Vlerësimi i kërkesave të qytetarëve  është bërë duke pasur parasysh ndikimin </w:t>
      </w:r>
      <w:r w:rsidR="009A1F90" w:rsidRPr="00E34EE7">
        <w:rPr>
          <w:color w:val="000000" w:themeColor="text1"/>
        </w:rPr>
        <w:t xml:space="preserve">e kërkesës në </w:t>
      </w:r>
      <w:r w:rsidR="002F6F8A" w:rsidRPr="00E34EE7">
        <w:rPr>
          <w:color w:val="000000" w:themeColor="text1"/>
        </w:rPr>
        <w:t>Draft Plani i Buxhetit 2027-2029</w:t>
      </w:r>
      <w:r w:rsidR="009A1F90" w:rsidRPr="00E34EE7">
        <w:rPr>
          <w:color w:val="000000" w:themeColor="text1"/>
        </w:rPr>
        <w:t>,</w:t>
      </w:r>
      <w:r w:rsidR="00885D6E" w:rsidRPr="00E34EE7">
        <w:rPr>
          <w:color w:val="000000" w:themeColor="text1"/>
        </w:rPr>
        <w:t xml:space="preserve"> ndikimin e kërkesës në komunitetin e gjerë dhe afërsisë së kërkesës me prioritetet e komunës për zonën. Grupi punues ka trajtuar edhe implikimet buxhetore të kërkesave dhe ndikimin e tyre në linjtë buxhetore.</w:t>
      </w:r>
    </w:p>
    <w:p w14:paraId="304DAE26" w14:textId="77777777" w:rsidR="00885D6E" w:rsidRPr="00E34EE7" w:rsidRDefault="00885D6E" w:rsidP="00885D6E">
      <w:pPr>
        <w:rPr>
          <w:color w:val="000000" w:themeColor="text1"/>
        </w:rPr>
      </w:pPr>
    </w:p>
    <w:p w14:paraId="2F1EC3AB" w14:textId="77777777" w:rsidR="00885D6E" w:rsidRPr="00E34EE7" w:rsidRDefault="00885D6E" w:rsidP="00757D24">
      <w:pPr>
        <w:jc w:val="both"/>
        <w:rPr>
          <w:color w:val="000000" w:themeColor="text1"/>
        </w:rPr>
      </w:pPr>
      <w:r w:rsidRPr="00E34EE7">
        <w:rPr>
          <w:color w:val="000000" w:themeColor="text1"/>
        </w:rPr>
        <w:t>Sipas standardeve të UA nr. 04/2023 grupi punues me shumicë votash ka vendosur sipas arsyetimeve që janë në këtë raport. Mbi kriteret e paracaktuara grupi punues ka vendosur të pranoj, refuzoj apo adresoj kërkesat që janë pranuar nga qytetarët gjatë dëgjimeve buxhetore. Sipas kritereve të paracaktuara kërkesat janë trajtuar si vijon:</w:t>
      </w:r>
    </w:p>
    <w:p w14:paraId="4A45451F" w14:textId="77777777" w:rsidR="00885D6E" w:rsidRPr="00E34EE7" w:rsidRDefault="00885D6E" w:rsidP="00757D24">
      <w:pPr>
        <w:jc w:val="both"/>
        <w:rPr>
          <w:color w:val="000000" w:themeColor="text1"/>
        </w:rPr>
      </w:pPr>
    </w:p>
    <w:p w14:paraId="5E799379" w14:textId="77777777" w:rsidR="00885D6E" w:rsidRPr="00E34EE7" w:rsidRDefault="00885D6E" w:rsidP="00757D24">
      <w:pPr>
        <w:jc w:val="both"/>
        <w:rPr>
          <w:color w:val="000000" w:themeColor="text1"/>
        </w:rPr>
      </w:pPr>
      <w:r w:rsidRPr="00E34EE7">
        <w:rPr>
          <w:b/>
          <w:color w:val="000000" w:themeColor="text1"/>
        </w:rPr>
        <w:t>Pranuar:</w:t>
      </w:r>
      <w:r w:rsidRPr="00E34EE7">
        <w:rPr>
          <w:color w:val="000000" w:themeColor="text1"/>
        </w:rPr>
        <w:t xml:space="preserve"> Kërkesa të cilat grupi punues i ka vlerësuar nevojë për qytetarët dhe ka rekomanduar të futen në buxhetin e komunës,</w:t>
      </w:r>
    </w:p>
    <w:p w14:paraId="791B614B" w14:textId="77777777" w:rsidR="00885D6E" w:rsidRPr="00E34EE7" w:rsidRDefault="00885D6E" w:rsidP="00757D24">
      <w:pPr>
        <w:jc w:val="both"/>
        <w:rPr>
          <w:color w:val="000000" w:themeColor="text1"/>
        </w:rPr>
      </w:pPr>
    </w:p>
    <w:p w14:paraId="2A70805F" w14:textId="77777777" w:rsidR="00885D6E" w:rsidRPr="00E34EE7" w:rsidRDefault="00885D6E" w:rsidP="00757D24">
      <w:pPr>
        <w:jc w:val="both"/>
        <w:rPr>
          <w:color w:val="000000" w:themeColor="text1"/>
        </w:rPr>
      </w:pPr>
      <w:r w:rsidRPr="00E34EE7">
        <w:rPr>
          <w:b/>
          <w:color w:val="000000" w:themeColor="text1"/>
        </w:rPr>
        <w:t>Pranuar pjesërisht:</w:t>
      </w:r>
      <w:r w:rsidRPr="00E34EE7">
        <w:rPr>
          <w:color w:val="000000" w:themeColor="text1"/>
        </w:rPr>
        <w:t xml:space="preserve"> kërkesa të cilat grupi punues ka vlerësuar se ka nevojë dhe mund të përmbushen pjesërisht nga buxheti i komunës,</w:t>
      </w:r>
    </w:p>
    <w:p w14:paraId="38F97562" w14:textId="77777777" w:rsidR="00885D6E" w:rsidRPr="00E34EE7" w:rsidRDefault="00885D6E" w:rsidP="00757D24">
      <w:pPr>
        <w:jc w:val="both"/>
        <w:rPr>
          <w:color w:val="000000" w:themeColor="text1"/>
        </w:rPr>
      </w:pPr>
    </w:p>
    <w:p w14:paraId="55190545" w14:textId="77777777" w:rsidR="00885D6E" w:rsidRPr="00E34EE7" w:rsidRDefault="00885D6E" w:rsidP="00757D24">
      <w:pPr>
        <w:jc w:val="both"/>
        <w:rPr>
          <w:color w:val="000000" w:themeColor="text1"/>
        </w:rPr>
      </w:pPr>
      <w:r w:rsidRPr="00E34EE7">
        <w:rPr>
          <w:b/>
          <w:color w:val="000000" w:themeColor="text1"/>
        </w:rPr>
        <w:t xml:space="preserve">Refuzuar: </w:t>
      </w:r>
      <w:r w:rsidRPr="00E34EE7">
        <w:rPr>
          <w:color w:val="000000" w:themeColor="text1"/>
        </w:rPr>
        <w:t>Kërkesa të cilat grupi punues ka vlerësuar se nuk mund të përmbushen nga buxheti i komunës dhe janë jashtë mandatit,</w:t>
      </w:r>
    </w:p>
    <w:p w14:paraId="3BEC0BA6" w14:textId="77777777" w:rsidR="00885D6E" w:rsidRPr="00E34EE7" w:rsidRDefault="00885D6E" w:rsidP="00757D24">
      <w:pPr>
        <w:jc w:val="both"/>
        <w:rPr>
          <w:color w:val="000000" w:themeColor="text1"/>
        </w:rPr>
      </w:pPr>
    </w:p>
    <w:p w14:paraId="6987A223" w14:textId="77777777" w:rsidR="00885D6E" w:rsidRPr="00E34EE7" w:rsidRDefault="00885D6E" w:rsidP="00757D24">
      <w:pPr>
        <w:jc w:val="both"/>
        <w:rPr>
          <w:color w:val="000000" w:themeColor="text1"/>
        </w:rPr>
      </w:pPr>
      <w:r w:rsidRPr="00E34EE7">
        <w:rPr>
          <w:b/>
          <w:color w:val="000000" w:themeColor="text1"/>
        </w:rPr>
        <w:lastRenderedPageBreak/>
        <w:t>Adresuar:</w:t>
      </w:r>
      <w:r w:rsidRPr="00E34EE7">
        <w:rPr>
          <w:color w:val="000000" w:themeColor="text1"/>
        </w:rPr>
        <w:t xml:space="preserve"> Kërkesa të cilat grupi punues ka vlerësuar se nuk mund të adresohen nëpërmjet buxhetit për shkak se kërkesat adresohen nga institucionet e tjera apo mekanizmat administrativ të komunës dhe institucioneve të tjera.</w:t>
      </w:r>
    </w:p>
    <w:p w14:paraId="136419D2" w14:textId="77777777" w:rsidR="00885D6E" w:rsidRPr="00E34EE7" w:rsidRDefault="00885D6E" w:rsidP="00885D6E">
      <w:pPr>
        <w:rPr>
          <w:color w:val="FF0000"/>
        </w:rPr>
      </w:pPr>
    </w:p>
    <w:p w14:paraId="023F3F7F" w14:textId="77777777" w:rsidR="00885D6E" w:rsidRPr="00E34EE7" w:rsidRDefault="00885D6E" w:rsidP="00757D24">
      <w:pPr>
        <w:jc w:val="both"/>
        <w:rPr>
          <w:color w:val="000000" w:themeColor="text1"/>
        </w:rPr>
      </w:pPr>
      <w:r w:rsidRPr="00E34EE7">
        <w:rPr>
          <w:color w:val="000000" w:themeColor="text1"/>
        </w:rPr>
        <w:t>Raporti përmban një përmbledhje të redaktuar të procesit të zhvilluar gjatë dëgjimit buxhetor dhe është një dokument publik i cili hartohet sipas standardeve të Ligjit për Mbrojtjen e Privatësisë dhe Ligjit për Klasifikimin e Dokumenteve Zyrtare. Ky dokument është publik në faqen e komunës në dy versione në PDF dhe WORD dhe në arkivin e komunës i protokolluar sipas protokollit zyrtarë.</w:t>
      </w:r>
    </w:p>
    <w:p w14:paraId="4F739313" w14:textId="77777777" w:rsidR="00885D6E" w:rsidRPr="00E34EE7" w:rsidRDefault="00885D6E" w:rsidP="00757D24">
      <w:pPr>
        <w:jc w:val="both"/>
        <w:rPr>
          <w:color w:val="000000" w:themeColor="text1"/>
        </w:rPr>
      </w:pPr>
    </w:p>
    <w:p w14:paraId="1FDE12A1" w14:textId="77777777" w:rsidR="00885D6E" w:rsidRPr="00E34EE7" w:rsidRDefault="00885D6E" w:rsidP="00757D24">
      <w:pPr>
        <w:jc w:val="both"/>
        <w:rPr>
          <w:color w:val="000000" w:themeColor="text1"/>
        </w:rPr>
      </w:pPr>
      <w:r w:rsidRPr="00E34EE7">
        <w:rPr>
          <w:color w:val="000000" w:themeColor="text1"/>
        </w:rPr>
        <w:t>Të gjithë emrat dhe fotografitë e qytetarëve që janë përdorur gjatë hartimit të këtij raporti janë marrë me pëlqimin e tyre. Grupi punues ka vendosur që  të redaktoj dhënat personale të palëve të cilat janë mbledhur gjatë procesit. Vetëm palët e autorizuara mund të kenë qasje në të dhënat personale të mbledhura gjatë këtij procesi të cilat janë të arkivuara në komunë.</w:t>
      </w:r>
    </w:p>
    <w:p w14:paraId="257D62FC" w14:textId="77777777" w:rsidR="00885D6E" w:rsidRPr="00E34EE7" w:rsidRDefault="00885D6E" w:rsidP="00885D6E"/>
    <w:p w14:paraId="564B35BD" w14:textId="4DBA1217" w:rsidR="00F15222" w:rsidRPr="00E34EE7" w:rsidRDefault="00885D6E" w:rsidP="00885D6E">
      <w:pPr>
        <w:rPr>
          <w:color w:val="000000" w:themeColor="text1"/>
        </w:rPr>
      </w:pPr>
      <w:r w:rsidRPr="00E34EE7">
        <w:rPr>
          <w:color w:val="000000" w:themeColor="text1"/>
        </w:rPr>
        <w:t xml:space="preserve">Ky raport në ditën e miratimit </w:t>
      </w:r>
      <w:r w:rsidR="004C6524" w:rsidRPr="00E34EE7">
        <w:rPr>
          <w:color w:val="000000" w:themeColor="text1"/>
        </w:rPr>
        <w:t>do të bëhet</w:t>
      </w:r>
      <w:r w:rsidRPr="00E34EE7">
        <w:rPr>
          <w:color w:val="000000" w:themeColor="text1"/>
        </w:rPr>
        <w:t xml:space="preserve"> publik dhe</w:t>
      </w:r>
      <w:r w:rsidR="00F15222" w:rsidRPr="00E34EE7">
        <w:rPr>
          <w:color w:val="000000" w:themeColor="text1"/>
        </w:rPr>
        <w:t xml:space="preserve"> i </w:t>
      </w:r>
      <w:r w:rsidR="004C6524" w:rsidRPr="00E34EE7">
        <w:rPr>
          <w:color w:val="000000" w:themeColor="text1"/>
        </w:rPr>
        <w:t xml:space="preserve">njëjti i </w:t>
      </w:r>
      <w:r w:rsidR="00F15222" w:rsidRPr="00E34EE7">
        <w:rPr>
          <w:color w:val="000000" w:themeColor="text1"/>
        </w:rPr>
        <w:t>është dorëzuar Kryetarit të K</w:t>
      </w:r>
      <w:r w:rsidRPr="00E34EE7">
        <w:rPr>
          <w:color w:val="000000" w:themeColor="text1"/>
        </w:rPr>
        <w:t>omunës dhe Asamblesë së Komunës së Klinës</w:t>
      </w:r>
      <w:r w:rsidR="00F15222" w:rsidRPr="00E34EE7">
        <w:rPr>
          <w:color w:val="000000" w:themeColor="text1"/>
        </w:rPr>
        <w:t xml:space="preserve">, si pikë e veçantë për shqyrtim, para miratimit të </w:t>
      </w:r>
      <w:r w:rsidR="002F6F8A" w:rsidRPr="00E34EE7">
        <w:rPr>
          <w:color w:val="000000" w:themeColor="text1"/>
        </w:rPr>
        <w:t>Buxhetit Komunal</w:t>
      </w:r>
      <w:r w:rsidR="00F15222" w:rsidRPr="00E34EE7">
        <w:rPr>
          <w:color w:val="000000" w:themeColor="text1"/>
        </w:rPr>
        <w:t xml:space="preserve"> 202</w:t>
      </w:r>
      <w:r w:rsidR="00D7673B" w:rsidRPr="00E34EE7">
        <w:rPr>
          <w:color w:val="000000" w:themeColor="text1"/>
        </w:rPr>
        <w:t>7</w:t>
      </w:r>
      <w:r w:rsidR="00F15222" w:rsidRPr="00E34EE7">
        <w:rPr>
          <w:color w:val="000000" w:themeColor="text1"/>
        </w:rPr>
        <w:t>-202</w:t>
      </w:r>
      <w:r w:rsidR="00D7673B" w:rsidRPr="00E34EE7">
        <w:rPr>
          <w:color w:val="000000" w:themeColor="text1"/>
        </w:rPr>
        <w:t>9</w:t>
      </w:r>
      <w:r w:rsidRPr="00E34EE7">
        <w:rPr>
          <w:color w:val="000000" w:themeColor="text1"/>
        </w:rPr>
        <w:t xml:space="preserve">. </w:t>
      </w:r>
    </w:p>
    <w:p w14:paraId="1E59657C" w14:textId="77777777" w:rsidR="00F15222" w:rsidRPr="00E34EE7" w:rsidRDefault="00F15222" w:rsidP="00885D6E"/>
    <w:p w14:paraId="66970702" w14:textId="77777777" w:rsidR="00885D6E" w:rsidRPr="00E34EE7" w:rsidRDefault="00885D6E" w:rsidP="0012519A">
      <w:pPr>
        <w:jc w:val="both"/>
        <w:rPr>
          <w:color w:val="000000" w:themeColor="text1"/>
        </w:rPr>
      </w:pPr>
      <w:r w:rsidRPr="00E34EE7">
        <w:rPr>
          <w:color w:val="000000" w:themeColor="text1"/>
        </w:rPr>
        <w:t>Në faqen e komunës në kuadër të</w:t>
      </w:r>
      <w:r w:rsidR="00F15222" w:rsidRPr="00E34EE7">
        <w:rPr>
          <w:color w:val="000000" w:themeColor="text1"/>
        </w:rPr>
        <w:t xml:space="preserve"> këtij procesi janë publikuar; Plani i Brendshëm i Punës i Grupit Punues për Organizimin e Dëgjimeve Buxhetore, Kalendari i Dëgjimeve, Plani i P</w:t>
      </w:r>
      <w:r w:rsidRPr="00E34EE7">
        <w:rPr>
          <w:color w:val="000000" w:themeColor="text1"/>
        </w:rPr>
        <w:t>unës</w:t>
      </w:r>
      <w:r w:rsidR="00F15222" w:rsidRPr="00E34EE7">
        <w:rPr>
          <w:color w:val="000000" w:themeColor="text1"/>
        </w:rPr>
        <w:t xml:space="preserve"> për Organizimin e Dëgjimeve Buxhetore</w:t>
      </w:r>
      <w:r w:rsidRPr="00E34EE7">
        <w:rPr>
          <w:color w:val="000000" w:themeColor="text1"/>
        </w:rPr>
        <w:t>, ftesat për pjesëmarrje, raportet e shkurta nga dëgjimet, procesverbalet nga dëgjimet dhe materialet e tjera provuese të cilat janë të listuar në fund të këtij dokumenti si anekse.</w:t>
      </w:r>
    </w:p>
    <w:p w14:paraId="4AF4C413" w14:textId="77777777" w:rsidR="00AA3B4F" w:rsidRPr="00E34EE7" w:rsidRDefault="00AA3B4F" w:rsidP="0012519A">
      <w:pPr>
        <w:jc w:val="both"/>
        <w:rPr>
          <w:highlight w:val="yellow"/>
        </w:rPr>
      </w:pPr>
    </w:p>
    <w:p w14:paraId="2B12D968" w14:textId="2BABC34B" w:rsidR="00AA3B4F" w:rsidRPr="00E34EE7" w:rsidRDefault="00AA3B4F" w:rsidP="0012519A">
      <w:pPr>
        <w:jc w:val="both"/>
        <w:rPr>
          <w:highlight w:val="yellow"/>
        </w:rPr>
      </w:pPr>
      <w:r w:rsidRPr="00E34EE7">
        <w:rPr>
          <w:color w:val="000000" w:themeColor="text1"/>
        </w:rPr>
        <w:t xml:space="preserve">Sipas planit të punës komuna ka organizuar </w:t>
      </w:r>
      <w:r w:rsidR="00CC5423" w:rsidRPr="00E34EE7">
        <w:rPr>
          <w:color w:val="000000" w:themeColor="text1"/>
        </w:rPr>
        <w:t>një</w:t>
      </w:r>
      <w:r w:rsidR="003F36F3" w:rsidRPr="00E34EE7">
        <w:rPr>
          <w:color w:val="000000" w:themeColor="text1"/>
        </w:rPr>
        <w:t>mbdhjetë dëgjime buxhetore dhe nj</w:t>
      </w:r>
      <w:r w:rsidR="00CC5423" w:rsidRPr="00E34EE7">
        <w:rPr>
          <w:color w:val="000000" w:themeColor="text1"/>
        </w:rPr>
        <w:t>ë</w:t>
      </w:r>
      <w:r w:rsidRPr="00E34EE7">
        <w:rPr>
          <w:color w:val="000000" w:themeColor="text1"/>
        </w:rPr>
        <w:t>mbëdhjetë  me takimin e Kuvendit Komunal</w:t>
      </w:r>
      <w:r w:rsidRPr="00E34EE7">
        <w:t xml:space="preserve">, </w:t>
      </w:r>
      <w:r w:rsidR="004B02F8" w:rsidRPr="00E34EE7">
        <w:t xml:space="preserve">në të cilat kanë marrë pjesë </w:t>
      </w:r>
      <w:r w:rsidR="004127CD" w:rsidRPr="00E34EE7">
        <w:rPr>
          <w:b/>
        </w:rPr>
        <w:t>1</w:t>
      </w:r>
      <w:r w:rsidR="00974AF9" w:rsidRPr="00E34EE7">
        <w:rPr>
          <w:b/>
        </w:rPr>
        <w:t xml:space="preserve">47 </w:t>
      </w:r>
      <w:r w:rsidRPr="00E34EE7">
        <w:t>qytetarë fizikisht nëpër dëgjime, prej të cilëve</w:t>
      </w:r>
      <w:r w:rsidR="004B02F8" w:rsidRPr="00E34EE7">
        <w:t xml:space="preserve"> </w:t>
      </w:r>
      <w:r w:rsidR="00974AF9" w:rsidRPr="00E34EE7">
        <w:rPr>
          <w:b/>
        </w:rPr>
        <w:t>17</w:t>
      </w:r>
      <w:r w:rsidRPr="00E34EE7">
        <w:t xml:space="preserve"> </w:t>
      </w:r>
      <w:r w:rsidRPr="00E34EE7">
        <w:rPr>
          <w:b/>
        </w:rPr>
        <w:t>Gra</w:t>
      </w:r>
      <w:r w:rsidR="004B02F8" w:rsidRPr="00E34EE7">
        <w:t xml:space="preserve"> dhe</w:t>
      </w:r>
      <w:r w:rsidR="004B02F8" w:rsidRPr="00E34EE7">
        <w:rPr>
          <w:b/>
        </w:rPr>
        <w:t xml:space="preserve"> </w:t>
      </w:r>
      <w:r w:rsidR="00974AF9" w:rsidRPr="00E34EE7">
        <w:rPr>
          <w:b/>
        </w:rPr>
        <w:t>13</w:t>
      </w:r>
      <w:r w:rsidR="009241E1" w:rsidRPr="00E34EE7">
        <w:rPr>
          <w:b/>
        </w:rPr>
        <w:t>0</w:t>
      </w:r>
      <w:r w:rsidRPr="00E34EE7">
        <w:t xml:space="preserve"> </w:t>
      </w:r>
      <w:r w:rsidRPr="00E34EE7">
        <w:rPr>
          <w:b/>
        </w:rPr>
        <w:t>Burra.</w:t>
      </w:r>
    </w:p>
    <w:p w14:paraId="0D2B2FB8" w14:textId="77777777" w:rsidR="00AA3B4F" w:rsidRPr="00E34EE7" w:rsidRDefault="00AA3B4F" w:rsidP="0012519A">
      <w:pPr>
        <w:jc w:val="both"/>
        <w:rPr>
          <w:highlight w:val="yellow"/>
        </w:rPr>
      </w:pPr>
    </w:p>
    <w:p w14:paraId="4CD25D84" w14:textId="420CCB39" w:rsidR="00AA3B4F" w:rsidRPr="00E34EE7" w:rsidRDefault="00AA3B4F" w:rsidP="0012519A">
      <w:pPr>
        <w:jc w:val="both"/>
        <w:rPr>
          <w:b/>
        </w:rPr>
      </w:pPr>
      <w:r w:rsidRPr="00E34EE7">
        <w:t xml:space="preserve">Grupi punues ka listuar </w:t>
      </w:r>
      <w:r w:rsidR="00B63B0C">
        <w:rPr>
          <w:b/>
        </w:rPr>
        <w:t>58</w:t>
      </w:r>
      <w:r w:rsidR="000512CD" w:rsidRPr="00E34EE7">
        <w:t xml:space="preserve"> </w:t>
      </w:r>
      <w:r w:rsidRPr="00E34EE7">
        <w:rPr>
          <w:b/>
        </w:rPr>
        <w:t>kërkesa</w:t>
      </w:r>
      <w:r w:rsidRPr="00E34EE7">
        <w:t xml:space="preserve">, prej të cilave, </w:t>
      </w:r>
      <w:r w:rsidR="00610DC2">
        <w:rPr>
          <w:b/>
        </w:rPr>
        <w:t>39</w:t>
      </w:r>
      <w:r w:rsidRPr="00B63B0C">
        <w:rPr>
          <w:b/>
        </w:rPr>
        <w:t xml:space="preserve"> janë pranuar</w:t>
      </w:r>
      <w:r w:rsidRPr="00B63B0C">
        <w:t xml:space="preserve">, </w:t>
      </w:r>
      <w:r w:rsidR="00B63B0C" w:rsidRPr="00B63B0C">
        <w:rPr>
          <w:b/>
        </w:rPr>
        <w:t>5</w:t>
      </w:r>
      <w:r w:rsidR="000512CD" w:rsidRPr="00B63B0C">
        <w:rPr>
          <w:b/>
        </w:rPr>
        <w:t xml:space="preserve"> </w:t>
      </w:r>
      <w:r w:rsidRPr="00B63B0C">
        <w:rPr>
          <w:b/>
        </w:rPr>
        <w:t>janë refuzuar</w:t>
      </w:r>
      <w:r w:rsidRPr="00B63B0C">
        <w:t xml:space="preserve"> dhe</w:t>
      </w:r>
      <w:r w:rsidR="000512CD" w:rsidRPr="00B63B0C">
        <w:t xml:space="preserve"> </w:t>
      </w:r>
      <w:r w:rsidR="00610DC2">
        <w:rPr>
          <w:b/>
        </w:rPr>
        <w:t>14</w:t>
      </w:r>
      <w:r w:rsidR="005C2486" w:rsidRPr="00B63B0C">
        <w:rPr>
          <w:b/>
        </w:rPr>
        <w:t xml:space="preserve"> </w:t>
      </w:r>
      <w:r w:rsidRPr="00B63B0C">
        <w:rPr>
          <w:b/>
        </w:rPr>
        <w:t>janë adresuar.</w:t>
      </w:r>
    </w:p>
    <w:p w14:paraId="3D5A6938" w14:textId="77777777" w:rsidR="00AA3B4F" w:rsidRPr="00E34EE7" w:rsidRDefault="00AA3B4F" w:rsidP="0012519A">
      <w:pPr>
        <w:jc w:val="both"/>
      </w:pPr>
    </w:p>
    <w:p w14:paraId="50836222" w14:textId="0608E995" w:rsidR="00AA3B4F" w:rsidRPr="00E34EE7" w:rsidRDefault="00AA3B4F" w:rsidP="0012519A">
      <w:pPr>
        <w:jc w:val="both"/>
        <w:rPr>
          <w:color w:val="000000" w:themeColor="text1"/>
        </w:rPr>
      </w:pPr>
      <w:r w:rsidRPr="00E34EE7">
        <w:rPr>
          <w:color w:val="000000" w:themeColor="text1"/>
        </w:rPr>
        <w:t xml:space="preserve">Të gjitha kërkesat e parashtruara në takimet fizike, si dhe ato në formë elektronike, janë shqyrtuar nga Grupi punues, ndërsa raporti i detajuar për kërkesat e pranuara apo të refuzuara, është paraqitur në formë të plotë në shtojcën nr. </w:t>
      </w:r>
      <w:r w:rsidR="003101E1" w:rsidRPr="00E34EE7">
        <w:rPr>
          <w:color w:val="000000" w:themeColor="text1"/>
        </w:rPr>
        <w:t>2-6</w:t>
      </w:r>
      <w:r w:rsidRPr="00E34EE7">
        <w:rPr>
          <w:color w:val="000000" w:themeColor="text1"/>
        </w:rPr>
        <w:t xml:space="preserve"> të këtij raporti.   </w:t>
      </w:r>
    </w:p>
    <w:p w14:paraId="5B58958E" w14:textId="77777777" w:rsidR="00AA3B4F" w:rsidRPr="00E34EE7" w:rsidRDefault="00AA3B4F" w:rsidP="0012519A">
      <w:pPr>
        <w:jc w:val="both"/>
        <w:rPr>
          <w:color w:val="000000" w:themeColor="text1"/>
        </w:rPr>
      </w:pPr>
    </w:p>
    <w:p w14:paraId="706E554E" w14:textId="64EDF74F" w:rsidR="00AA3B4F" w:rsidRPr="00E34EE7" w:rsidRDefault="002F6F8A" w:rsidP="0012519A">
      <w:pPr>
        <w:jc w:val="both"/>
        <w:rPr>
          <w:color w:val="000000" w:themeColor="text1"/>
        </w:rPr>
      </w:pPr>
      <w:r w:rsidRPr="00E34EE7">
        <w:rPr>
          <w:color w:val="000000" w:themeColor="text1"/>
        </w:rPr>
        <w:t>Draft Plani i Buxhetit</w:t>
      </w:r>
      <w:r w:rsidR="00AA3B4F" w:rsidRPr="00E34EE7">
        <w:rPr>
          <w:color w:val="000000" w:themeColor="text1"/>
        </w:rPr>
        <w:t xml:space="preserve"> 202</w:t>
      </w:r>
      <w:r w:rsidR="00FD37C2" w:rsidRPr="00E34EE7">
        <w:rPr>
          <w:color w:val="000000" w:themeColor="text1"/>
        </w:rPr>
        <w:t>7</w:t>
      </w:r>
      <w:r w:rsidR="00AA3B4F" w:rsidRPr="00E34EE7">
        <w:rPr>
          <w:color w:val="000000" w:themeColor="text1"/>
        </w:rPr>
        <w:t>-202</w:t>
      </w:r>
      <w:r w:rsidR="00FD37C2" w:rsidRPr="00E34EE7">
        <w:rPr>
          <w:color w:val="000000" w:themeColor="text1"/>
        </w:rPr>
        <w:t>9</w:t>
      </w:r>
      <w:r w:rsidR="00AA3B4F" w:rsidRPr="00E34EE7">
        <w:rPr>
          <w:color w:val="000000" w:themeColor="text1"/>
        </w:rPr>
        <w:t>, pas përmbylljes së procesit të dëgjimeve buxhetore, është finalizuar dhe është proceduar, në Kuvendin e Komunës së Klinës.</w:t>
      </w:r>
    </w:p>
    <w:p w14:paraId="53CB80AE" w14:textId="77777777" w:rsidR="00AA3B4F" w:rsidRPr="00E34EE7" w:rsidRDefault="00AA3B4F" w:rsidP="00AA3B4F"/>
    <w:p w14:paraId="41146A0E" w14:textId="77777777" w:rsidR="00DE6805" w:rsidRPr="00E34EE7" w:rsidRDefault="00DE6805" w:rsidP="00DE6805">
      <w:pPr>
        <w:rPr>
          <w:b/>
          <w:color w:val="2E74B5" w:themeColor="accent1" w:themeShade="BF"/>
        </w:rPr>
      </w:pPr>
    </w:p>
    <w:p w14:paraId="03C78904" w14:textId="77777777" w:rsidR="000A5256" w:rsidRPr="00E34EE7" w:rsidRDefault="000A5256" w:rsidP="00874865">
      <w:pPr>
        <w:pStyle w:val="Heading1"/>
        <w:jc w:val="left"/>
        <w:rPr>
          <w:color w:val="0070C0"/>
          <w:sz w:val="24"/>
        </w:rPr>
      </w:pPr>
      <w:bookmarkStart w:id="2" w:name="_Toc233018269"/>
    </w:p>
    <w:p w14:paraId="01C096C0" w14:textId="1835773B" w:rsidR="000A5256" w:rsidRPr="00E34EE7" w:rsidRDefault="000A5256" w:rsidP="00874865">
      <w:pPr>
        <w:pStyle w:val="Heading1"/>
        <w:jc w:val="left"/>
        <w:rPr>
          <w:color w:val="0070C0"/>
          <w:sz w:val="24"/>
        </w:rPr>
      </w:pPr>
    </w:p>
    <w:p w14:paraId="562BCAA1" w14:textId="77777777" w:rsidR="002F6F8A" w:rsidRPr="00E34EE7" w:rsidRDefault="002F6F8A" w:rsidP="002F6F8A"/>
    <w:p w14:paraId="47356291" w14:textId="5E8D7427" w:rsidR="00DE6805" w:rsidRPr="00E34EE7" w:rsidRDefault="000A5256" w:rsidP="00874865">
      <w:pPr>
        <w:pStyle w:val="Heading1"/>
        <w:jc w:val="left"/>
        <w:rPr>
          <w:color w:val="0070C0"/>
          <w:sz w:val="24"/>
        </w:rPr>
      </w:pPr>
      <w:r w:rsidRPr="00E34EE7">
        <w:rPr>
          <w:color w:val="0070C0"/>
          <w:sz w:val="24"/>
        </w:rPr>
        <w:t xml:space="preserve"> </w:t>
      </w:r>
      <w:r w:rsidR="00DE6805" w:rsidRPr="00E34EE7">
        <w:rPr>
          <w:color w:val="0070C0"/>
          <w:sz w:val="24"/>
        </w:rPr>
        <w:t>SHPENZIMET KOMUNALE D</w:t>
      </w:r>
      <w:r w:rsidR="003E1D0B">
        <w:rPr>
          <w:color w:val="0070C0"/>
          <w:sz w:val="24"/>
        </w:rPr>
        <w:t xml:space="preserve">HE PARASHIKIMI I TYRE </w:t>
      </w:r>
      <w:r w:rsidR="00DE6805" w:rsidRPr="00E34EE7">
        <w:rPr>
          <w:color w:val="0070C0"/>
          <w:sz w:val="24"/>
        </w:rPr>
        <w:t xml:space="preserve"> 202</w:t>
      </w:r>
      <w:r w:rsidR="00874865" w:rsidRPr="00E34EE7">
        <w:rPr>
          <w:color w:val="0070C0"/>
          <w:sz w:val="24"/>
        </w:rPr>
        <w:t>7</w:t>
      </w:r>
      <w:r w:rsidR="00DE6805" w:rsidRPr="00E34EE7">
        <w:rPr>
          <w:color w:val="0070C0"/>
          <w:sz w:val="24"/>
        </w:rPr>
        <w:t>-202</w:t>
      </w:r>
      <w:r w:rsidR="00874865" w:rsidRPr="00E34EE7">
        <w:rPr>
          <w:color w:val="0070C0"/>
          <w:sz w:val="24"/>
        </w:rPr>
        <w:t>9</w:t>
      </w:r>
      <w:bookmarkEnd w:id="2"/>
    </w:p>
    <w:p w14:paraId="66133974" w14:textId="77777777" w:rsidR="00B252FF" w:rsidRPr="00E34EE7" w:rsidRDefault="00B252FF" w:rsidP="00DE6805">
      <w:pPr>
        <w:rPr>
          <w:b/>
          <w:color w:val="2E74B5" w:themeColor="accent1" w:themeShade="BF"/>
        </w:rPr>
      </w:pPr>
    </w:p>
    <w:p w14:paraId="50DFEA8D" w14:textId="7E5E839B" w:rsidR="00AA3B4F" w:rsidRPr="00E34EE7" w:rsidRDefault="00874865" w:rsidP="00885D6E">
      <w:pPr>
        <w:rPr>
          <w:color w:val="000000" w:themeColor="text1"/>
        </w:rPr>
      </w:pPr>
      <w:r w:rsidRPr="00E34EE7">
        <w:rPr>
          <w:color w:val="000000" w:themeColor="text1"/>
        </w:rPr>
        <w:t xml:space="preserve">Sipas rekomandimeve të Misionit të Fondit Monetar Ndërkombëtar të komunikuara përmes </w:t>
      </w:r>
      <w:r w:rsidR="001A5D73" w:rsidRPr="00E34EE7">
        <w:rPr>
          <w:color w:val="000000" w:themeColor="text1"/>
        </w:rPr>
        <w:t>Qarkores</w:t>
      </w:r>
      <w:r w:rsidRPr="00E34EE7">
        <w:rPr>
          <w:color w:val="000000" w:themeColor="text1"/>
        </w:rPr>
        <w:t xml:space="preserve"> Buxhetore komunale 2027-01, komunat do të kenë edhe në të ardhmen fleksibilitet në shpërndarjen e të hyrave vetanake komunale në Strukturën e shpenzimeve sipas kategorive ekonomike për vitin 2027, duke përjashtuar kategorinë Paga dhe </w:t>
      </w:r>
      <w:r w:rsidR="001A5D73" w:rsidRPr="00E34EE7">
        <w:rPr>
          <w:color w:val="000000" w:themeColor="text1"/>
        </w:rPr>
        <w:t>Mëditje</w:t>
      </w:r>
      <w:r w:rsidRPr="00E34EE7">
        <w:rPr>
          <w:color w:val="000000" w:themeColor="text1"/>
        </w:rPr>
        <w:t>. Si rezultat Komuna e Klinës prezanton këtë ndarje të shpenzimeve në mes të kategorive të lejuara buxhetore:</w:t>
      </w:r>
    </w:p>
    <w:p w14:paraId="08B3E333" w14:textId="77777777" w:rsidR="00874865" w:rsidRPr="00E34EE7" w:rsidRDefault="00874865" w:rsidP="00DE6805">
      <w:pPr>
        <w:rPr>
          <w:b/>
          <w:i/>
          <w:color w:val="2E74B5" w:themeColor="accent1" w:themeShade="BF"/>
        </w:rPr>
      </w:pPr>
    </w:p>
    <w:p w14:paraId="67EF3856" w14:textId="482CFE8E" w:rsidR="007C1054" w:rsidRDefault="007C1054" w:rsidP="00DE6805">
      <w:pPr>
        <w:rPr>
          <w:bCs/>
          <w:i/>
          <w:color w:val="2E74B5" w:themeColor="accent1" w:themeShade="BF"/>
          <w:sz w:val="26"/>
          <w:szCs w:val="26"/>
        </w:rPr>
      </w:pPr>
      <w:r w:rsidRPr="00874865">
        <w:rPr>
          <w:bCs/>
          <w:i/>
          <w:color w:val="2E74B5" w:themeColor="accent1" w:themeShade="BF"/>
          <w:sz w:val="26"/>
          <w:szCs w:val="26"/>
        </w:rPr>
        <w:lastRenderedPageBreak/>
        <w:t>Shtojca nr 1</w:t>
      </w:r>
      <w:r w:rsidR="00DE6805" w:rsidRPr="00874865">
        <w:rPr>
          <w:bCs/>
          <w:i/>
          <w:color w:val="2E74B5" w:themeColor="accent1" w:themeShade="BF"/>
          <w:sz w:val="26"/>
          <w:szCs w:val="26"/>
        </w:rPr>
        <w:t>. Korn</w:t>
      </w:r>
      <w:r w:rsidRPr="00874865">
        <w:rPr>
          <w:bCs/>
          <w:i/>
          <w:color w:val="2E74B5" w:themeColor="accent1" w:themeShade="BF"/>
          <w:sz w:val="26"/>
          <w:szCs w:val="26"/>
        </w:rPr>
        <w:t>iza Buxhetore Komunale, në euro:</w:t>
      </w:r>
    </w:p>
    <w:tbl>
      <w:tblPr>
        <w:tblW w:w="9723" w:type="dxa"/>
        <w:tblLook w:val="04A0" w:firstRow="1" w:lastRow="0" w:firstColumn="1" w:lastColumn="0" w:noHBand="0" w:noVBand="1"/>
      </w:tblPr>
      <w:tblGrid>
        <w:gridCol w:w="524"/>
        <w:gridCol w:w="298"/>
        <w:gridCol w:w="2302"/>
        <w:gridCol w:w="1640"/>
        <w:gridCol w:w="1640"/>
        <w:gridCol w:w="1640"/>
        <w:gridCol w:w="1679"/>
      </w:tblGrid>
      <w:tr w:rsidR="001021F6" w14:paraId="46E7333D" w14:textId="77777777" w:rsidTr="001021F6">
        <w:trPr>
          <w:trHeight w:val="898"/>
        </w:trPr>
        <w:tc>
          <w:tcPr>
            <w:tcW w:w="524" w:type="dxa"/>
            <w:tcBorders>
              <w:top w:val="single" w:sz="8" w:space="0" w:color="7BA0CD"/>
              <w:left w:val="single" w:sz="8" w:space="0" w:color="7BA0CD"/>
              <w:bottom w:val="nil"/>
              <w:right w:val="nil"/>
            </w:tcBorders>
            <w:shd w:val="clear" w:color="000000" w:fill="943634"/>
            <w:hideMark/>
          </w:tcPr>
          <w:p w14:paraId="0AC16BC5" w14:textId="77777777" w:rsidR="001021F6" w:rsidRDefault="001021F6">
            <w:pPr>
              <w:rPr>
                <w:b/>
                <w:bCs/>
                <w:color w:val="FFFFFF"/>
                <w:lang w:val="en-US"/>
              </w:rPr>
            </w:pPr>
            <w:r>
              <w:rPr>
                <w:b/>
                <w:bCs/>
                <w:color w:val="FFFFFF"/>
              </w:rPr>
              <w:t> </w:t>
            </w:r>
          </w:p>
        </w:tc>
        <w:tc>
          <w:tcPr>
            <w:tcW w:w="2600" w:type="dxa"/>
            <w:gridSpan w:val="2"/>
            <w:tcBorders>
              <w:top w:val="single" w:sz="8" w:space="0" w:color="7BA0CD"/>
              <w:left w:val="nil"/>
              <w:bottom w:val="single" w:sz="8" w:space="0" w:color="7BA0CD"/>
              <w:right w:val="nil"/>
            </w:tcBorders>
            <w:shd w:val="clear" w:color="000000" w:fill="943634"/>
            <w:hideMark/>
          </w:tcPr>
          <w:p w14:paraId="39502B39" w14:textId="77777777" w:rsidR="001021F6" w:rsidRDefault="001021F6">
            <w:pPr>
              <w:rPr>
                <w:b/>
                <w:bCs/>
                <w:color w:val="FFFFFF"/>
                <w:sz w:val="22"/>
                <w:szCs w:val="22"/>
              </w:rPr>
            </w:pPr>
            <w:r>
              <w:rPr>
                <w:b/>
                <w:bCs/>
                <w:color w:val="FFFFFF"/>
                <w:sz w:val="22"/>
                <w:szCs w:val="22"/>
              </w:rPr>
              <w:t>Përshkrimi</w:t>
            </w:r>
          </w:p>
        </w:tc>
        <w:tc>
          <w:tcPr>
            <w:tcW w:w="1640" w:type="dxa"/>
            <w:tcBorders>
              <w:top w:val="single" w:sz="8" w:space="0" w:color="7BA0CD"/>
              <w:left w:val="nil"/>
              <w:bottom w:val="nil"/>
              <w:right w:val="nil"/>
            </w:tcBorders>
            <w:shd w:val="clear" w:color="000000" w:fill="943634"/>
            <w:vAlign w:val="center"/>
            <w:hideMark/>
          </w:tcPr>
          <w:p w14:paraId="53970E8F" w14:textId="77777777" w:rsidR="001021F6" w:rsidRDefault="001021F6">
            <w:pPr>
              <w:jc w:val="center"/>
              <w:rPr>
                <w:b/>
                <w:bCs/>
                <w:color w:val="FFFFFF"/>
                <w:sz w:val="22"/>
                <w:szCs w:val="22"/>
              </w:rPr>
            </w:pPr>
            <w:r>
              <w:rPr>
                <w:b/>
                <w:bCs/>
                <w:color w:val="FFFFFF"/>
                <w:sz w:val="22"/>
                <w:szCs w:val="22"/>
              </w:rPr>
              <w:t>2026                           (viti aktual)</w:t>
            </w:r>
          </w:p>
        </w:tc>
        <w:tc>
          <w:tcPr>
            <w:tcW w:w="1640" w:type="dxa"/>
            <w:tcBorders>
              <w:top w:val="single" w:sz="8" w:space="0" w:color="7BA0CD"/>
              <w:left w:val="nil"/>
              <w:bottom w:val="nil"/>
              <w:right w:val="nil"/>
            </w:tcBorders>
            <w:shd w:val="clear" w:color="000000" w:fill="943634"/>
            <w:vAlign w:val="center"/>
            <w:hideMark/>
          </w:tcPr>
          <w:p w14:paraId="65167085" w14:textId="77777777" w:rsidR="001021F6" w:rsidRDefault="001021F6">
            <w:pPr>
              <w:jc w:val="center"/>
              <w:rPr>
                <w:b/>
                <w:bCs/>
                <w:color w:val="FFFFFF"/>
                <w:sz w:val="22"/>
                <w:szCs w:val="22"/>
              </w:rPr>
            </w:pPr>
            <w:r>
              <w:rPr>
                <w:b/>
                <w:bCs/>
                <w:color w:val="FFFFFF"/>
                <w:sz w:val="22"/>
                <w:szCs w:val="22"/>
              </w:rPr>
              <w:t>2027    (planifikim)</w:t>
            </w:r>
          </w:p>
        </w:tc>
        <w:tc>
          <w:tcPr>
            <w:tcW w:w="1640" w:type="dxa"/>
            <w:tcBorders>
              <w:top w:val="single" w:sz="8" w:space="0" w:color="7BA0CD"/>
              <w:left w:val="nil"/>
              <w:bottom w:val="nil"/>
              <w:right w:val="nil"/>
            </w:tcBorders>
            <w:shd w:val="clear" w:color="000000" w:fill="943634"/>
            <w:vAlign w:val="center"/>
            <w:hideMark/>
          </w:tcPr>
          <w:p w14:paraId="28E77FBA" w14:textId="77777777" w:rsidR="001021F6" w:rsidRDefault="001021F6">
            <w:pPr>
              <w:jc w:val="center"/>
              <w:rPr>
                <w:b/>
                <w:bCs/>
                <w:color w:val="FFFFFF"/>
                <w:sz w:val="22"/>
                <w:szCs w:val="22"/>
              </w:rPr>
            </w:pPr>
            <w:r>
              <w:rPr>
                <w:b/>
                <w:bCs/>
                <w:color w:val="FFFFFF"/>
                <w:sz w:val="22"/>
                <w:szCs w:val="22"/>
              </w:rPr>
              <w:t>2028   (vlerësimet)</w:t>
            </w:r>
          </w:p>
        </w:tc>
        <w:tc>
          <w:tcPr>
            <w:tcW w:w="1679" w:type="dxa"/>
            <w:tcBorders>
              <w:top w:val="single" w:sz="8" w:space="0" w:color="7BA0CD"/>
              <w:left w:val="nil"/>
              <w:bottom w:val="nil"/>
              <w:right w:val="single" w:sz="8" w:space="0" w:color="7BA0CD"/>
            </w:tcBorders>
            <w:shd w:val="clear" w:color="000000" w:fill="943634"/>
            <w:vAlign w:val="center"/>
            <w:hideMark/>
          </w:tcPr>
          <w:p w14:paraId="541BBB24" w14:textId="77777777" w:rsidR="001021F6" w:rsidRDefault="001021F6">
            <w:pPr>
              <w:jc w:val="center"/>
              <w:rPr>
                <w:b/>
                <w:bCs/>
                <w:color w:val="FFFFFF"/>
                <w:sz w:val="22"/>
                <w:szCs w:val="22"/>
              </w:rPr>
            </w:pPr>
            <w:r>
              <w:rPr>
                <w:b/>
                <w:bCs/>
                <w:color w:val="FFFFFF"/>
                <w:sz w:val="22"/>
                <w:szCs w:val="22"/>
              </w:rPr>
              <w:t xml:space="preserve">      2029 (vlerësimet)</w:t>
            </w:r>
          </w:p>
        </w:tc>
      </w:tr>
      <w:tr w:rsidR="001021F6" w14:paraId="6BEB6C39" w14:textId="77777777" w:rsidTr="001021F6">
        <w:trPr>
          <w:trHeight w:val="329"/>
        </w:trPr>
        <w:tc>
          <w:tcPr>
            <w:tcW w:w="524" w:type="dxa"/>
            <w:tcBorders>
              <w:top w:val="nil"/>
              <w:left w:val="single" w:sz="8" w:space="0" w:color="7BA0CD"/>
              <w:bottom w:val="single" w:sz="8" w:space="0" w:color="7BA0CD"/>
              <w:right w:val="nil"/>
            </w:tcBorders>
            <w:shd w:val="clear" w:color="000000" w:fill="C4BC96"/>
            <w:hideMark/>
          </w:tcPr>
          <w:p w14:paraId="2EA578DD" w14:textId="77777777" w:rsidR="001021F6" w:rsidRDefault="001021F6">
            <w:pPr>
              <w:rPr>
                <w:b/>
                <w:bCs/>
                <w:color w:val="000000"/>
              </w:rPr>
            </w:pPr>
            <w:r>
              <w:rPr>
                <w:b/>
                <w:bCs/>
                <w:color w:val="000000"/>
              </w:rPr>
              <w:t> </w:t>
            </w:r>
          </w:p>
        </w:tc>
        <w:tc>
          <w:tcPr>
            <w:tcW w:w="2600" w:type="dxa"/>
            <w:gridSpan w:val="2"/>
            <w:tcBorders>
              <w:top w:val="single" w:sz="8" w:space="0" w:color="7BA0CD"/>
              <w:left w:val="nil"/>
              <w:bottom w:val="single" w:sz="8" w:space="0" w:color="7BA0CD"/>
              <w:right w:val="nil"/>
            </w:tcBorders>
            <w:shd w:val="clear" w:color="000000" w:fill="C4BC96"/>
            <w:hideMark/>
          </w:tcPr>
          <w:p w14:paraId="1D1A77A0" w14:textId="77777777" w:rsidR="001021F6" w:rsidRDefault="001021F6">
            <w:pPr>
              <w:rPr>
                <w:color w:val="000000"/>
              </w:rPr>
            </w:pPr>
            <w:r>
              <w:rPr>
                <w:color w:val="000000"/>
              </w:rPr>
              <w:t> </w:t>
            </w:r>
          </w:p>
        </w:tc>
        <w:tc>
          <w:tcPr>
            <w:tcW w:w="1640" w:type="dxa"/>
            <w:tcBorders>
              <w:top w:val="nil"/>
              <w:left w:val="nil"/>
              <w:bottom w:val="single" w:sz="8" w:space="0" w:color="7BA0CD"/>
              <w:right w:val="nil"/>
            </w:tcBorders>
            <w:shd w:val="clear" w:color="000000" w:fill="C4BC96"/>
            <w:hideMark/>
          </w:tcPr>
          <w:p w14:paraId="1B6BF797" w14:textId="77777777" w:rsidR="001021F6" w:rsidRDefault="001021F6">
            <w:pPr>
              <w:rPr>
                <w:b/>
                <w:bCs/>
                <w:color w:val="000000"/>
              </w:rPr>
            </w:pPr>
            <w:r>
              <w:rPr>
                <w:b/>
                <w:bCs/>
                <w:color w:val="000000"/>
              </w:rPr>
              <w:t> </w:t>
            </w:r>
          </w:p>
        </w:tc>
        <w:tc>
          <w:tcPr>
            <w:tcW w:w="1640" w:type="dxa"/>
            <w:tcBorders>
              <w:top w:val="nil"/>
              <w:left w:val="nil"/>
              <w:bottom w:val="single" w:sz="8" w:space="0" w:color="7BA0CD"/>
              <w:right w:val="nil"/>
            </w:tcBorders>
            <w:shd w:val="clear" w:color="000000" w:fill="C4BC96"/>
            <w:hideMark/>
          </w:tcPr>
          <w:p w14:paraId="180613C1" w14:textId="77777777" w:rsidR="001021F6" w:rsidRDefault="001021F6">
            <w:pPr>
              <w:rPr>
                <w:color w:val="000000"/>
              </w:rPr>
            </w:pPr>
            <w:r>
              <w:rPr>
                <w:color w:val="000000"/>
              </w:rPr>
              <w:t> </w:t>
            </w:r>
          </w:p>
        </w:tc>
        <w:tc>
          <w:tcPr>
            <w:tcW w:w="1640" w:type="dxa"/>
            <w:tcBorders>
              <w:top w:val="nil"/>
              <w:left w:val="nil"/>
              <w:bottom w:val="single" w:sz="8" w:space="0" w:color="7BA0CD"/>
              <w:right w:val="nil"/>
            </w:tcBorders>
            <w:shd w:val="clear" w:color="000000" w:fill="C4BC96"/>
            <w:hideMark/>
          </w:tcPr>
          <w:p w14:paraId="3C3099EC" w14:textId="77777777" w:rsidR="001021F6" w:rsidRDefault="001021F6">
            <w:pPr>
              <w:rPr>
                <w:color w:val="000000"/>
              </w:rPr>
            </w:pPr>
            <w:r>
              <w:rPr>
                <w:color w:val="000000"/>
              </w:rPr>
              <w:t> </w:t>
            </w:r>
          </w:p>
        </w:tc>
        <w:tc>
          <w:tcPr>
            <w:tcW w:w="1679" w:type="dxa"/>
            <w:tcBorders>
              <w:top w:val="single" w:sz="8" w:space="0" w:color="7BA0CD"/>
              <w:left w:val="nil"/>
              <w:bottom w:val="single" w:sz="8" w:space="0" w:color="7BA0CD"/>
              <w:right w:val="nil"/>
            </w:tcBorders>
            <w:shd w:val="clear" w:color="000000" w:fill="C4BC96"/>
            <w:hideMark/>
          </w:tcPr>
          <w:p w14:paraId="2F8DBF2A" w14:textId="77777777" w:rsidR="001021F6" w:rsidRDefault="001021F6">
            <w:pPr>
              <w:rPr>
                <w:color w:val="000000"/>
              </w:rPr>
            </w:pPr>
            <w:r>
              <w:rPr>
                <w:color w:val="000000"/>
              </w:rPr>
              <w:t> </w:t>
            </w:r>
          </w:p>
        </w:tc>
      </w:tr>
      <w:tr w:rsidR="001021F6" w14:paraId="7239C52B" w14:textId="77777777" w:rsidTr="001021F6">
        <w:trPr>
          <w:trHeight w:val="853"/>
        </w:trPr>
        <w:tc>
          <w:tcPr>
            <w:tcW w:w="524" w:type="dxa"/>
            <w:tcBorders>
              <w:top w:val="nil"/>
              <w:left w:val="single" w:sz="8" w:space="0" w:color="7BA0CD"/>
              <w:bottom w:val="single" w:sz="8" w:space="0" w:color="7BA0CD"/>
              <w:right w:val="nil"/>
            </w:tcBorders>
            <w:shd w:val="clear" w:color="000000" w:fill="943634"/>
            <w:hideMark/>
          </w:tcPr>
          <w:p w14:paraId="41A3A8DD" w14:textId="77777777" w:rsidR="001021F6" w:rsidRDefault="001021F6">
            <w:pPr>
              <w:jc w:val="right"/>
              <w:rPr>
                <w:b/>
                <w:bCs/>
                <w:color w:val="FFFFFF"/>
                <w:sz w:val="22"/>
                <w:szCs w:val="22"/>
              </w:rPr>
            </w:pPr>
            <w:r>
              <w:rPr>
                <w:b/>
                <w:bCs/>
                <w:color w:val="FFFFFF"/>
                <w:sz w:val="22"/>
                <w:szCs w:val="22"/>
              </w:rPr>
              <w:t>1</w:t>
            </w:r>
          </w:p>
        </w:tc>
        <w:tc>
          <w:tcPr>
            <w:tcW w:w="2600" w:type="dxa"/>
            <w:gridSpan w:val="2"/>
            <w:tcBorders>
              <w:top w:val="single" w:sz="8" w:space="0" w:color="7BA0CD"/>
              <w:left w:val="nil"/>
              <w:bottom w:val="single" w:sz="8" w:space="0" w:color="7BA0CD"/>
              <w:right w:val="nil"/>
            </w:tcBorders>
            <w:shd w:val="clear" w:color="000000" w:fill="943634"/>
            <w:hideMark/>
          </w:tcPr>
          <w:p w14:paraId="3E91FE54" w14:textId="77777777" w:rsidR="001021F6" w:rsidRDefault="001021F6">
            <w:pPr>
              <w:rPr>
                <w:b/>
                <w:bCs/>
                <w:color w:val="FFFFFF"/>
                <w:sz w:val="22"/>
                <w:szCs w:val="22"/>
              </w:rPr>
            </w:pPr>
            <w:r>
              <w:rPr>
                <w:b/>
                <w:bCs/>
                <w:color w:val="FFFFFF"/>
                <w:sz w:val="22"/>
                <w:szCs w:val="22"/>
              </w:rPr>
              <w:t xml:space="preserve">TË HYRAT TOTALE KOMUNALE  </w:t>
            </w:r>
          </w:p>
        </w:tc>
        <w:tc>
          <w:tcPr>
            <w:tcW w:w="1640" w:type="dxa"/>
            <w:tcBorders>
              <w:top w:val="nil"/>
              <w:left w:val="nil"/>
              <w:bottom w:val="single" w:sz="8" w:space="0" w:color="7BA0CD"/>
              <w:right w:val="nil"/>
            </w:tcBorders>
            <w:shd w:val="clear" w:color="000000" w:fill="943634"/>
            <w:vAlign w:val="bottom"/>
            <w:hideMark/>
          </w:tcPr>
          <w:p w14:paraId="01D6A068" w14:textId="77777777" w:rsidR="001021F6" w:rsidRDefault="001021F6">
            <w:pPr>
              <w:jc w:val="right"/>
              <w:rPr>
                <w:b/>
                <w:bCs/>
                <w:color w:val="FFFFFF"/>
                <w:sz w:val="22"/>
                <w:szCs w:val="22"/>
              </w:rPr>
            </w:pPr>
            <w:r>
              <w:rPr>
                <w:b/>
                <w:bCs/>
                <w:color w:val="FFFFFF"/>
                <w:sz w:val="22"/>
                <w:szCs w:val="22"/>
              </w:rPr>
              <w:t>16,338,898.00</w:t>
            </w:r>
          </w:p>
        </w:tc>
        <w:tc>
          <w:tcPr>
            <w:tcW w:w="1640" w:type="dxa"/>
            <w:tcBorders>
              <w:top w:val="nil"/>
              <w:left w:val="nil"/>
              <w:bottom w:val="single" w:sz="8" w:space="0" w:color="7BA0CD"/>
              <w:right w:val="nil"/>
            </w:tcBorders>
            <w:shd w:val="clear" w:color="000000" w:fill="943634"/>
            <w:vAlign w:val="bottom"/>
            <w:hideMark/>
          </w:tcPr>
          <w:p w14:paraId="21D458A0" w14:textId="77777777" w:rsidR="001021F6" w:rsidRDefault="001021F6">
            <w:pPr>
              <w:jc w:val="right"/>
              <w:rPr>
                <w:b/>
                <w:bCs/>
                <w:color w:val="FFFFFF"/>
                <w:sz w:val="22"/>
                <w:szCs w:val="22"/>
              </w:rPr>
            </w:pPr>
            <w:r>
              <w:rPr>
                <w:b/>
                <w:bCs/>
                <w:color w:val="FFFFFF"/>
                <w:sz w:val="22"/>
                <w:szCs w:val="22"/>
              </w:rPr>
              <w:t>16,845,517.00</w:t>
            </w:r>
          </w:p>
        </w:tc>
        <w:tc>
          <w:tcPr>
            <w:tcW w:w="1640" w:type="dxa"/>
            <w:tcBorders>
              <w:top w:val="nil"/>
              <w:left w:val="nil"/>
              <w:bottom w:val="single" w:sz="8" w:space="0" w:color="7BA0CD"/>
              <w:right w:val="nil"/>
            </w:tcBorders>
            <w:shd w:val="clear" w:color="000000" w:fill="943634"/>
            <w:vAlign w:val="bottom"/>
            <w:hideMark/>
          </w:tcPr>
          <w:p w14:paraId="6A58B75C" w14:textId="77777777" w:rsidR="001021F6" w:rsidRDefault="001021F6">
            <w:pPr>
              <w:jc w:val="right"/>
              <w:rPr>
                <w:b/>
                <w:bCs/>
                <w:color w:val="FFFFFF"/>
                <w:sz w:val="22"/>
                <w:szCs w:val="22"/>
              </w:rPr>
            </w:pPr>
            <w:r>
              <w:rPr>
                <w:b/>
                <w:bCs/>
                <w:color w:val="FFFFFF"/>
                <w:sz w:val="22"/>
                <w:szCs w:val="22"/>
              </w:rPr>
              <w:t>17,346,234.00</w:t>
            </w:r>
          </w:p>
        </w:tc>
        <w:tc>
          <w:tcPr>
            <w:tcW w:w="1679" w:type="dxa"/>
            <w:tcBorders>
              <w:top w:val="nil"/>
              <w:left w:val="nil"/>
              <w:bottom w:val="single" w:sz="8" w:space="0" w:color="7BA0CD"/>
              <w:right w:val="nil"/>
            </w:tcBorders>
            <w:shd w:val="clear" w:color="000000" w:fill="943634"/>
            <w:vAlign w:val="bottom"/>
            <w:hideMark/>
          </w:tcPr>
          <w:p w14:paraId="687F2EF8" w14:textId="77777777" w:rsidR="001021F6" w:rsidRDefault="001021F6">
            <w:pPr>
              <w:jc w:val="right"/>
              <w:rPr>
                <w:b/>
                <w:bCs/>
                <w:color w:val="FFFFFF"/>
                <w:sz w:val="22"/>
                <w:szCs w:val="22"/>
              </w:rPr>
            </w:pPr>
            <w:r>
              <w:rPr>
                <w:b/>
                <w:bCs/>
                <w:color w:val="FFFFFF"/>
                <w:sz w:val="22"/>
                <w:szCs w:val="22"/>
              </w:rPr>
              <w:t>18,262,104.00</w:t>
            </w:r>
          </w:p>
        </w:tc>
      </w:tr>
      <w:tr w:rsidR="001021F6" w14:paraId="54C2E147" w14:textId="77777777" w:rsidTr="001021F6">
        <w:trPr>
          <w:trHeight w:val="599"/>
        </w:trPr>
        <w:tc>
          <w:tcPr>
            <w:tcW w:w="524" w:type="dxa"/>
            <w:tcBorders>
              <w:top w:val="nil"/>
              <w:left w:val="single" w:sz="8" w:space="0" w:color="7BA0CD"/>
              <w:bottom w:val="nil"/>
              <w:right w:val="nil"/>
            </w:tcBorders>
            <w:shd w:val="clear" w:color="000000" w:fill="C4BC96"/>
            <w:hideMark/>
          </w:tcPr>
          <w:p w14:paraId="2D4E0419" w14:textId="77777777" w:rsidR="001021F6" w:rsidRDefault="001021F6">
            <w:pPr>
              <w:jc w:val="right"/>
              <w:rPr>
                <w:b/>
                <w:bCs/>
                <w:color w:val="000000"/>
              </w:rPr>
            </w:pPr>
            <w:r>
              <w:rPr>
                <w:b/>
                <w:bCs/>
                <w:color w:val="000000"/>
              </w:rPr>
              <w:t>1</w:t>
            </w:r>
          </w:p>
        </w:tc>
        <w:tc>
          <w:tcPr>
            <w:tcW w:w="298" w:type="dxa"/>
            <w:tcBorders>
              <w:top w:val="nil"/>
              <w:left w:val="nil"/>
              <w:bottom w:val="nil"/>
              <w:right w:val="nil"/>
            </w:tcBorders>
            <w:shd w:val="clear" w:color="000000" w:fill="C4BC96"/>
            <w:hideMark/>
          </w:tcPr>
          <w:p w14:paraId="25000821" w14:textId="77777777" w:rsidR="001021F6" w:rsidRDefault="001021F6">
            <w:pPr>
              <w:rPr>
                <w:b/>
                <w:bCs/>
                <w:color w:val="000000"/>
              </w:rPr>
            </w:pPr>
            <w:r>
              <w:rPr>
                <w:b/>
                <w:bCs/>
                <w:color w:val="000000"/>
              </w:rPr>
              <w:t> </w:t>
            </w:r>
          </w:p>
        </w:tc>
        <w:tc>
          <w:tcPr>
            <w:tcW w:w="2302" w:type="dxa"/>
            <w:tcBorders>
              <w:top w:val="nil"/>
              <w:left w:val="nil"/>
              <w:bottom w:val="single" w:sz="8" w:space="0" w:color="7BA0CD"/>
              <w:right w:val="nil"/>
            </w:tcBorders>
            <w:shd w:val="clear" w:color="000000" w:fill="C4BC96"/>
            <w:hideMark/>
          </w:tcPr>
          <w:p w14:paraId="0D4493B0" w14:textId="77777777" w:rsidR="001021F6" w:rsidRDefault="001021F6">
            <w:pPr>
              <w:rPr>
                <w:b/>
                <w:bCs/>
                <w:color w:val="000000"/>
                <w:sz w:val="22"/>
                <w:szCs w:val="22"/>
              </w:rPr>
            </w:pPr>
            <w:r>
              <w:rPr>
                <w:b/>
                <w:bCs/>
                <w:color w:val="000000"/>
                <w:sz w:val="22"/>
                <w:szCs w:val="22"/>
              </w:rPr>
              <w:t xml:space="preserve"> Të hyrat vetanake </w:t>
            </w:r>
          </w:p>
        </w:tc>
        <w:tc>
          <w:tcPr>
            <w:tcW w:w="1640" w:type="dxa"/>
            <w:tcBorders>
              <w:top w:val="nil"/>
              <w:left w:val="nil"/>
              <w:bottom w:val="nil"/>
              <w:right w:val="nil"/>
            </w:tcBorders>
            <w:shd w:val="clear" w:color="000000" w:fill="C4BC96"/>
            <w:vAlign w:val="center"/>
            <w:hideMark/>
          </w:tcPr>
          <w:p w14:paraId="1AE2752C" w14:textId="77777777" w:rsidR="001021F6" w:rsidRDefault="001021F6">
            <w:pPr>
              <w:jc w:val="right"/>
              <w:rPr>
                <w:color w:val="000000"/>
                <w:sz w:val="20"/>
                <w:szCs w:val="20"/>
              </w:rPr>
            </w:pPr>
            <w:r>
              <w:rPr>
                <w:color w:val="000000"/>
                <w:sz w:val="20"/>
                <w:szCs w:val="20"/>
              </w:rPr>
              <w:t>1,551,784.00</w:t>
            </w:r>
          </w:p>
        </w:tc>
        <w:tc>
          <w:tcPr>
            <w:tcW w:w="1640" w:type="dxa"/>
            <w:tcBorders>
              <w:top w:val="nil"/>
              <w:left w:val="nil"/>
              <w:bottom w:val="nil"/>
              <w:right w:val="nil"/>
            </w:tcBorders>
            <w:shd w:val="clear" w:color="000000" w:fill="C4BC96"/>
            <w:vAlign w:val="center"/>
            <w:hideMark/>
          </w:tcPr>
          <w:p w14:paraId="7CB5CF3B" w14:textId="77777777" w:rsidR="001021F6" w:rsidRDefault="001021F6">
            <w:pPr>
              <w:jc w:val="right"/>
              <w:rPr>
                <w:color w:val="000000"/>
                <w:sz w:val="20"/>
                <w:szCs w:val="20"/>
              </w:rPr>
            </w:pPr>
            <w:r>
              <w:rPr>
                <w:color w:val="000000"/>
                <w:sz w:val="20"/>
                <w:szCs w:val="20"/>
              </w:rPr>
              <w:t>1,704,854.00</w:t>
            </w:r>
          </w:p>
        </w:tc>
        <w:tc>
          <w:tcPr>
            <w:tcW w:w="1640" w:type="dxa"/>
            <w:tcBorders>
              <w:top w:val="nil"/>
              <w:left w:val="nil"/>
              <w:bottom w:val="nil"/>
              <w:right w:val="nil"/>
            </w:tcBorders>
            <w:shd w:val="clear" w:color="000000" w:fill="C4BC96"/>
            <w:vAlign w:val="center"/>
            <w:hideMark/>
          </w:tcPr>
          <w:p w14:paraId="65DBF7C1" w14:textId="77777777" w:rsidR="001021F6" w:rsidRDefault="001021F6">
            <w:pPr>
              <w:jc w:val="right"/>
              <w:rPr>
                <w:color w:val="000000"/>
                <w:sz w:val="20"/>
                <w:szCs w:val="20"/>
              </w:rPr>
            </w:pPr>
            <w:r>
              <w:rPr>
                <w:color w:val="000000"/>
                <w:sz w:val="20"/>
                <w:szCs w:val="20"/>
              </w:rPr>
              <w:t>1,759,875.00</w:t>
            </w:r>
          </w:p>
        </w:tc>
        <w:tc>
          <w:tcPr>
            <w:tcW w:w="1679" w:type="dxa"/>
            <w:tcBorders>
              <w:top w:val="nil"/>
              <w:left w:val="nil"/>
              <w:bottom w:val="nil"/>
              <w:right w:val="nil"/>
            </w:tcBorders>
            <w:shd w:val="clear" w:color="000000" w:fill="C4BC96"/>
            <w:vAlign w:val="center"/>
            <w:hideMark/>
          </w:tcPr>
          <w:p w14:paraId="42BC818D" w14:textId="77777777" w:rsidR="001021F6" w:rsidRDefault="001021F6">
            <w:pPr>
              <w:jc w:val="right"/>
              <w:rPr>
                <w:color w:val="000000"/>
                <w:sz w:val="20"/>
                <w:szCs w:val="20"/>
              </w:rPr>
            </w:pPr>
            <w:r>
              <w:rPr>
                <w:color w:val="000000"/>
                <w:sz w:val="20"/>
                <w:szCs w:val="20"/>
              </w:rPr>
              <w:t>1,848,773.00</w:t>
            </w:r>
          </w:p>
        </w:tc>
      </w:tr>
      <w:tr w:rsidR="001021F6" w14:paraId="535AF982" w14:textId="77777777" w:rsidTr="001021F6">
        <w:trPr>
          <w:trHeight w:val="868"/>
        </w:trPr>
        <w:tc>
          <w:tcPr>
            <w:tcW w:w="524" w:type="dxa"/>
            <w:tcBorders>
              <w:top w:val="single" w:sz="8" w:space="0" w:color="7BA0CD"/>
              <w:left w:val="single" w:sz="8" w:space="0" w:color="7BA0CD"/>
              <w:bottom w:val="nil"/>
              <w:right w:val="nil"/>
            </w:tcBorders>
            <w:shd w:val="clear" w:color="000000" w:fill="EEECE1"/>
            <w:hideMark/>
          </w:tcPr>
          <w:p w14:paraId="53493F94" w14:textId="77777777" w:rsidR="001021F6" w:rsidRDefault="001021F6">
            <w:pPr>
              <w:jc w:val="right"/>
              <w:rPr>
                <w:b/>
                <w:bCs/>
                <w:color w:val="000000"/>
              </w:rPr>
            </w:pPr>
            <w:r>
              <w:rPr>
                <w:b/>
                <w:bCs/>
                <w:color w:val="000000"/>
              </w:rPr>
              <w:t>1</w:t>
            </w:r>
          </w:p>
        </w:tc>
        <w:tc>
          <w:tcPr>
            <w:tcW w:w="298" w:type="dxa"/>
            <w:tcBorders>
              <w:top w:val="single" w:sz="8" w:space="0" w:color="7BA0CD"/>
              <w:left w:val="nil"/>
              <w:bottom w:val="nil"/>
              <w:right w:val="nil"/>
            </w:tcBorders>
            <w:shd w:val="clear" w:color="000000" w:fill="EEECE1"/>
            <w:hideMark/>
          </w:tcPr>
          <w:p w14:paraId="3C18E1FD" w14:textId="77777777" w:rsidR="001021F6" w:rsidRDefault="001021F6">
            <w:pPr>
              <w:rPr>
                <w:b/>
                <w:bCs/>
                <w:color w:val="000000"/>
              </w:rPr>
            </w:pPr>
            <w:r>
              <w:rPr>
                <w:b/>
                <w:bCs/>
                <w:color w:val="000000"/>
              </w:rPr>
              <w:t> </w:t>
            </w:r>
          </w:p>
        </w:tc>
        <w:tc>
          <w:tcPr>
            <w:tcW w:w="2302" w:type="dxa"/>
            <w:tcBorders>
              <w:top w:val="nil"/>
              <w:left w:val="nil"/>
              <w:bottom w:val="nil"/>
              <w:right w:val="nil"/>
            </w:tcBorders>
            <w:shd w:val="clear" w:color="000000" w:fill="EEECE1"/>
            <w:hideMark/>
          </w:tcPr>
          <w:p w14:paraId="21A27CDB" w14:textId="77777777" w:rsidR="001021F6" w:rsidRDefault="001021F6">
            <w:pPr>
              <w:rPr>
                <w:b/>
                <w:bCs/>
                <w:color w:val="000000"/>
                <w:sz w:val="22"/>
                <w:szCs w:val="22"/>
              </w:rPr>
            </w:pPr>
            <w:r>
              <w:rPr>
                <w:b/>
                <w:bCs/>
                <w:color w:val="000000"/>
                <w:sz w:val="22"/>
                <w:szCs w:val="22"/>
              </w:rPr>
              <w:t>Grantet dhe transferet  qeveritare</w:t>
            </w:r>
          </w:p>
        </w:tc>
        <w:tc>
          <w:tcPr>
            <w:tcW w:w="1640" w:type="dxa"/>
            <w:tcBorders>
              <w:top w:val="single" w:sz="8" w:space="0" w:color="7BA0CD"/>
              <w:left w:val="nil"/>
              <w:bottom w:val="nil"/>
              <w:right w:val="nil"/>
            </w:tcBorders>
            <w:shd w:val="clear" w:color="000000" w:fill="EEECE1"/>
            <w:vAlign w:val="center"/>
            <w:hideMark/>
          </w:tcPr>
          <w:p w14:paraId="719C9E25" w14:textId="77777777" w:rsidR="001021F6" w:rsidRDefault="001021F6">
            <w:pPr>
              <w:jc w:val="right"/>
              <w:rPr>
                <w:color w:val="000000"/>
                <w:sz w:val="20"/>
                <w:szCs w:val="20"/>
              </w:rPr>
            </w:pPr>
            <w:r>
              <w:rPr>
                <w:color w:val="000000"/>
                <w:sz w:val="20"/>
                <w:szCs w:val="20"/>
              </w:rPr>
              <w:t>14,787,114.00</w:t>
            </w:r>
          </w:p>
        </w:tc>
        <w:tc>
          <w:tcPr>
            <w:tcW w:w="1640" w:type="dxa"/>
            <w:tcBorders>
              <w:top w:val="single" w:sz="8" w:space="0" w:color="7BA0CD"/>
              <w:left w:val="nil"/>
              <w:bottom w:val="nil"/>
              <w:right w:val="nil"/>
            </w:tcBorders>
            <w:shd w:val="clear" w:color="000000" w:fill="EEECE1"/>
            <w:vAlign w:val="center"/>
            <w:hideMark/>
          </w:tcPr>
          <w:p w14:paraId="206BE150" w14:textId="77777777" w:rsidR="001021F6" w:rsidRDefault="001021F6">
            <w:pPr>
              <w:jc w:val="right"/>
              <w:rPr>
                <w:color w:val="000000"/>
                <w:sz w:val="20"/>
                <w:szCs w:val="20"/>
              </w:rPr>
            </w:pPr>
            <w:r>
              <w:rPr>
                <w:color w:val="000000"/>
                <w:sz w:val="20"/>
                <w:szCs w:val="20"/>
              </w:rPr>
              <w:t>15,140,663.00</w:t>
            </w:r>
          </w:p>
        </w:tc>
        <w:tc>
          <w:tcPr>
            <w:tcW w:w="1640" w:type="dxa"/>
            <w:tcBorders>
              <w:top w:val="single" w:sz="8" w:space="0" w:color="7BA0CD"/>
              <w:left w:val="nil"/>
              <w:bottom w:val="nil"/>
              <w:right w:val="nil"/>
            </w:tcBorders>
            <w:shd w:val="clear" w:color="000000" w:fill="EEECE1"/>
            <w:vAlign w:val="center"/>
            <w:hideMark/>
          </w:tcPr>
          <w:p w14:paraId="65AF74E1" w14:textId="77777777" w:rsidR="001021F6" w:rsidRDefault="001021F6">
            <w:pPr>
              <w:jc w:val="right"/>
              <w:rPr>
                <w:color w:val="000000"/>
                <w:sz w:val="20"/>
                <w:szCs w:val="20"/>
              </w:rPr>
            </w:pPr>
            <w:r>
              <w:rPr>
                <w:color w:val="000000"/>
                <w:sz w:val="20"/>
                <w:szCs w:val="20"/>
              </w:rPr>
              <w:t>15,586,359.00</w:t>
            </w:r>
          </w:p>
        </w:tc>
        <w:tc>
          <w:tcPr>
            <w:tcW w:w="1679" w:type="dxa"/>
            <w:tcBorders>
              <w:top w:val="single" w:sz="8" w:space="0" w:color="7BA0CD"/>
              <w:left w:val="nil"/>
              <w:bottom w:val="nil"/>
              <w:right w:val="nil"/>
            </w:tcBorders>
            <w:shd w:val="clear" w:color="000000" w:fill="EEECE1"/>
            <w:vAlign w:val="center"/>
            <w:hideMark/>
          </w:tcPr>
          <w:p w14:paraId="1723CC22" w14:textId="77777777" w:rsidR="001021F6" w:rsidRDefault="001021F6">
            <w:pPr>
              <w:jc w:val="right"/>
              <w:rPr>
                <w:color w:val="000000"/>
                <w:sz w:val="20"/>
                <w:szCs w:val="20"/>
              </w:rPr>
            </w:pPr>
            <w:r>
              <w:rPr>
                <w:color w:val="000000"/>
                <w:sz w:val="20"/>
                <w:szCs w:val="20"/>
              </w:rPr>
              <w:t>16,413,331.00</w:t>
            </w:r>
          </w:p>
        </w:tc>
      </w:tr>
      <w:tr w:rsidR="001021F6" w14:paraId="482C28E9" w14:textId="77777777" w:rsidTr="001021F6">
        <w:trPr>
          <w:trHeight w:val="868"/>
        </w:trPr>
        <w:tc>
          <w:tcPr>
            <w:tcW w:w="524" w:type="dxa"/>
            <w:tcBorders>
              <w:top w:val="single" w:sz="8" w:space="0" w:color="7BA0CD"/>
              <w:left w:val="single" w:sz="8" w:space="0" w:color="7BA0CD"/>
              <w:bottom w:val="single" w:sz="8" w:space="0" w:color="7BA0CD"/>
              <w:right w:val="nil"/>
            </w:tcBorders>
            <w:shd w:val="clear" w:color="000000" w:fill="943634"/>
            <w:hideMark/>
          </w:tcPr>
          <w:p w14:paraId="6422E32A" w14:textId="77777777" w:rsidR="001021F6" w:rsidRDefault="001021F6">
            <w:pPr>
              <w:jc w:val="right"/>
              <w:rPr>
                <w:b/>
                <w:bCs/>
                <w:color w:val="FFFFFF"/>
                <w:sz w:val="22"/>
                <w:szCs w:val="22"/>
              </w:rPr>
            </w:pPr>
            <w:r>
              <w:rPr>
                <w:b/>
                <w:bCs/>
                <w:color w:val="FFFFFF"/>
                <w:sz w:val="22"/>
                <w:szCs w:val="22"/>
              </w:rPr>
              <w:t>2</w:t>
            </w:r>
          </w:p>
        </w:tc>
        <w:tc>
          <w:tcPr>
            <w:tcW w:w="298" w:type="dxa"/>
            <w:tcBorders>
              <w:top w:val="single" w:sz="8" w:space="0" w:color="7BA0CD"/>
              <w:left w:val="nil"/>
              <w:bottom w:val="single" w:sz="8" w:space="0" w:color="7BA0CD"/>
              <w:right w:val="nil"/>
            </w:tcBorders>
            <w:shd w:val="clear" w:color="000000" w:fill="943634"/>
            <w:hideMark/>
          </w:tcPr>
          <w:p w14:paraId="2971B486" w14:textId="77777777" w:rsidR="001021F6" w:rsidRDefault="001021F6">
            <w:pPr>
              <w:rPr>
                <w:b/>
                <w:bCs/>
                <w:color w:val="FFFFFF"/>
                <w:sz w:val="22"/>
                <w:szCs w:val="22"/>
              </w:rPr>
            </w:pPr>
            <w:r>
              <w:rPr>
                <w:b/>
                <w:bCs/>
                <w:color w:val="FFFFFF"/>
                <w:sz w:val="22"/>
                <w:szCs w:val="22"/>
              </w:rPr>
              <w:t> </w:t>
            </w:r>
          </w:p>
        </w:tc>
        <w:tc>
          <w:tcPr>
            <w:tcW w:w="2302" w:type="dxa"/>
            <w:tcBorders>
              <w:top w:val="nil"/>
              <w:left w:val="nil"/>
              <w:bottom w:val="single" w:sz="8" w:space="0" w:color="7BA0CD"/>
              <w:right w:val="nil"/>
            </w:tcBorders>
            <w:shd w:val="clear" w:color="000000" w:fill="943634"/>
            <w:hideMark/>
          </w:tcPr>
          <w:p w14:paraId="0A275299" w14:textId="77777777" w:rsidR="001021F6" w:rsidRDefault="001021F6">
            <w:pPr>
              <w:rPr>
                <w:b/>
                <w:bCs/>
                <w:color w:val="FFFFFF"/>
                <w:sz w:val="22"/>
                <w:szCs w:val="22"/>
              </w:rPr>
            </w:pPr>
            <w:r>
              <w:rPr>
                <w:b/>
                <w:bCs/>
                <w:color w:val="FFFFFF"/>
                <w:sz w:val="22"/>
                <w:szCs w:val="22"/>
              </w:rPr>
              <w:t xml:space="preserve">SHPENZIMET TOTALE KOMUNALE </w:t>
            </w:r>
          </w:p>
        </w:tc>
        <w:tc>
          <w:tcPr>
            <w:tcW w:w="1640" w:type="dxa"/>
            <w:tcBorders>
              <w:top w:val="nil"/>
              <w:left w:val="nil"/>
              <w:bottom w:val="single" w:sz="8" w:space="0" w:color="7BA0CD"/>
              <w:right w:val="nil"/>
            </w:tcBorders>
            <w:shd w:val="clear" w:color="000000" w:fill="943634"/>
            <w:vAlign w:val="bottom"/>
            <w:hideMark/>
          </w:tcPr>
          <w:p w14:paraId="219869DC" w14:textId="77777777" w:rsidR="001021F6" w:rsidRDefault="001021F6">
            <w:pPr>
              <w:jc w:val="right"/>
              <w:rPr>
                <w:b/>
                <w:bCs/>
                <w:color w:val="FFFFFF"/>
                <w:sz w:val="22"/>
                <w:szCs w:val="22"/>
              </w:rPr>
            </w:pPr>
            <w:r>
              <w:rPr>
                <w:b/>
                <w:bCs/>
                <w:color w:val="FFFFFF"/>
                <w:sz w:val="22"/>
                <w:szCs w:val="22"/>
              </w:rPr>
              <w:t>16,338,898.00</w:t>
            </w:r>
          </w:p>
        </w:tc>
        <w:tc>
          <w:tcPr>
            <w:tcW w:w="1640" w:type="dxa"/>
            <w:tcBorders>
              <w:top w:val="nil"/>
              <w:left w:val="nil"/>
              <w:bottom w:val="single" w:sz="8" w:space="0" w:color="7BA0CD"/>
              <w:right w:val="nil"/>
            </w:tcBorders>
            <w:shd w:val="clear" w:color="000000" w:fill="943634"/>
            <w:vAlign w:val="bottom"/>
            <w:hideMark/>
          </w:tcPr>
          <w:p w14:paraId="6F21F230" w14:textId="77777777" w:rsidR="001021F6" w:rsidRDefault="001021F6">
            <w:pPr>
              <w:jc w:val="right"/>
              <w:rPr>
                <w:b/>
                <w:bCs/>
                <w:color w:val="FFFFFF"/>
                <w:sz w:val="22"/>
                <w:szCs w:val="22"/>
              </w:rPr>
            </w:pPr>
            <w:r>
              <w:rPr>
                <w:b/>
                <w:bCs/>
                <w:color w:val="FFFFFF"/>
                <w:sz w:val="22"/>
                <w:szCs w:val="22"/>
              </w:rPr>
              <w:t>16,845,517.00</w:t>
            </w:r>
          </w:p>
        </w:tc>
        <w:tc>
          <w:tcPr>
            <w:tcW w:w="1640" w:type="dxa"/>
            <w:tcBorders>
              <w:top w:val="nil"/>
              <w:left w:val="nil"/>
              <w:bottom w:val="single" w:sz="8" w:space="0" w:color="7BA0CD"/>
              <w:right w:val="nil"/>
            </w:tcBorders>
            <w:shd w:val="clear" w:color="000000" w:fill="943634"/>
            <w:vAlign w:val="bottom"/>
            <w:hideMark/>
          </w:tcPr>
          <w:p w14:paraId="04551068" w14:textId="77777777" w:rsidR="001021F6" w:rsidRDefault="001021F6">
            <w:pPr>
              <w:jc w:val="right"/>
              <w:rPr>
                <w:b/>
                <w:bCs/>
                <w:color w:val="FFFFFF"/>
                <w:sz w:val="22"/>
                <w:szCs w:val="22"/>
              </w:rPr>
            </w:pPr>
            <w:r>
              <w:rPr>
                <w:b/>
                <w:bCs/>
                <w:color w:val="FFFFFF"/>
                <w:sz w:val="22"/>
                <w:szCs w:val="22"/>
              </w:rPr>
              <w:t>17,346,234.00</w:t>
            </w:r>
          </w:p>
        </w:tc>
        <w:tc>
          <w:tcPr>
            <w:tcW w:w="1679" w:type="dxa"/>
            <w:tcBorders>
              <w:top w:val="nil"/>
              <w:left w:val="nil"/>
              <w:bottom w:val="single" w:sz="8" w:space="0" w:color="7BA0CD"/>
              <w:right w:val="nil"/>
            </w:tcBorders>
            <w:shd w:val="clear" w:color="000000" w:fill="943634"/>
            <w:vAlign w:val="bottom"/>
            <w:hideMark/>
          </w:tcPr>
          <w:p w14:paraId="4E6307B9" w14:textId="77777777" w:rsidR="001021F6" w:rsidRDefault="001021F6">
            <w:pPr>
              <w:jc w:val="right"/>
              <w:rPr>
                <w:b/>
                <w:bCs/>
                <w:color w:val="FFFFFF"/>
                <w:sz w:val="22"/>
                <w:szCs w:val="22"/>
              </w:rPr>
            </w:pPr>
            <w:r>
              <w:rPr>
                <w:b/>
                <w:bCs/>
                <w:color w:val="FFFFFF"/>
                <w:sz w:val="22"/>
                <w:szCs w:val="22"/>
              </w:rPr>
              <w:t>18,262,104.00</w:t>
            </w:r>
          </w:p>
        </w:tc>
      </w:tr>
      <w:tr w:rsidR="001021F6" w14:paraId="2C345CB3" w14:textId="77777777" w:rsidTr="001021F6">
        <w:trPr>
          <w:trHeight w:val="658"/>
        </w:trPr>
        <w:tc>
          <w:tcPr>
            <w:tcW w:w="524" w:type="dxa"/>
            <w:tcBorders>
              <w:top w:val="nil"/>
              <w:left w:val="single" w:sz="8" w:space="0" w:color="7BA0CD"/>
              <w:bottom w:val="single" w:sz="8" w:space="0" w:color="7BA0CD"/>
              <w:right w:val="nil"/>
            </w:tcBorders>
            <w:shd w:val="clear" w:color="000000" w:fill="EEECE1"/>
            <w:hideMark/>
          </w:tcPr>
          <w:p w14:paraId="612A5147" w14:textId="77777777" w:rsidR="001021F6" w:rsidRDefault="001021F6">
            <w:pPr>
              <w:jc w:val="right"/>
              <w:rPr>
                <w:color w:val="000000"/>
                <w:sz w:val="22"/>
                <w:szCs w:val="22"/>
              </w:rPr>
            </w:pPr>
            <w:r>
              <w:rPr>
                <w:color w:val="000000"/>
                <w:sz w:val="22"/>
                <w:szCs w:val="22"/>
              </w:rPr>
              <w:t>2.1</w:t>
            </w:r>
          </w:p>
        </w:tc>
        <w:tc>
          <w:tcPr>
            <w:tcW w:w="298" w:type="dxa"/>
            <w:tcBorders>
              <w:top w:val="nil"/>
              <w:left w:val="nil"/>
              <w:bottom w:val="single" w:sz="8" w:space="0" w:color="7BA0CD"/>
              <w:right w:val="nil"/>
            </w:tcBorders>
            <w:shd w:val="clear" w:color="000000" w:fill="EEECE1"/>
            <w:hideMark/>
          </w:tcPr>
          <w:p w14:paraId="2F7CFA71" w14:textId="77777777" w:rsidR="001021F6" w:rsidRDefault="001021F6">
            <w:pPr>
              <w:rPr>
                <w:color w:val="000000"/>
                <w:sz w:val="22"/>
                <w:szCs w:val="22"/>
              </w:rPr>
            </w:pPr>
            <w:r>
              <w:rPr>
                <w:color w:val="000000"/>
                <w:sz w:val="22"/>
                <w:szCs w:val="22"/>
              </w:rPr>
              <w:t> </w:t>
            </w:r>
          </w:p>
        </w:tc>
        <w:tc>
          <w:tcPr>
            <w:tcW w:w="2302" w:type="dxa"/>
            <w:tcBorders>
              <w:top w:val="nil"/>
              <w:left w:val="nil"/>
              <w:bottom w:val="single" w:sz="8" w:space="0" w:color="7BA0CD"/>
              <w:right w:val="nil"/>
            </w:tcBorders>
            <w:shd w:val="clear" w:color="000000" w:fill="EEECE1"/>
            <w:hideMark/>
          </w:tcPr>
          <w:p w14:paraId="68A09F3C" w14:textId="77777777" w:rsidR="001021F6" w:rsidRDefault="001021F6">
            <w:pPr>
              <w:rPr>
                <w:color w:val="000000"/>
                <w:sz w:val="22"/>
                <w:szCs w:val="22"/>
              </w:rPr>
            </w:pPr>
            <w:r>
              <w:rPr>
                <w:color w:val="000000"/>
                <w:sz w:val="22"/>
                <w:szCs w:val="22"/>
              </w:rPr>
              <w:t xml:space="preserve"> </w:t>
            </w:r>
            <w:r>
              <w:rPr>
                <w:b/>
                <w:bCs/>
                <w:color w:val="000000"/>
                <w:sz w:val="22"/>
                <w:szCs w:val="22"/>
              </w:rPr>
              <w:t xml:space="preserve">Shpenzimet rrjedhëse </w:t>
            </w:r>
          </w:p>
        </w:tc>
        <w:tc>
          <w:tcPr>
            <w:tcW w:w="1640" w:type="dxa"/>
            <w:tcBorders>
              <w:top w:val="nil"/>
              <w:left w:val="nil"/>
              <w:bottom w:val="single" w:sz="8" w:space="0" w:color="7BA0CD"/>
              <w:right w:val="nil"/>
            </w:tcBorders>
            <w:shd w:val="clear" w:color="000000" w:fill="EEECE1"/>
            <w:vAlign w:val="bottom"/>
            <w:hideMark/>
          </w:tcPr>
          <w:p w14:paraId="7509A6FF" w14:textId="77777777" w:rsidR="001021F6" w:rsidRDefault="001021F6">
            <w:pPr>
              <w:jc w:val="right"/>
              <w:rPr>
                <w:b/>
                <w:bCs/>
                <w:color w:val="000000"/>
                <w:sz w:val="22"/>
                <w:szCs w:val="22"/>
              </w:rPr>
            </w:pPr>
            <w:r>
              <w:rPr>
                <w:b/>
                <w:bCs/>
                <w:color w:val="000000"/>
                <w:sz w:val="22"/>
                <w:szCs w:val="22"/>
              </w:rPr>
              <w:t>12,337,100.00</w:t>
            </w:r>
          </w:p>
        </w:tc>
        <w:tc>
          <w:tcPr>
            <w:tcW w:w="1640" w:type="dxa"/>
            <w:tcBorders>
              <w:top w:val="nil"/>
              <w:left w:val="nil"/>
              <w:bottom w:val="single" w:sz="8" w:space="0" w:color="7BA0CD"/>
              <w:right w:val="nil"/>
            </w:tcBorders>
            <w:shd w:val="clear" w:color="000000" w:fill="EEECE1"/>
            <w:vAlign w:val="bottom"/>
            <w:hideMark/>
          </w:tcPr>
          <w:p w14:paraId="0E587B8D" w14:textId="77777777" w:rsidR="001021F6" w:rsidRDefault="001021F6">
            <w:pPr>
              <w:jc w:val="right"/>
              <w:rPr>
                <w:b/>
                <w:bCs/>
                <w:color w:val="000000"/>
                <w:sz w:val="22"/>
                <w:szCs w:val="22"/>
              </w:rPr>
            </w:pPr>
            <w:r>
              <w:rPr>
                <w:b/>
                <w:bCs/>
                <w:color w:val="000000"/>
                <w:sz w:val="22"/>
                <w:szCs w:val="22"/>
              </w:rPr>
              <w:t>12,952,134.00</w:t>
            </w:r>
          </w:p>
        </w:tc>
        <w:tc>
          <w:tcPr>
            <w:tcW w:w="1640" w:type="dxa"/>
            <w:tcBorders>
              <w:top w:val="nil"/>
              <w:left w:val="nil"/>
              <w:bottom w:val="single" w:sz="8" w:space="0" w:color="7BA0CD"/>
              <w:right w:val="nil"/>
            </w:tcBorders>
            <w:shd w:val="clear" w:color="000000" w:fill="EEECE1"/>
            <w:vAlign w:val="bottom"/>
            <w:hideMark/>
          </w:tcPr>
          <w:p w14:paraId="73888DE3" w14:textId="77777777" w:rsidR="001021F6" w:rsidRDefault="001021F6">
            <w:pPr>
              <w:jc w:val="right"/>
              <w:rPr>
                <w:b/>
                <w:bCs/>
                <w:color w:val="000000"/>
                <w:sz w:val="22"/>
                <w:szCs w:val="22"/>
              </w:rPr>
            </w:pPr>
            <w:r>
              <w:rPr>
                <w:b/>
                <w:bCs/>
                <w:color w:val="000000"/>
                <w:sz w:val="22"/>
                <w:szCs w:val="22"/>
              </w:rPr>
              <w:t>13,173,603.00</w:t>
            </w:r>
          </w:p>
        </w:tc>
        <w:tc>
          <w:tcPr>
            <w:tcW w:w="1679" w:type="dxa"/>
            <w:tcBorders>
              <w:top w:val="nil"/>
              <w:left w:val="nil"/>
              <w:bottom w:val="single" w:sz="8" w:space="0" w:color="7BA0CD"/>
              <w:right w:val="nil"/>
            </w:tcBorders>
            <w:shd w:val="clear" w:color="000000" w:fill="EEECE1"/>
            <w:vAlign w:val="bottom"/>
            <w:hideMark/>
          </w:tcPr>
          <w:p w14:paraId="58B82A1C" w14:textId="77777777" w:rsidR="001021F6" w:rsidRDefault="001021F6">
            <w:pPr>
              <w:jc w:val="right"/>
              <w:rPr>
                <w:b/>
                <w:bCs/>
                <w:color w:val="000000"/>
                <w:sz w:val="22"/>
                <w:szCs w:val="22"/>
              </w:rPr>
            </w:pPr>
            <w:r>
              <w:rPr>
                <w:b/>
                <w:bCs/>
                <w:color w:val="000000"/>
                <w:sz w:val="22"/>
                <w:szCs w:val="22"/>
              </w:rPr>
              <w:t>13,434,210.00</w:t>
            </w:r>
          </w:p>
        </w:tc>
      </w:tr>
      <w:tr w:rsidR="001021F6" w14:paraId="48538F97" w14:textId="77777777" w:rsidTr="001021F6">
        <w:trPr>
          <w:trHeight w:val="524"/>
        </w:trPr>
        <w:tc>
          <w:tcPr>
            <w:tcW w:w="524" w:type="dxa"/>
            <w:tcBorders>
              <w:top w:val="nil"/>
              <w:left w:val="single" w:sz="8" w:space="0" w:color="7BA0CD"/>
              <w:bottom w:val="nil"/>
              <w:right w:val="nil"/>
            </w:tcBorders>
            <w:shd w:val="clear" w:color="000000" w:fill="FFFFFF"/>
            <w:hideMark/>
          </w:tcPr>
          <w:p w14:paraId="6FD50169" w14:textId="77777777" w:rsidR="001021F6" w:rsidRDefault="001021F6">
            <w:pPr>
              <w:rPr>
                <w:color w:val="000000"/>
                <w:sz w:val="22"/>
                <w:szCs w:val="22"/>
              </w:rPr>
            </w:pPr>
            <w:r>
              <w:rPr>
                <w:color w:val="000000"/>
                <w:sz w:val="22"/>
                <w:szCs w:val="22"/>
              </w:rPr>
              <w:t> </w:t>
            </w:r>
          </w:p>
        </w:tc>
        <w:tc>
          <w:tcPr>
            <w:tcW w:w="298" w:type="dxa"/>
            <w:tcBorders>
              <w:top w:val="nil"/>
              <w:left w:val="nil"/>
              <w:bottom w:val="nil"/>
              <w:right w:val="nil"/>
            </w:tcBorders>
            <w:shd w:val="clear" w:color="000000" w:fill="FFFFFF"/>
            <w:hideMark/>
          </w:tcPr>
          <w:p w14:paraId="59A416CC" w14:textId="77777777" w:rsidR="001021F6" w:rsidRDefault="001021F6">
            <w:pPr>
              <w:rPr>
                <w:color w:val="000000"/>
                <w:sz w:val="22"/>
                <w:szCs w:val="22"/>
              </w:rPr>
            </w:pPr>
            <w:r>
              <w:rPr>
                <w:color w:val="000000"/>
                <w:sz w:val="22"/>
                <w:szCs w:val="22"/>
              </w:rPr>
              <w:t> </w:t>
            </w:r>
          </w:p>
        </w:tc>
        <w:tc>
          <w:tcPr>
            <w:tcW w:w="2302" w:type="dxa"/>
            <w:tcBorders>
              <w:top w:val="nil"/>
              <w:left w:val="nil"/>
              <w:bottom w:val="single" w:sz="8" w:space="0" w:color="7BA0CD"/>
              <w:right w:val="nil"/>
            </w:tcBorders>
            <w:shd w:val="clear" w:color="000000" w:fill="FFFFFF"/>
            <w:hideMark/>
          </w:tcPr>
          <w:p w14:paraId="070B817B" w14:textId="77777777" w:rsidR="001021F6" w:rsidRDefault="001021F6">
            <w:pPr>
              <w:rPr>
                <w:color w:val="000000"/>
                <w:sz w:val="22"/>
                <w:szCs w:val="22"/>
              </w:rPr>
            </w:pPr>
            <w:r>
              <w:rPr>
                <w:color w:val="000000"/>
                <w:sz w:val="22"/>
                <w:szCs w:val="22"/>
              </w:rPr>
              <w:t>Pagat dhe meditjet</w:t>
            </w:r>
          </w:p>
        </w:tc>
        <w:tc>
          <w:tcPr>
            <w:tcW w:w="1640" w:type="dxa"/>
            <w:tcBorders>
              <w:top w:val="nil"/>
              <w:left w:val="nil"/>
              <w:bottom w:val="nil"/>
              <w:right w:val="nil"/>
            </w:tcBorders>
            <w:shd w:val="clear" w:color="000000" w:fill="FFFFFF"/>
            <w:vAlign w:val="center"/>
            <w:hideMark/>
          </w:tcPr>
          <w:p w14:paraId="5F72F857" w14:textId="77777777" w:rsidR="001021F6" w:rsidRDefault="001021F6">
            <w:pPr>
              <w:jc w:val="right"/>
              <w:rPr>
                <w:color w:val="000000"/>
                <w:sz w:val="20"/>
                <w:szCs w:val="20"/>
              </w:rPr>
            </w:pPr>
            <w:r>
              <w:rPr>
                <w:color w:val="000000"/>
                <w:sz w:val="20"/>
                <w:szCs w:val="20"/>
              </w:rPr>
              <w:t>9,567,100.00</w:t>
            </w:r>
          </w:p>
        </w:tc>
        <w:tc>
          <w:tcPr>
            <w:tcW w:w="1640" w:type="dxa"/>
            <w:tcBorders>
              <w:top w:val="nil"/>
              <w:left w:val="nil"/>
              <w:bottom w:val="nil"/>
              <w:right w:val="nil"/>
            </w:tcBorders>
            <w:shd w:val="clear" w:color="000000" w:fill="FFFFFF"/>
            <w:vAlign w:val="center"/>
            <w:hideMark/>
          </w:tcPr>
          <w:p w14:paraId="58AE0555" w14:textId="77777777" w:rsidR="001021F6" w:rsidRDefault="001021F6">
            <w:pPr>
              <w:jc w:val="right"/>
              <w:rPr>
                <w:color w:val="000000"/>
                <w:sz w:val="20"/>
                <w:szCs w:val="20"/>
              </w:rPr>
            </w:pPr>
            <w:r>
              <w:rPr>
                <w:color w:val="000000"/>
                <w:sz w:val="20"/>
                <w:szCs w:val="20"/>
              </w:rPr>
              <w:t>10,182,134.00</w:t>
            </w:r>
          </w:p>
        </w:tc>
        <w:tc>
          <w:tcPr>
            <w:tcW w:w="1640" w:type="dxa"/>
            <w:tcBorders>
              <w:top w:val="nil"/>
              <w:left w:val="nil"/>
              <w:bottom w:val="nil"/>
              <w:right w:val="nil"/>
            </w:tcBorders>
            <w:shd w:val="clear" w:color="000000" w:fill="FFFFFF"/>
            <w:vAlign w:val="center"/>
            <w:hideMark/>
          </w:tcPr>
          <w:p w14:paraId="270F8504" w14:textId="77777777" w:rsidR="001021F6" w:rsidRDefault="001021F6">
            <w:pPr>
              <w:jc w:val="right"/>
              <w:rPr>
                <w:color w:val="000000"/>
                <w:sz w:val="20"/>
                <w:szCs w:val="20"/>
              </w:rPr>
            </w:pPr>
            <w:r>
              <w:rPr>
                <w:color w:val="000000"/>
                <w:sz w:val="20"/>
                <w:szCs w:val="20"/>
              </w:rPr>
              <w:t>10,233,044.50</w:t>
            </w:r>
          </w:p>
        </w:tc>
        <w:tc>
          <w:tcPr>
            <w:tcW w:w="1679" w:type="dxa"/>
            <w:tcBorders>
              <w:top w:val="nil"/>
              <w:left w:val="nil"/>
              <w:bottom w:val="nil"/>
              <w:right w:val="nil"/>
            </w:tcBorders>
            <w:shd w:val="clear" w:color="000000" w:fill="FFFFFF"/>
            <w:vAlign w:val="center"/>
            <w:hideMark/>
          </w:tcPr>
          <w:p w14:paraId="196EBCF4" w14:textId="77777777" w:rsidR="001021F6" w:rsidRDefault="001021F6">
            <w:pPr>
              <w:jc w:val="right"/>
              <w:rPr>
                <w:color w:val="000000"/>
                <w:sz w:val="20"/>
                <w:szCs w:val="20"/>
              </w:rPr>
            </w:pPr>
            <w:r>
              <w:rPr>
                <w:color w:val="000000"/>
                <w:sz w:val="20"/>
                <w:szCs w:val="20"/>
              </w:rPr>
              <w:t>10,284,210.00</w:t>
            </w:r>
          </w:p>
        </w:tc>
      </w:tr>
      <w:tr w:rsidR="001021F6" w14:paraId="6C5BD898" w14:textId="77777777" w:rsidTr="001021F6">
        <w:trPr>
          <w:trHeight w:val="539"/>
        </w:trPr>
        <w:tc>
          <w:tcPr>
            <w:tcW w:w="524" w:type="dxa"/>
            <w:tcBorders>
              <w:top w:val="single" w:sz="8" w:space="0" w:color="7BA0CD"/>
              <w:left w:val="single" w:sz="8" w:space="0" w:color="7BA0CD"/>
              <w:bottom w:val="nil"/>
              <w:right w:val="nil"/>
            </w:tcBorders>
            <w:shd w:val="clear" w:color="000000" w:fill="FFFFFF"/>
            <w:hideMark/>
          </w:tcPr>
          <w:p w14:paraId="48B8817A" w14:textId="77777777" w:rsidR="001021F6" w:rsidRDefault="001021F6">
            <w:pPr>
              <w:rPr>
                <w:color w:val="000000"/>
              </w:rPr>
            </w:pPr>
            <w:r>
              <w:rPr>
                <w:color w:val="000000"/>
              </w:rPr>
              <w:t> </w:t>
            </w:r>
          </w:p>
        </w:tc>
        <w:tc>
          <w:tcPr>
            <w:tcW w:w="298" w:type="dxa"/>
            <w:tcBorders>
              <w:top w:val="single" w:sz="8" w:space="0" w:color="7BA0CD"/>
              <w:left w:val="nil"/>
              <w:bottom w:val="nil"/>
              <w:right w:val="nil"/>
            </w:tcBorders>
            <w:shd w:val="clear" w:color="000000" w:fill="FFFFFF"/>
            <w:hideMark/>
          </w:tcPr>
          <w:p w14:paraId="694BF531" w14:textId="77777777" w:rsidR="001021F6" w:rsidRDefault="001021F6">
            <w:pPr>
              <w:rPr>
                <w:color w:val="000000"/>
              </w:rPr>
            </w:pPr>
            <w:r>
              <w:rPr>
                <w:color w:val="000000"/>
              </w:rPr>
              <w:t> </w:t>
            </w:r>
          </w:p>
        </w:tc>
        <w:tc>
          <w:tcPr>
            <w:tcW w:w="2302" w:type="dxa"/>
            <w:tcBorders>
              <w:top w:val="nil"/>
              <w:left w:val="nil"/>
              <w:bottom w:val="single" w:sz="8" w:space="0" w:color="7BA0CD"/>
              <w:right w:val="nil"/>
            </w:tcBorders>
            <w:shd w:val="clear" w:color="000000" w:fill="FFFFFF"/>
            <w:hideMark/>
          </w:tcPr>
          <w:p w14:paraId="220A4AC5" w14:textId="77777777" w:rsidR="001021F6" w:rsidRDefault="001021F6">
            <w:pPr>
              <w:rPr>
                <w:color w:val="000000"/>
                <w:sz w:val="22"/>
                <w:szCs w:val="22"/>
              </w:rPr>
            </w:pPr>
            <w:r>
              <w:rPr>
                <w:color w:val="000000"/>
                <w:sz w:val="22"/>
                <w:szCs w:val="22"/>
              </w:rPr>
              <w:t xml:space="preserve"> Mallrat dhe  shërbim</w:t>
            </w:r>
          </w:p>
        </w:tc>
        <w:tc>
          <w:tcPr>
            <w:tcW w:w="1640" w:type="dxa"/>
            <w:tcBorders>
              <w:top w:val="single" w:sz="8" w:space="0" w:color="7BA0CD"/>
              <w:left w:val="nil"/>
              <w:bottom w:val="nil"/>
              <w:right w:val="nil"/>
            </w:tcBorders>
            <w:shd w:val="clear" w:color="000000" w:fill="FFFFFF"/>
            <w:vAlign w:val="center"/>
            <w:hideMark/>
          </w:tcPr>
          <w:p w14:paraId="7FE3259A" w14:textId="77777777" w:rsidR="001021F6" w:rsidRDefault="001021F6">
            <w:pPr>
              <w:jc w:val="right"/>
              <w:rPr>
                <w:color w:val="000000"/>
                <w:sz w:val="20"/>
                <w:szCs w:val="20"/>
              </w:rPr>
            </w:pPr>
            <w:r>
              <w:rPr>
                <w:color w:val="000000"/>
                <w:sz w:val="20"/>
                <w:szCs w:val="20"/>
              </w:rPr>
              <w:t>1,600,000.00</w:t>
            </w:r>
          </w:p>
        </w:tc>
        <w:tc>
          <w:tcPr>
            <w:tcW w:w="1640" w:type="dxa"/>
            <w:tcBorders>
              <w:top w:val="single" w:sz="8" w:space="0" w:color="7BA0CD"/>
              <w:left w:val="nil"/>
              <w:bottom w:val="nil"/>
              <w:right w:val="nil"/>
            </w:tcBorders>
            <w:shd w:val="clear" w:color="000000" w:fill="FFFFFF"/>
            <w:vAlign w:val="center"/>
            <w:hideMark/>
          </w:tcPr>
          <w:p w14:paraId="4826946F" w14:textId="77777777" w:rsidR="001021F6" w:rsidRDefault="001021F6">
            <w:pPr>
              <w:jc w:val="right"/>
              <w:rPr>
                <w:color w:val="000000"/>
                <w:sz w:val="20"/>
                <w:szCs w:val="20"/>
              </w:rPr>
            </w:pPr>
            <w:r>
              <w:rPr>
                <w:color w:val="000000"/>
                <w:sz w:val="20"/>
                <w:szCs w:val="20"/>
              </w:rPr>
              <w:t>1,600,000.00</w:t>
            </w:r>
          </w:p>
        </w:tc>
        <w:tc>
          <w:tcPr>
            <w:tcW w:w="1640" w:type="dxa"/>
            <w:tcBorders>
              <w:top w:val="single" w:sz="8" w:space="0" w:color="7BA0CD"/>
              <w:left w:val="nil"/>
              <w:bottom w:val="nil"/>
              <w:right w:val="nil"/>
            </w:tcBorders>
            <w:shd w:val="clear" w:color="000000" w:fill="FFFFFF"/>
            <w:vAlign w:val="center"/>
            <w:hideMark/>
          </w:tcPr>
          <w:p w14:paraId="0B193A2C" w14:textId="77777777" w:rsidR="001021F6" w:rsidRDefault="001021F6">
            <w:pPr>
              <w:jc w:val="right"/>
              <w:rPr>
                <w:color w:val="000000"/>
                <w:sz w:val="20"/>
                <w:szCs w:val="20"/>
              </w:rPr>
            </w:pPr>
            <w:r>
              <w:rPr>
                <w:color w:val="000000"/>
                <w:sz w:val="20"/>
                <w:szCs w:val="20"/>
              </w:rPr>
              <w:t>1,720,558.50</w:t>
            </w:r>
          </w:p>
        </w:tc>
        <w:tc>
          <w:tcPr>
            <w:tcW w:w="1679" w:type="dxa"/>
            <w:tcBorders>
              <w:top w:val="single" w:sz="8" w:space="0" w:color="7BA0CD"/>
              <w:left w:val="nil"/>
              <w:bottom w:val="nil"/>
              <w:right w:val="nil"/>
            </w:tcBorders>
            <w:shd w:val="clear" w:color="000000" w:fill="FFFFFF"/>
            <w:vAlign w:val="center"/>
            <w:hideMark/>
          </w:tcPr>
          <w:p w14:paraId="61D96746" w14:textId="77777777" w:rsidR="001021F6" w:rsidRDefault="001021F6">
            <w:pPr>
              <w:jc w:val="right"/>
              <w:rPr>
                <w:color w:val="000000"/>
                <w:sz w:val="20"/>
                <w:szCs w:val="20"/>
              </w:rPr>
            </w:pPr>
            <w:r>
              <w:rPr>
                <w:color w:val="000000"/>
                <w:sz w:val="20"/>
                <w:szCs w:val="20"/>
              </w:rPr>
              <w:t>1,850,000.00</w:t>
            </w:r>
          </w:p>
        </w:tc>
      </w:tr>
      <w:tr w:rsidR="001021F6" w14:paraId="40CAA9B9" w14:textId="77777777" w:rsidTr="001021F6">
        <w:trPr>
          <w:trHeight w:val="509"/>
        </w:trPr>
        <w:tc>
          <w:tcPr>
            <w:tcW w:w="524" w:type="dxa"/>
            <w:tcBorders>
              <w:top w:val="single" w:sz="8" w:space="0" w:color="7BA0CD"/>
              <w:left w:val="single" w:sz="8" w:space="0" w:color="7BA0CD"/>
              <w:bottom w:val="nil"/>
              <w:right w:val="nil"/>
            </w:tcBorders>
            <w:shd w:val="clear" w:color="000000" w:fill="FFFFFF"/>
            <w:hideMark/>
          </w:tcPr>
          <w:p w14:paraId="1A913C34" w14:textId="77777777" w:rsidR="001021F6" w:rsidRDefault="001021F6">
            <w:pPr>
              <w:rPr>
                <w:color w:val="000000"/>
              </w:rPr>
            </w:pPr>
            <w:r>
              <w:rPr>
                <w:color w:val="000000"/>
              </w:rPr>
              <w:t> </w:t>
            </w:r>
          </w:p>
        </w:tc>
        <w:tc>
          <w:tcPr>
            <w:tcW w:w="298" w:type="dxa"/>
            <w:tcBorders>
              <w:top w:val="single" w:sz="8" w:space="0" w:color="7BA0CD"/>
              <w:left w:val="nil"/>
              <w:bottom w:val="nil"/>
              <w:right w:val="nil"/>
            </w:tcBorders>
            <w:shd w:val="clear" w:color="000000" w:fill="FFFFFF"/>
            <w:hideMark/>
          </w:tcPr>
          <w:p w14:paraId="50BF4977" w14:textId="77777777" w:rsidR="001021F6" w:rsidRDefault="001021F6">
            <w:pPr>
              <w:rPr>
                <w:color w:val="000000"/>
              </w:rPr>
            </w:pPr>
            <w:r>
              <w:rPr>
                <w:color w:val="000000"/>
              </w:rPr>
              <w:t> </w:t>
            </w:r>
          </w:p>
        </w:tc>
        <w:tc>
          <w:tcPr>
            <w:tcW w:w="2302" w:type="dxa"/>
            <w:tcBorders>
              <w:top w:val="nil"/>
              <w:left w:val="nil"/>
              <w:bottom w:val="single" w:sz="8" w:space="0" w:color="7BA0CD"/>
              <w:right w:val="nil"/>
            </w:tcBorders>
            <w:shd w:val="clear" w:color="000000" w:fill="FFFFFF"/>
            <w:hideMark/>
          </w:tcPr>
          <w:p w14:paraId="55724B5F" w14:textId="77777777" w:rsidR="001021F6" w:rsidRDefault="001021F6">
            <w:pPr>
              <w:rPr>
                <w:color w:val="000000"/>
                <w:sz w:val="22"/>
                <w:szCs w:val="22"/>
              </w:rPr>
            </w:pPr>
            <w:r>
              <w:rPr>
                <w:color w:val="000000"/>
                <w:sz w:val="22"/>
                <w:szCs w:val="22"/>
              </w:rPr>
              <w:t>Shërbime komunale</w:t>
            </w:r>
          </w:p>
        </w:tc>
        <w:tc>
          <w:tcPr>
            <w:tcW w:w="1640" w:type="dxa"/>
            <w:tcBorders>
              <w:top w:val="single" w:sz="8" w:space="0" w:color="7BA0CD"/>
              <w:left w:val="nil"/>
              <w:bottom w:val="nil"/>
              <w:right w:val="nil"/>
            </w:tcBorders>
            <w:shd w:val="clear" w:color="000000" w:fill="FFFFFF"/>
            <w:vAlign w:val="center"/>
            <w:hideMark/>
          </w:tcPr>
          <w:p w14:paraId="1CC25FFE" w14:textId="77777777" w:rsidR="001021F6" w:rsidRDefault="001021F6">
            <w:pPr>
              <w:jc w:val="right"/>
              <w:rPr>
                <w:color w:val="000000"/>
                <w:sz w:val="20"/>
                <w:szCs w:val="20"/>
              </w:rPr>
            </w:pPr>
            <w:r>
              <w:rPr>
                <w:color w:val="000000"/>
                <w:sz w:val="20"/>
                <w:szCs w:val="20"/>
              </w:rPr>
              <w:t>370,000.00</w:t>
            </w:r>
          </w:p>
        </w:tc>
        <w:tc>
          <w:tcPr>
            <w:tcW w:w="1640" w:type="dxa"/>
            <w:tcBorders>
              <w:top w:val="single" w:sz="8" w:space="0" w:color="7BA0CD"/>
              <w:left w:val="nil"/>
              <w:bottom w:val="nil"/>
              <w:right w:val="nil"/>
            </w:tcBorders>
            <w:shd w:val="clear" w:color="000000" w:fill="FFFFFF"/>
            <w:vAlign w:val="center"/>
            <w:hideMark/>
          </w:tcPr>
          <w:p w14:paraId="67E95D00" w14:textId="77777777" w:rsidR="001021F6" w:rsidRDefault="001021F6">
            <w:pPr>
              <w:jc w:val="right"/>
              <w:rPr>
                <w:color w:val="000000"/>
                <w:sz w:val="20"/>
                <w:szCs w:val="20"/>
              </w:rPr>
            </w:pPr>
            <w:r>
              <w:rPr>
                <w:color w:val="000000"/>
                <w:sz w:val="20"/>
                <w:szCs w:val="20"/>
              </w:rPr>
              <w:t>370,000.00</w:t>
            </w:r>
          </w:p>
        </w:tc>
        <w:tc>
          <w:tcPr>
            <w:tcW w:w="1640" w:type="dxa"/>
            <w:tcBorders>
              <w:top w:val="single" w:sz="8" w:space="0" w:color="7BA0CD"/>
              <w:left w:val="nil"/>
              <w:bottom w:val="nil"/>
              <w:right w:val="nil"/>
            </w:tcBorders>
            <w:shd w:val="clear" w:color="000000" w:fill="FFFFFF"/>
            <w:vAlign w:val="center"/>
            <w:hideMark/>
          </w:tcPr>
          <w:p w14:paraId="7EA1BF02" w14:textId="77777777" w:rsidR="001021F6" w:rsidRDefault="001021F6">
            <w:pPr>
              <w:jc w:val="right"/>
              <w:rPr>
                <w:color w:val="000000"/>
                <w:sz w:val="20"/>
                <w:szCs w:val="20"/>
              </w:rPr>
            </w:pPr>
            <w:r>
              <w:rPr>
                <w:color w:val="000000"/>
                <w:sz w:val="20"/>
                <w:szCs w:val="20"/>
              </w:rPr>
              <w:t>400,000.00</w:t>
            </w:r>
          </w:p>
        </w:tc>
        <w:tc>
          <w:tcPr>
            <w:tcW w:w="1679" w:type="dxa"/>
            <w:tcBorders>
              <w:top w:val="single" w:sz="8" w:space="0" w:color="7BA0CD"/>
              <w:left w:val="nil"/>
              <w:bottom w:val="nil"/>
              <w:right w:val="nil"/>
            </w:tcBorders>
            <w:shd w:val="clear" w:color="000000" w:fill="FFFFFF"/>
            <w:vAlign w:val="center"/>
            <w:hideMark/>
          </w:tcPr>
          <w:p w14:paraId="1E29B327" w14:textId="77777777" w:rsidR="001021F6" w:rsidRDefault="001021F6">
            <w:pPr>
              <w:jc w:val="right"/>
              <w:rPr>
                <w:color w:val="000000"/>
                <w:sz w:val="20"/>
                <w:szCs w:val="20"/>
              </w:rPr>
            </w:pPr>
            <w:r>
              <w:rPr>
                <w:color w:val="000000"/>
                <w:sz w:val="20"/>
                <w:szCs w:val="20"/>
              </w:rPr>
              <w:t>450,000.00</w:t>
            </w:r>
          </w:p>
        </w:tc>
      </w:tr>
      <w:tr w:rsidR="001021F6" w14:paraId="629A0020" w14:textId="77777777" w:rsidTr="001021F6">
        <w:trPr>
          <w:trHeight w:val="539"/>
        </w:trPr>
        <w:tc>
          <w:tcPr>
            <w:tcW w:w="524" w:type="dxa"/>
            <w:tcBorders>
              <w:top w:val="single" w:sz="8" w:space="0" w:color="7BA0CD"/>
              <w:left w:val="single" w:sz="8" w:space="0" w:color="7BA0CD"/>
              <w:bottom w:val="nil"/>
              <w:right w:val="nil"/>
            </w:tcBorders>
            <w:shd w:val="clear" w:color="000000" w:fill="FFFFFF"/>
            <w:hideMark/>
          </w:tcPr>
          <w:p w14:paraId="39DDEDC8" w14:textId="77777777" w:rsidR="001021F6" w:rsidRDefault="001021F6">
            <w:pPr>
              <w:rPr>
                <w:b/>
                <w:bCs/>
                <w:color w:val="000000"/>
              </w:rPr>
            </w:pPr>
            <w:r>
              <w:rPr>
                <w:b/>
                <w:bCs/>
                <w:color w:val="000000"/>
              </w:rPr>
              <w:t> </w:t>
            </w:r>
          </w:p>
        </w:tc>
        <w:tc>
          <w:tcPr>
            <w:tcW w:w="298" w:type="dxa"/>
            <w:tcBorders>
              <w:top w:val="single" w:sz="8" w:space="0" w:color="7BA0CD"/>
              <w:left w:val="nil"/>
              <w:bottom w:val="nil"/>
              <w:right w:val="nil"/>
            </w:tcBorders>
            <w:shd w:val="clear" w:color="000000" w:fill="FFFFFF"/>
            <w:hideMark/>
          </w:tcPr>
          <w:p w14:paraId="11F7E7C1" w14:textId="77777777" w:rsidR="001021F6" w:rsidRDefault="001021F6">
            <w:pPr>
              <w:rPr>
                <w:b/>
                <w:bCs/>
                <w:color w:val="000000"/>
              </w:rPr>
            </w:pPr>
            <w:r>
              <w:rPr>
                <w:b/>
                <w:bCs/>
                <w:color w:val="000000"/>
              </w:rPr>
              <w:t> </w:t>
            </w:r>
          </w:p>
        </w:tc>
        <w:tc>
          <w:tcPr>
            <w:tcW w:w="2302" w:type="dxa"/>
            <w:tcBorders>
              <w:top w:val="nil"/>
              <w:left w:val="nil"/>
              <w:bottom w:val="single" w:sz="8" w:space="0" w:color="7BA0CD"/>
              <w:right w:val="nil"/>
            </w:tcBorders>
            <w:shd w:val="clear" w:color="000000" w:fill="FFFFFF"/>
            <w:hideMark/>
          </w:tcPr>
          <w:p w14:paraId="6E827F46" w14:textId="77777777" w:rsidR="001021F6" w:rsidRDefault="001021F6">
            <w:pPr>
              <w:rPr>
                <w:color w:val="000000"/>
                <w:sz w:val="22"/>
                <w:szCs w:val="22"/>
              </w:rPr>
            </w:pPr>
            <w:r>
              <w:rPr>
                <w:color w:val="000000"/>
                <w:sz w:val="22"/>
                <w:szCs w:val="22"/>
              </w:rPr>
              <w:t>Subvencionet</w:t>
            </w:r>
          </w:p>
        </w:tc>
        <w:tc>
          <w:tcPr>
            <w:tcW w:w="1640" w:type="dxa"/>
            <w:tcBorders>
              <w:top w:val="single" w:sz="8" w:space="0" w:color="7BA0CD"/>
              <w:left w:val="nil"/>
              <w:bottom w:val="nil"/>
              <w:right w:val="nil"/>
            </w:tcBorders>
            <w:shd w:val="clear" w:color="000000" w:fill="FFFFFF"/>
            <w:vAlign w:val="center"/>
            <w:hideMark/>
          </w:tcPr>
          <w:p w14:paraId="1F59880F" w14:textId="77777777" w:rsidR="001021F6" w:rsidRDefault="001021F6">
            <w:pPr>
              <w:jc w:val="right"/>
              <w:rPr>
                <w:color w:val="000000"/>
                <w:sz w:val="20"/>
                <w:szCs w:val="20"/>
              </w:rPr>
            </w:pPr>
            <w:r>
              <w:rPr>
                <w:color w:val="000000"/>
                <w:sz w:val="20"/>
                <w:szCs w:val="20"/>
              </w:rPr>
              <w:t>800,000.00</w:t>
            </w:r>
          </w:p>
        </w:tc>
        <w:tc>
          <w:tcPr>
            <w:tcW w:w="1640" w:type="dxa"/>
            <w:tcBorders>
              <w:top w:val="single" w:sz="8" w:space="0" w:color="7BA0CD"/>
              <w:left w:val="nil"/>
              <w:bottom w:val="nil"/>
              <w:right w:val="nil"/>
            </w:tcBorders>
            <w:shd w:val="clear" w:color="000000" w:fill="FFFFFF"/>
            <w:vAlign w:val="center"/>
            <w:hideMark/>
          </w:tcPr>
          <w:p w14:paraId="48C56304" w14:textId="77777777" w:rsidR="001021F6" w:rsidRDefault="001021F6">
            <w:pPr>
              <w:jc w:val="right"/>
              <w:rPr>
                <w:color w:val="000000"/>
                <w:sz w:val="20"/>
                <w:szCs w:val="20"/>
              </w:rPr>
            </w:pPr>
            <w:r>
              <w:rPr>
                <w:color w:val="000000"/>
                <w:sz w:val="20"/>
                <w:szCs w:val="20"/>
              </w:rPr>
              <w:t>800,000.00</w:t>
            </w:r>
          </w:p>
        </w:tc>
        <w:tc>
          <w:tcPr>
            <w:tcW w:w="1640" w:type="dxa"/>
            <w:tcBorders>
              <w:top w:val="single" w:sz="8" w:space="0" w:color="7BA0CD"/>
              <w:left w:val="nil"/>
              <w:bottom w:val="nil"/>
              <w:right w:val="nil"/>
            </w:tcBorders>
            <w:shd w:val="clear" w:color="000000" w:fill="FFFFFF"/>
            <w:vAlign w:val="center"/>
            <w:hideMark/>
          </w:tcPr>
          <w:p w14:paraId="577479CD" w14:textId="77777777" w:rsidR="001021F6" w:rsidRDefault="001021F6">
            <w:pPr>
              <w:jc w:val="right"/>
              <w:rPr>
                <w:color w:val="000000"/>
                <w:sz w:val="20"/>
                <w:szCs w:val="20"/>
              </w:rPr>
            </w:pPr>
            <w:r>
              <w:rPr>
                <w:color w:val="000000"/>
                <w:sz w:val="20"/>
                <w:szCs w:val="20"/>
              </w:rPr>
              <w:t>820,000.00</w:t>
            </w:r>
          </w:p>
        </w:tc>
        <w:tc>
          <w:tcPr>
            <w:tcW w:w="1679" w:type="dxa"/>
            <w:tcBorders>
              <w:top w:val="single" w:sz="8" w:space="0" w:color="7BA0CD"/>
              <w:left w:val="nil"/>
              <w:bottom w:val="nil"/>
              <w:right w:val="nil"/>
            </w:tcBorders>
            <w:shd w:val="clear" w:color="000000" w:fill="FFFFFF"/>
            <w:vAlign w:val="center"/>
            <w:hideMark/>
          </w:tcPr>
          <w:p w14:paraId="2A719626" w14:textId="77777777" w:rsidR="001021F6" w:rsidRDefault="001021F6">
            <w:pPr>
              <w:jc w:val="right"/>
              <w:rPr>
                <w:color w:val="000000"/>
                <w:sz w:val="20"/>
                <w:szCs w:val="20"/>
              </w:rPr>
            </w:pPr>
            <w:r>
              <w:rPr>
                <w:color w:val="000000"/>
                <w:sz w:val="20"/>
                <w:szCs w:val="20"/>
              </w:rPr>
              <w:t>850,000.00</w:t>
            </w:r>
          </w:p>
        </w:tc>
      </w:tr>
      <w:tr w:rsidR="001021F6" w14:paraId="28550CDF" w14:textId="77777777" w:rsidTr="001021F6">
        <w:trPr>
          <w:trHeight w:val="539"/>
        </w:trPr>
        <w:tc>
          <w:tcPr>
            <w:tcW w:w="524" w:type="dxa"/>
            <w:tcBorders>
              <w:top w:val="single" w:sz="8" w:space="0" w:color="7BA0CD"/>
              <w:left w:val="single" w:sz="8" w:space="0" w:color="7BA0CD"/>
              <w:bottom w:val="nil"/>
              <w:right w:val="nil"/>
            </w:tcBorders>
            <w:shd w:val="clear" w:color="000000" w:fill="EEECE1"/>
            <w:hideMark/>
          </w:tcPr>
          <w:p w14:paraId="4903C10A" w14:textId="77777777" w:rsidR="001021F6" w:rsidRDefault="001021F6">
            <w:pPr>
              <w:jc w:val="right"/>
              <w:rPr>
                <w:b/>
                <w:bCs/>
                <w:color w:val="000000"/>
                <w:sz w:val="22"/>
                <w:szCs w:val="22"/>
              </w:rPr>
            </w:pPr>
            <w:r>
              <w:rPr>
                <w:b/>
                <w:bCs/>
                <w:color w:val="000000"/>
                <w:sz w:val="22"/>
                <w:szCs w:val="22"/>
              </w:rPr>
              <w:t>2</w:t>
            </w:r>
          </w:p>
        </w:tc>
        <w:tc>
          <w:tcPr>
            <w:tcW w:w="298" w:type="dxa"/>
            <w:tcBorders>
              <w:top w:val="single" w:sz="8" w:space="0" w:color="7BA0CD"/>
              <w:left w:val="nil"/>
              <w:bottom w:val="nil"/>
              <w:right w:val="nil"/>
            </w:tcBorders>
            <w:shd w:val="clear" w:color="000000" w:fill="EEECE1"/>
            <w:hideMark/>
          </w:tcPr>
          <w:p w14:paraId="30116850" w14:textId="77777777" w:rsidR="001021F6" w:rsidRDefault="001021F6">
            <w:pPr>
              <w:rPr>
                <w:b/>
                <w:bCs/>
                <w:color w:val="000000"/>
                <w:sz w:val="22"/>
                <w:szCs w:val="22"/>
              </w:rPr>
            </w:pPr>
            <w:r>
              <w:rPr>
                <w:b/>
                <w:bCs/>
                <w:color w:val="000000"/>
                <w:sz w:val="22"/>
                <w:szCs w:val="22"/>
              </w:rPr>
              <w:t> </w:t>
            </w:r>
          </w:p>
        </w:tc>
        <w:tc>
          <w:tcPr>
            <w:tcW w:w="2302" w:type="dxa"/>
            <w:tcBorders>
              <w:top w:val="nil"/>
              <w:left w:val="nil"/>
              <w:bottom w:val="single" w:sz="8" w:space="0" w:color="7BA0CD"/>
              <w:right w:val="nil"/>
            </w:tcBorders>
            <w:shd w:val="clear" w:color="000000" w:fill="EEECE1"/>
            <w:hideMark/>
          </w:tcPr>
          <w:p w14:paraId="26DB8A13" w14:textId="77777777" w:rsidR="001021F6" w:rsidRDefault="001021F6">
            <w:pPr>
              <w:rPr>
                <w:color w:val="000000"/>
                <w:sz w:val="22"/>
                <w:szCs w:val="22"/>
              </w:rPr>
            </w:pPr>
            <w:r>
              <w:rPr>
                <w:color w:val="000000"/>
                <w:sz w:val="22"/>
                <w:szCs w:val="22"/>
              </w:rPr>
              <w:t xml:space="preserve"> </w:t>
            </w:r>
            <w:r>
              <w:rPr>
                <w:b/>
                <w:bCs/>
                <w:color w:val="000000"/>
                <w:sz w:val="22"/>
                <w:szCs w:val="22"/>
              </w:rPr>
              <w:t xml:space="preserve">Shpenzimet Kapitale </w:t>
            </w:r>
          </w:p>
        </w:tc>
        <w:tc>
          <w:tcPr>
            <w:tcW w:w="1640" w:type="dxa"/>
            <w:tcBorders>
              <w:top w:val="single" w:sz="8" w:space="0" w:color="7BA0CD"/>
              <w:left w:val="nil"/>
              <w:bottom w:val="nil"/>
              <w:right w:val="nil"/>
            </w:tcBorders>
            <w:shd w:val="clear" w:color="000000" w:fill="EEECE1"/>
            <w:vAlign w:val="center"/>
            <w:hideMark/>
          </w:tcPr>
          <w:p w14:paraId="4F4CB98B" w14:textId="77777777" w:rsidR="001021F6" w:rsidRDefault="001021F6">
            <w:pPr>
              <w:jc w:val="right"/>
              <w:rPr>
                <w:b/>
                <w:bCs/>
                <w:color w:val="000000"/>
                <w:sz w:val="22"/>
                <w:szCs w:val="22"/>
              </w:rPr>
            </w:pPr>
            <w:r>
              <w:rPr>
                <w:b/>
                <w:bCs/>
                <w:color w:val="000000"/>
                <w:sz w:val="22"/>
                <w:szCs w:val="22"/>
              </w:rPr>
              <w:t>4,001,798.00</w:t>
            </w:r>
          </w:p>
        </w:tc>
        <w:tc>
          <w:tcPr>
            <w:tcW w:w="1640" w:type="dxa"/>
            <w:tcBorders>
              <w:top w:val="single" w:sz="8" w:space="0" w:color="7BA0CD"/>
              <w:left w:val="nil"/>
              <w:bottom w:val="nil"/>
              <w:right w:val="nil"/>
            </w:tcBorders>
            <w:shd w:val="clear" w:color="000000" w:fill="EEECE1"/>
            <w:vAlign w:val="center"/>
            <w:hideMark/>
          </w:tcPr>
          <w:p w14:paraId="4D76DDA4" w14:textId="77777777" w:rsidR="001021F6" w:rsidRDefault="001021F6">
            <w:pPr>
              <w:jc w:val="right"/>
              <w:rPr>
                <w:b/>
                <w:bCs/>
                <w:color w:val="000000"/>
              </w:rPr>
            </w:pPr>
            <w:r>
              <w:rPr>
                <w:b/>
                <w:bCs/>
                <w:color w:val="000000"/>
              </w:rPr>
              <w:t>3,893,383.00</w:t>
            </w:r>
          </w:p>
        </w:tc>
        <w:tc>
          <w:tcPr>
            <w:tcW w:w="1640" w:type="dxa"/>
            <w:tcBorders>
              <w:top w:val="single" w:sz="8" w:space="0" w:color="7BA0CD"/>
              <w:left w:val="nil"/>
              <w:bottom w:val="nil"/>
              <w:right w:val="nil"/>
            </w:tcBorders>
            <w:shd w:val="clear" w:color="000000" w:fill="EEECE1"/>
            <w:vAlign w:val="center"/>
            <w:hideMark/>
          </w:tcPr>
          <w:p w14:paraId="6421B5BE" w14:textId="77777777" w:rsidR="001021F6" w:rsidRDefault="001021F6">
            <w:pPr>
              <w:jc w:val="right"/>
              <w:rPr>
                <w:b/>
                <w:bCs/>
                <w:color w:val="000000"/>
                <w:sz w:val="22"/>
                <w:szCs w:val="22"/>
              </w:rPr>
            </w:pPr>
            <w:r>
              <w:rPr>
                <w:b/>
                <w:bCs/>
                <w:color w:val="000000"/>
                <w:sz w:val="22"/>
                <w:szCs w:val="22"/>
              </w:rPr>
              <w:t>4,172,631.00</w:t>
            </w:r>
          </w:p>
        </w:tc>
        <w:tc>
          <w:tcPr>
            <w:tcW w:w="1679" w:type="dxa"/>
            <w:tcBorders>
              <w:top w:val="single" w:sz="8" w:space="0" w:color="7BA0CD"/>
              <w:left w:val="nil"/>
              <w:bottom w:val="nil"/>
              <w:right w:val="nil"/>
            </w:tcBorders>
            <w:shd w:val="clear" w:color="000000" w:fill="EEECE1"/>
            <w:vAlign w:val="center"/>
            <w:hideMark/>
          </w:tcPr>
          <w:p w14:paraId="7C4619B4" w14:textId="77777777" w:rsidR="001021F6" w:rsidRDefault="001021F6">
            <w:pPr>
              <w:jc w:val="right"/>
              <w:rPr>
                <w:b/>
                <w:bCs/>
                <w:color w:val="000000"/>
                <w:sz w:val="22"/>
                <w:szCs w:val="22"/>
              </w:rPr>
            </w:pPr>
            <w:r>
              <w:rPr>
                <w:b/>
                <w:bCs/>
                <w:color w:val="000000"/>
                <w:sz w:val="22"/>
                <w:szCs w:val="22"/>
              </w:rPr>
              <w:t>4,827,894.00</w:t>
            </w:r>
          </w:p>
        </w:tc>
      </w:tr>
    </w:tbl>
    <w:p w14:paraId="012E712B" w14:textId="77777777" w:rsidR="001A5D73" w:rsidRPr="0012519A" w:rsidRDefault="001A5D73" w:rsidP="00DE6805">
      <w:pPr>
        <w:rPr>
          <w:bCs/>
          <w:i/>
          <w:color w:val="2E74B5" w:themeColor="accent1" w:themeShade="BF"/>
          <w:sz w:val="26"/>
          <w:szCs w:val="26"/>
        </w:rPr>
      </w:pPr>
    </w:p>
    <w:p w14:paraId="7FA7D970" w14:textId="77777777" w:rsidR="00DE6805" w:rsidRPr="0012519A" w:rsidRDefault="00DE6805" w:rsidP="00DE6805">
      <w:pPr>
        <w:jc w:val="both"/>
      </w:pPr>
    </w:p>
    <w:p w14:paraId="3BCE95D3" w14:textId="354F2E51" w:rsidR="006007E1" w:rsidRPr="00793829" w:rsidRDefault="006007E1" w:rsidP="006007E1">
      <w:pPr>
        <w:rPr>
          <w:b/>
          <w:bCs/>
          <w:color w:val="000000"/>
        </w:rPr>
      </w:pPr>
      <w:r w:rsidRPr="00793829">
        <w:rPr>
          <w:b/>
          <w:u w:val="single"/>
        </w:rPr>
        <w:t>3.4.1 Pagat dhe Meditjet</w:t>
      </w:r>
      <w:r w:rsidRPr="00793829">
        <w:rPr>
          <w:color w:val="4F81BD"/>
        </w:rPr>
        <w:t xml:space="preserve"> –</w:t>
      </w:r>
      <w:r w:rsidRPr="00793829">
        <w:rPr>
          <w:lang w:val="en-US"/>
        </w:rPr>
        <w:t xml:space="preserve"> </w:t>
      </w:r>
      <w:r w:rsidRPr="00793829">
        <w:rPr>
          <w:color w:val="4F81BD"/>
        </w:rPr>
        <w:t xml:space="preserve"> </w:t>
      </w:r>
      <w:r w:rsidRPr="00793829">
        <w:t xml:space="preserve">kjo kategori e shpenzimeve në periudhen afatmesme pritet të rritet me një mesatare prej 3.11%. Pjesëmarrja e kategorisë së pagave dhe mëditjeve në shpenzimet përgjithshme buxhetore komunale  në vitin 2027  pritet të mbetet në nivel të përafërt  rreth </w:t>
      </w:r>
      <w:r w:rsidR="009F0D11">
        <w:t>60.44</w:t>
      </w:r>
      <w:r w:rsidRPr="00793829">
        <w:t xml:space="preserve">% e buxhetit. Buxheti për paga dhe meditje për vitin 2027 pritet të arrinë shumën prej </w:t>
      </w:r>
      <w:r w:rsidR="001021F6">
        <w:rPr>
          <w:b/>
          <w:bCs/>
        </w:rPr>
        <w:t>10,182,134.00</w:t>
      </w:r>
      <w:r w:rsidRPr="00793829">
        <w:rPr>
          <w:b/>
          <w:bCs/>
          <w:color w:val="000000"/>
        </w:rPr>
        <w:t xml:space="preserve"> euro (buxheti për gra </w:t>
      </w:r>
      <w:r w:rsidRPr="00793829">
        <w:rPr>
          <w:b/>
          <w:bCs/>
          <w:color w:val="000000"/>
          <w:lang w:val="en-US"/>
        </w:rPr>
        <w:t>4,</w:t>
      </w:r>
      <w:r w:rsidR="001021F6">
        <w:rPr>
          <w:b/>
          <w:bCs/>
          <w:color w:val="000000"/>
          <w:lang w:val="en-US"/>
        </w:rPr>
        <w:t>887,424.32</w:t>
      </w:r>
      <w:r w:rsidRPr="00793829">
        <w:rPr>
          <w:b/>
          <w:bCs/>
          <w:color w:val="000000"/>
          <w:lang w:val="en-US"/>
        </w:rPr>
        <w:t xml:space="preserve"> </w:t>
      </w:r>
      <w:r w:rsidRPr="00793829">
        <w:rPr>
          <w:b/>
          <w:bCs/>
          <w:color w:val="000000"/>
        </w:rPr>
        <w:t>euro</w:t>
      </w:r>
      <w:r w:rsidR="001021F6">
        <w:rPr>
          <w:b/>
          <w:bCs/>
          <w:color w:val="000000"/>
        </w:rPr>
        <w:t xml:space="preserve"> ose 48%  dhe buxheti për burra</w:t>
      </w:r>
      <w:r w:rsidRPr="00793829">
        <w:rPr>
          <w:b/>
          <w:bCs/>
          <w:color w:val="000000"/>
          <w:lang w:val="en-US"/>
        </w:rPr>
        <w:t xml:space="preserve"> 5</w:t>
      </w:r>
      <w:r w:rsidR="001021F6">
        <w:rPr>
          <w:b/>
          <w:bCs/>
          <w:color w:val="000000"/>
          <w:lang w:val="en-US"/>
        </w:rPr>
        <w:t>,294,709.68</w:t>
      </w:r>
      <w:r w:rsidRPr="00793829">
        <w:rPr>
          <w:b/>
          <w:bCs/>
          <w:color w:val="000000"/>
          <w:lang w:val="en-US"/>
        </w:rPr>
        <w:t xml:space="preserve"> </w:t>
      </w:r>
      <w:r w:rsidRPr="00793829">
        <w:rPr>
          <w:b/>
          <w:bCs/>
          <w:color w:val="000000"/>
        </w:rPr>
        <w:t>euro ose 52</w:t>
      </w:r>
      <w:r w:rsidRPr="00793829">
        <w:t>%).</w:t>
      </w:r>
    </w:p>
    <w:p w14:paraId="7F56A46D" w14:textId="77777777" w:rsidR="006007E1" w:rsidRPr="00793829" w:rsidRDefault="006007E1" w:rsidP="006007E1">
      <w:pPr>
        <w:jc w:val="both"/>
        <w:rPr>
          <w:color w:val="4F81BD"/>
          <w:highlight w:val="yellow"/>
        </w:rPr>
      </w:pPr>
    </w:p>
    <w:p w14:paraId="39EEF590" w14:textId="77777777" w:rsidR="006007E1" w:rsidRPr="00793829" w:rsidRDefault="006007E1" w:rsidP="006007E1">
      <w:pPr>
        <w:rPr>
          <w:color w:val="000000"/>
          <w:lang w:val="en-US"/>
        </w:rPr>
      </w:pPr>
      <w:r w:rsidRPr="00793829">
        <w:rPr>
          <w:b/>
          <w:u w:val="single"/>
        </w:rPr>
        <w:t>3.4.2 Mallrat dhe Shërbimet -</w:t>
      </w:r>
      <w:r w:rsidRPr="00793829">
        <w:t xml:space="preserve">kategoria e shpenzimeve për mallra dhe shërbime në periudhen 2027 do të jetë e njëjtë krahasuar me vitin 2026. Ndërsa për periudhën 2028-2029 pritet të kemi një rritje të lehtë. Pjesëmarrja e kësaj kategorie të shpenzimeve në shpenzimet e përgjithshme buxhetore, në vitin 2027 pritet të jetë rreth  9.49%.  Buxheti për mallra dhe shërbime për vitin 2026 pritet të arrinë shumën prej </w:t>
      </w:r>
      <w:r w:rsidRPr="00793829">
        <w:rPr>
          <w:b/>
          <w:color w:val="000000"/>
        </w:rPr>
        <w:t xml:space="preserve">1,600,000.00 euro (buxheti për gra  </w:t>
      </w:r>
      <w:r w:rsidRPr="00793829">
        <w:rPr>
          <w:b/>
          <w:color w:val="000000"/>
          <w:lang w:val="en-US"/>
        </w:rPr>
        <w:t>768,000.00</w:t>
      </w:r>
      <w:r w:rsidRPr="00793829">
        <w:rPr>
          <w:b/>
          <w:color w:val="000000"/>
        </w:rPr>
        <w:t xml:space="preserve"> euro ose 48%  dhe buxheti për burra </w:t>
      </w:r>
      <w:r w:rsidRPr="00793829">
        <w:rPr>
          <w:b/>
          <w:color w:val="000000"/>
          <w:lang w:val="en-US"/>
        </w:rPr>
        <w:t xml:space="preserve">832,000.00 </w:t>
      </w:r>
      <w:r w:rsidRPr="00793829">
        <w:rPr>
          <w:b/>
          <w:color w:val="000000"/>
        </w:rPr>
        <w:t>euro ose 52</w:t>
      </w:r>
      <w:r w:rsidRPr="00793829">
        <w:rPr>
          <w:b/>
        </w:rPr>
        <w:t>%).</w:t>
      </w:r>
    </w:p>
    <w:p w14:paraId="472868AA" w14:textId="77777777" w:rsidR="006007E1" w:rsidRPr="00793829" w:rsidRDefault="006007E1" w:rsidP="006007E1">
      <w:pPr>
        <w:jc w:val="both"/>
      </w:pPr>
    </w:p>
    <w:p w14:paraId="7444246F" w14:textId="77777777" w:rsidR="006007E1" w:rsidRPr="00793829" w:rsidRDefault="006007E1" w:rsidP="006007E1">
      <w:pPr>
        <w:rPr>
          <w:b/>
          <w:bCs/>
          <w:color w:val="000000"/>
          <w:lang w:val="en-US"/>
        </w:rPr>
      </w:pPr>
      <w:r w:rsidRPr="00793829">
        <w:rPr>
          <w:b/>
          <w:u w:val="single"/>
        </w:rPr>
        <w:t xml:space="preserve">3.4.3 Shpenzimet komunale  - </w:t>
      </w:r>
      <w:r w:rsidRPr="00793829">
        <w:t xml:space="preserve">kategoria e shpenzimeve  komunale në periudhen 2027 do të jetë e njëjtë krahasuar me vitin 2026. Ndërsa për periudhën 2028-2029 pritet të kemi një rritje të lehtë. Pjesëmarrja e kësaj kategorie të shpenzimeve në shpenzimet e përgjithshme buxhetore, në vitin 2027 pritet të jetë rreth 2.19 %.  Buxheti për shpenzime komunale  për vitin 2027 pritet të arrinë shumën </w:t>
      </w:r>
      <w:r w:rsidRPr="00793829">
        <w:lastRenderedPageBreak/>
        <w:t xml:space="preserve">prej </w:t>
      </w:r>
      <w:r w:rsidRPr="00793829">
        <w:rPr>
          <w:b/>
          <w:color w:val="000000"/>
        </w:rPr>
        <w:t xml:space="preserve">370,000.00 euro (buxheti për gra </w:t>
      </w:r>
      <w:r w:rsidRPr="00793829">
        <w:rPr>
          <w:b/>
          <w:bCs/>
          <w:color w:val="000000"/>
          <w:lang w:val="en-US"/>
        </w:rPr>
        <w:t xml:space="preserve">177,600.00 </w:t>
      </w:r>
      <w:r w:rsidRPr="00793829">
        <w:rPr>
          <w:b/>
          <w:bCs/>
          <w:color w:val="000000"/>
        </w:rPr>
        <w:t xml:space="preserve">euro ose 48%  dhe buxheti për burra </w:t>
      </w:r>
      <w:r w:rsidRPr="00793829">
        <w:rPr>
          <w:b/>
          <w:bCs/>
          <w:color w:val="000000"/>
          <w:lang w:val="en-US"/>
        </w:rPr>
        <w:t xml:space="preserve">192,400.00 </w:t>
      </w:r>
      <w:r w:rsidRPr="00793829">
        <w:rPr>
          <w:b/>
          <w:bCs/>
          <w:color w:val="000000"/>
        </w:rPr>
        <w:t>euro ose 52%</w:t>
      </w:r>
      <w:r w:rsidRPr="00793829">
        <w:rPr>
          <w:b/>
          <w:bCs/>
        </w:rPr>
        <w:t>).</w:t>
      </w:r>
    </w:p>
    <w:p w14:paraId="7536BEFE" w14:textId="77777777" w:rsidR="006007E1" w:rsidRPr="00793829" w:rsidRDefault="006007E1" w:rsidP="006007E1">
      <w:pPr>
        <w:jc w:val="both"/>
        <w:rPr>
          <w:highlight w:val="yellow"/>
        </w:rPr>
      </w:pPr>
    </w:p>
    <w:p w14:paraId="41594597" w14:textId="77777777" w:rsidR="006007E1" w:rsidRPr="00793829" w:rsidRDefault="006007E1" w:rsidP="006007E1">
      <w:pPr>
        <w:autoSpaceDE w:val="0"/>
        <w:autoSpaceDN w:val="0"/>
        <w:adjustRightInd w:val="0"/>
        <w:spacing w:line="276" w:lineRule="auto"/>
        <w:rPr>
          <w:b/>
          <w:bCs/>
        </w:rPr>
      </w:pPr>
      <w:r w:rsidRPr="00793829">
        <w:rPr>
          <w:b/>
          <w:u w:val="single"/>
        </w:rPr>
        <w:t>3.4.4 Subvencionet</w:t>
      </w:r>
      <w:r w:rsidRPr="00793829">
        <w:rPr>
          <w:u w:val="single"/>
        </w:rPr>
        <w:t xml:space="preserve"> –</w:t>
      </w:r>
      <w:r w:rsidRPr="00793829">
        <w:t xml:space="preserve">   kjo kategori e shpenzimeve Subvencione dhe tansfere në periudhen 2027 do të jetë e njëjtë krahasuar me vitin 2026. Ndërsa për periudhën 2028-2029 pritet të kemi një rritje të lehtë. Pjesëmarrja e transfereve dhe subvenc.ioneve në shpenzimet e përgjithshme buxhetore në vitin 2027 pritet të jet rreth 4.74% . Në vitin  2027 subvencionet  do të shpenzohen  për shëndetësi ( ndihmë për shërime bazuar në kërkesat e deponuara), kulturë, rini e sport , arsim-bursa për student, bujqësi ) etj . Buxheti për subvencionime  për vitin 2027 pritet të arrinë shumën prej </w:t>
      </w:r>
      <w:r w:rsidRPr="00793829">
        <w:rPr>
          <w:b/>
          <w:bCs/>
        </w:rPr>
        <w:t>800</w:t>
      </w:r>
      <w:r w:rsidRPr="00793829">
        <w:rPr>
          <w:b/>
          <w:bCs/>
          <w:color w:val="000000"/>
        </w:rPr>
        <w:t>,000.00 euro (buxheti për gra 408,840.00 euro ose 50.73%  dhe buxheti për burra 394,160.00 euro ose 49.27</w:t>
      </w:r>
      <w:r w:rsidRPr="00793829">
        <w:rPr>
          <w:b/>
          <w:bCs/>
        </w:rPr>
        <w:t>%).</w:t>
      </w:r>
    </w:p>
    <w:p w14:paraId="6D151E7F" w14:textId="77777777" w:rsidR="006007E1" w:rsidRPr="00793829" w:rsidRDefault="006007E1" w:rsidP="006007E1">
      <w:pPr>
        <w:jc w:val="both"/>
      </w:pPr>
    </w:p>
    <w:p w14:paraId="5E3FEC9D" w14:textId="0B245355" w:rsidR="006007E1" w:rsidRPr="00793829" w:rsidRDefault="006007E1" w:rsidP="006007E1">
      <w:r w:rsidRPr="00793829">
        <w:rPr>
          <w:b/>
          <w:u w:val="single"/>
        </w:rPr>
        <w:t xml:space="preserve">3.4.5 Investimet Kapitale -  </w:t>
      </w:r>
      <w:r w:rsidRPr="00793829">
        <w:t>kjo kategori e shpenzimeve në periudhen 2027-2029 do të shënojë rritje mesatare prej rreth 10.55% . Në vitin 2027 pritet rritje prej 4.75% krahasuar me vitin 2026.  Një pjesë e madhe e tyre planifikohet të financohet nga të hyrat vetanake të komunës. Rritje më e madhe e investimeve kapitale, nga buxheti i komunës do të bëhet në vitin 2028 dhe 2029. Pjesëmarrja e investimeve kapitale në totalin e shpenzimeve të komunës në vitin 20</w:t>
      </w:r>
      <w:r w:rsidR="009F0D11">
        <w:t>27  pritet të jetë  rreth  23.11</w:t>
      </w:r>
      <w:r w:rsidRPr="00793829">
        <w:t xml:space="preserve"> %.  Buxheti për investimet kapitale për vitin 2027 pritet të arrinë shumën prej </w:t>
      </w:r>
      <w:r w:rsidR="001021F6">
        <w:rPr>
          <w:b/>
          <w:bCs/>
          <w:color w:val="000000"/>
        </w:rPr>
        <w:t>3,893,383.0</w:t>
      </w:r>
      <w:r w:rsidRPr="00793829">
        <w:rPr>
          <w:b/>
          <w:bCs/>
        </w:rPr>
        <w:t xml:space="preserve"> e</w:t>
      </w:r>
      <w:r w:rsidRPr="00793829">
        <w:rPr>
          <w:b/>
          <w:bCs/>
          <w:color w:val="000000"/>
        </w:rPr>
        <w:t xml:space="preserve">uro (buxheti për gra </w:t>
      </w:r>
      <w:r w:rsidR="009F0D11">
        <w:rPr>
          <w:b/>
          <w:bCs/>
          <w:color w:val="000000"/>
        </w:rPr>
        <w:t xml:space="preserve">1,975,113.19 </w:t>
      </w:r>
      <w:r w:rsidRPr="00793829">
        <w:rPr>
          <w:b/>
          <w:bCs/>
          <w:color w:val="000000"/>
        </w:rPr>
        <w:t xml:space="preserve">euro ose 50.73%  dhe buxheti për burra </w:t>
      </w:r>
      <w:r w:rsidR="009F0D11">
        <w:rPr>
          <w:b/>
          <w:bCs/>
          <w:color w:val="000000"/>
          <w:lang w:val="en-US"/>
        </w:rPr>
        <w:t>1,918,269.81</w:t>
      </w:r>
      <w:r w:rsidRPr="00793829">
        <w:rPr>
          <w:b/>
          <w:bCs/>
          <w:color w:val="000000"/>
          <w:lang w:val="en-US"/>
        </w:rPr>
        <w:t xml:space="preserve"> </w:t>
      </w:r>
      <w:r w:rsidRPr="00793829">
        <w:rPr>
          <w:b/>
          <w:bCs/>
          <w:color w:val="000000"/>
        </w:rPr>
        <w:t>euro ose 49.27</w:t>
      </w:r>
      <w:r w:rsidRPr="00793829">
        <w:rPr>
          <w:b/>
          <w:bCs/>
        </w:rPr>
        <w:t>%).</w:t>
      </w:r>
    </w:p>
    <w:p w14:paraId="42937A7B" w14:textId="77777777" w:rsidR="0012519A" w:rsidRPr="00793829" w:rsidRDefault="0012519A" w:rsidP="00331B42"/>
    <w:p w14:paraId="654D8E9A" w14:textId="19689F25" w:rsidR="001E7EE1" w:rsidRPr="00793829" w:rsidRDefault="00740678" w:rsidP="00331B42">
      <w:r w:rsidRPr="00793829">
        <w:t>Si pjesë e dytë që është elaboruar më së shumti gjatë dëgjimeve më interes dhe kërkesë të qytetarëve ishin edhe Investimet Kapitale.</w:t>
      </w:r>
      <w:r w:rsidR="00331B42" w:rsidRPr="00793829">
        <w:t xml:space="preserve"> Investimet Kapitale janë</w:t>
      </w:r>
      <w:r w:rsidRPr="00793829">
        <w:t xml:space="preserve"> prezantuar në detaje</w:t>
      </w:r>
      <w:r w:rsidR="00331B42" w:rsidRPr="00793829">
        <w:t>,</w:t>
      </w:r>
      <w:r w:rsidRPr="00793829">
        <w:t xml:space="preserve"> më poshtë paraqet një komponentë të rëndësishme të buxhetit të komunës e cila ndonëse nuk përfaqëson pjesën më të madhe të shpenzimeve të përgjithshme buxhetore, mbetet me rëndësi të </w:t>
      </w:r>
      <w:r w:rsidR="00916E84" w:rsidRPr="00793829">
        <w:t>posaçme</w:t>
      </w:r>
      <w:r w:rsidRPr="00793829">
        <w:t xml:space="preserve"> në aspektin e planifikimit gjithëpërfshirës, për Komunën e Klinës.  Kjo kategori e shpenzimeve në kuadër të shpenzimeve të rregullta buxhetore, ka potencialin më të madh për të nxitur rritjen  ekonomike. Në këtë kontekst përmirësimi i infrastrukturës do të pozicionojë ekonominë e Komunës së Klinës në një rrugë të rritjes më të shpejtë dhe të qëndrueshme ekonomike në periudhë afatgjatë.</w:t>
      </w:r>
    </w:p>
    <w:p w14:paraId="5DAE0284" w14:textId="77777777" w:rsidR="00394B15" w:rsidRPr="00AF4DFC" w:rsidRDefault="00394B15" w:rsidP="00331B42">
      <w:pPr>
        <w:rPr>
          <w:sz w:val="26"/>
          <w:szCs w:val="26"/>
        </w:rPr>
      </w:pPr>
    </w:p>
    <w:p w14:paraId="7E110CDE" w14:textId="7D61D0E4" w:rsidR="007821C1" w:rsidRDefault="007821C1" w:rsidP="00740678">
      <w:pPr>
        <w:pStyle w:val="Default"/>
        <w:spacing w:line="276" w:lineRule="auto"/>
        <w:jc w:val="both"/>
        <w:rPr>
          <w:rFonts w:ascii="Times New Roman" w:hAnsi="Times New Roman" w:cs="Times New Roman"/>
          <w:color w:val="auto"/>
          <w:lang w:val="sq-AL"/>
        </w:rPr>
      </w:pPr>
      <w:r>
        <w:rPr>
          <w:rFonts w:ascii="Times New Roman" w:hAnsi="Times New Roman" w:cs="Times New Roman"/>
          <w:color w:val="auto"/>
          <w:lang w:val="sq-AL"/>
        </w:rPr>
        <w:t xml:space="preserve"> </w:t>
      </w:r>
    </w:p>
    <w:p w14:paraId="2EF6ABEE" w14:textId="426DD4A8" w:rsidR="00394B15" w:rsidRPr="00394B15" w:rsidRDefault="00394B15" w:rsidP="00394B15">
      <w:pPr>
        <w:pStyle w:val="Heading1"/>
        <w:jc w:val="left"/>
        <w:rPr>
          <w:sz w:val="28"/>
          <w:szCs w:val="28"/>
        </w:rPr>
      </w:pPr>
      <w:bookmarkStart w:id="3" w:name="_Toc233018270"/>
      <w:r w:rsidRPr="00394B15">
        <w:rPr>
          <w:color w:val="0070C0"/>
          <w:sz w:val="28"/>
          <w:szCs w:val="28"/>
        </w:rPr>
        <w:t>PROJEKTET ME PRIORITET, PLANIFIKIMI PËR VITET 2027-2029</w:t>
      </w:r>
      <w:bookmarkEnd w:id="3"/>
    </w:p>
    <w:tbl>
      <w:tblPr>
        <w:tblW w:w="10536" w:type="dxa"/>
        <w:tblLook w:val="04A0" w:firstRow="1" w:lastRow="0" w:firstColumn="1" w:lastColumn="0" w:noHBand="0" w:noVBand="1"/>
      </w:tblPr>
      <w:tblGrid>
        <w:gridCol w:w="471"/>
        <w:gridCol w:w="5752"/>
        <w:gridCol w:w="1316"/>
        <w:gridCol w:w="1549"/>
        <w:gridCol w:w="1448"/>
      </w:tblGrid>
      <w:tr w:rsidR="001F0748" w14:paraId="7FC2DD32" w14:textId="77777777" w:rsidTr="001F0748">
        <w:trPr>
          <w:trHeight w:val="260"/>
        </w:trPr>
        <w:tc>
          <w:tcPr>
            <w:tcW w:w="471" w:type="dxa"/>
            <w:tcBorders>
              <w:top w:val="nil"/>
              <w:left w:val="nil"/>
              <w:bottom w:val="nil"/>
              <w:right w:val="nil"/>
            </w:tcBorders>
            <w:shd w:val="clear" w:color="auto" w:fill="auto"/>
            <w:noWrap/>
            <w:vAlign w:val="bottom"/>
            <w:hideMark/>
          </w:tcPr>
          <w:p w14:paraId="2F37309E" w14:textId="77777777" w:rsidR="001F0748" w:rsidRDefault="001F0748">
            <w:pPr>
              <w:rPr>
                <w:sz w:val="20"/>
                <w:szCs w:val="20"/>
                <w:lang w:val="en-US"/>
              </w:rPr>
            </w:pPr>
            <w:bookmarkStart w:id="4" w:name="RANGE!A1:E61"/>
            <w:bookmarkEnd w:id="4"/>
          </w:p>
        </w:tc>
        <w:tc>
          <w:tcPr>
            <w:tcW w:w="5752" w:type="dxa"/>
            <w:tcBorders>
              <w:top w:val="nil"/>
              <w:left w:val="nil"/>
              <w:bottom w:val="nil"/>
              <w:right w:val="nil"/>
            </w:tcBorders>
            <w:shd w:val="clear" w:color="auto" w:fill="auto"/>
            <w:noWrap/>
            <w:vAlign w:val="bottom"/>
            <w:hideMark/>
          </w:tcPr>
          <w:p w14:paraId="7350EB65" w14:textId="77777777" w:rsidR="001F0748" w:rsidRDefault="001F0748">
            <w:pPr>
              <w:rPr>
                <w:b/>
                <w:bCs/>
                <w:color w:val="000000"/>
                <w:sz w:val="20"/>
                <w:szCs w:val="20"/>
              </w:rPr>
            </w:pPr>
            <w:r>
              <w:rPr>
                <w:b/>
                <w:bCs/>
                <w:color w:val="000000"/>
                <w:sz w:val="20"/>
                <w:szCs w:val="20"/>
              </w:rPr>
              <w:t>Projektet me prioritet për vitin  2027</w:t>
            </w:r>
          </w:p>
        </w:tc>
        <w:tc>
          <w:tcPr>
            <w:tcW w:w="1316" w:type="dxa"/>
            <w:tcBorders>
              <w:top w:val="nil"/>
              <w:left w:val="nil"/>
              <w:bottom w:val="nil"/>
              <w:right w:val="nil"/>
            </w:tcBorders>
            <w:shd w:val="clear" w:color="auto" w:fill="auto"/>
            <w:noWrap/>
            <w:vAlign w:val="bottom"/>
            <w:hideMark/>
          </w:tcPr>
          <w:p w14:paraId="02638545" w14:textId="77777777" w:rsidR="001F0748" w:rsidRDefault="001F0748">
            <w:pPr>
              <w:rPr>
                <w:b/>
                <w:bCs/>
                <w:color w:val="000000"/>
                <w:sz w:val="20"/>
                <w:szCs w:val="20"/>
              </w:rPr>
            </w:pPr>
          </w:p>
        </w:tc>
        <w:tc>
          <w:tcPr>
            <w:tcW w:w="1549" w:type="dxa"/>
            <w:tcBorders>
              <w:top w:val="nil"/>
              <w:left w:val="nil"/>
              <w:bottom w:val="nil"/>
              <w:right w:val="nil"/>
            </w:tcBorders>
            <w:shd w:val="clear" w:color="auto" w:fill="auto"/>
            <w:noWrap/>
            <w:vAlign w:val="bottom"/>
            <w:hideMark/>
          </w:tcPr>
          <w:p w14:paraId="3EFC5A0B" w14:textId="77777777" w:rsidR="001F0748" w:rsidRDefault="001F0748">
            <w:pPr>
              <w:rPr>
                <w:sz w:val="20"/>
                <w:szCs w:val="20"/>
              </w:rPr>
            </w:pPr>
          </w:p>
        </w:tc>
        <w:tc>
          <w:tcPr>
            <w:tcW w:w="1448" w:type="dxa"/>
            <w:tcBorders>
              <w:top w:val="nil"/>
              <w:left w:val="nil"/>
              <w:bottom w:val="nil"/>
              <w:right w:val="nil"/>
            </w:tcBorders>
            <w:shd w:val="clear" w:color="auto" w:fill="auto"/>
            <w:noWrap/>
            <w:vAlign w:val="bottom"/>
            <w:hideMark/>
          </w:tcPr>
          <w:p w14:paraId="721737C1" w14:textId="77777777" w:rsidR="001F0748" w:rsidRDefault="001F0748">
            <w:pPr>
              <w:rPr>
                <w:sz w:val="20"/>
                <w:szCs w:val="20"/>
              </w:rPr>
            </w:pPr>
          </w:p>
        </w:tc>
      </w:tr>
      <w:tr w:rsidR="001F0748" w14:paraId="5CDE41F3" w14:textId="77777777" w:rsidTr="001F0748">
        <w:trPr>
          <w:trHeight w:val="260"/>
        </w:trPr>
        <w:tc>
          <w:tcPr>
            <w:tcW w:w="471" w:type="dxa"/>
            <w:tcBorders>
              <w:top w:val="nil"/>
              <w:left w:val="nil"/>
              <w:bottom w:val="nil"/>
              <w:right w:val="nil"/>
            </w:tcBorders>
            <w:shd w:val="clear" w:color="auto" w:fill="auto"/>
            <w:noWrap/>
            <w:vAlign w:val="bottom"/>
            <w:hideMark/>
          </w:tcPr>
          <w:p w14:paraId="71ACD18E" w14:textId="77777777" w:rsidR="001F0748" w:rsidRDefault="001F0748">
            <w:pPr>
              <w:rPr>
                <w:rFonts w:ascii="Calibri" w:hAnsi="Calibri" w:cs="Calibri"/>
                <w:color w:val="000000"/>
                <w:sz w:val="20"/>
                <w:szCs w:val="20"/>
              </w:rPr>
            </w:pPr>
            <w:r>
              <w:rPr>
                <w:rFonts w:ascii="Calibri" w:hAnsi="Calibri" w:cs="Calibri"/>
                <w:color w:val="000000"/>
                <w:sz w:val="20"/>
                <w:szCs w:val="20"/>
              </w:rPr>
              <w:t>Nr.</w:t>
            </w:r>
          </w:p>
        </w:tc>
        <w:tc>
          <w:tcPr>
            <w:tcW w:w="5752" w:type="dxa"/>
            <w:tcBorders>
              <w:top w:val="single" w:sz="4" w:space="0" w:color="auto"/>
              <w:left w:val="single" w:sz="4" w:space="0" w:color="auto"/>
              <w:bottom w:val="nil"/>
              <w:right w:val="single" w:sz="4" w:space="0" w:color="auto"/>
            </w:tcBorders>
            <w:shd w:val="clear" w:color="auto" w:fill="auto"/>
            <w:noWrap/>
            <w:vAlign w:val="bottom"/>
            <w:hideMark/>
          </w:tcPr>
          <w:p w14:paraId="0DF0214F" w14:textId="77777777" w:rsidR="001F0748" w:rsidRDefault="001F0748">
            <w:pPr>
              <w:rPr>
                <w:b/>
                <w:bCs/>
                <w:color w:val="000000"/>
                <w:sz w:val="20"/>
                <w:szCs w:val="20"/>
              </w:rPr>
            </w:pPr>
            <w:r>
              <w:rPr>
                <w:b/>
                <w:bCs/>
                <w:color w:val="000000"/>
                <w:sz w:val="20"/>
                <w:szCs w:val="20"/>
              </w:rPr>
              <w:t>Emri i projektit</w:t>
            </w:r>
          </w:p>
        </w:tc>
        <w:tc>
          <w:tcPr>
            <w:tcW w:w="1316" w:type="dxa"/>
            <w:tcBorders>
              <w:top w:val="single" w:sz="4" w:space="0" w:color="auto"/>
              <w:left w:val="nil"/>
              <w:bottom w:val="nil"/>
              <w:right w:val="single" w:sz="4" w:space="0" w:color="auto"/>
            </w:tcBorders>
            <w:shd w:val="clear" w:color="auto" w:fill="auto"/>
            <w:noWrap/>
            <w:vAlign w:val="bottom"/>
            <w:hideMark/>
          </w:tcPr>
          <w:p w14:paraId="503A9CC1" w14:textId="77777777" w:rsidR="001F0748" w:rsidRDefault="001F0748">
            <w:pPr>
              <w:jc w:val="center"/>
              <w:rPr>
                <w:b/>
                <w:bCs/>
                <w:color w:val="000000"/>
                <w:sz w:val="20"/>
                <w:szCs w:val="20"/>
              </w:rPr>
            </w:pPr>
            <w:r>
              <w:rPr>
                <w:b/>
                <w:bCs/>
                <w:color w:val="000000"/>
                <w:sz w:val="20"/>
                <w:szCs w:val="20"/>
              </w:rPr>
              <w:t xml:space="preserve"> Totali </w:t>
            </w:r>
          </w:p>
        </w:tc>
        <w:tc>
          <w:tcPr>
            <w:tcW w:w="1549" w:type="dxa"/>
            <w:tcBorders>
              <w:top w:val="single" w:sz="4" w:space="0" w:color="auto"/>
              <w:left w:val="nil"/>
              <w:bottom w:val="nil"/>
              <w:right w:val="single" w:sz="4" w:space="0" w:color="auto"/>
            </w:tcBorders>
            <w:shd w:val="clear" w:color="auto" w:fill="auto"/>
            <w:noWrap/>
            <w:vAlign w:val="bottom"/>
            <w:hideMark/>
          </w:tcPr>
          <w:p w14:paraId="739C75C5" w14:textId="77777777" w:rsidR="001F0748" w:rsidRDefault="001F0748">
            <w:pPr>
              <w:jc w:val="center"/>
              <w:rPr>
                <w:b/>
                <w:bCs/>
                <w:color w:val="000000"/>
                <w:sz w:val="20"/>
                <w:szCs w:val="20"/>
              </w:rPr>
            </w:pPr>
            <w:r>
              <w:rPr>
                <w:b/>
                <w:bCs/>
                <w:color w:val="000000"/>
                <w:sz w:val="20"/>
                <w:szCs w:val="20"/>
              </w:rPr>
              <w:t>10</w:t>
            </w:r>
          </w:p>
        </w:tc>
        <w:tc>
          <w:tcPr>
            <w:tcW w:w="1448" w:type="dxa"/>
            <w:tcBorders>
              <w:top w:val="single" w:sz="4" w:space="0" w:color="auto"/>
              <w:left w:val="nil"/>
              <w:bottom w:val="nil"/>
              <w:right w:val="single" w:sz="4" w:space="0" w:color="auto"/>
            </w:tcBorders>
            <w:shd w:val="clear" w:color="auto" w:fill="auto"/>
            <w:noWrap/>
            <w:vAlign w:val="bottom"/>
            <w:hideMark/>
          </w:tcPr>
          <w:p w14:paraId="545F08B7" w14:textId="77777777" w:rsidR="001F0748" w:rsidRDefault="001F0748">
            <w:pPr>
              <w:jc w:val="center"/>
              <w:rPr>
                <w:b/>
                <w:bCs/>
                <w:color w:val="000000"/>
                <w:sz w:val="20"/>
                <w:szCs w:val="20"/>
              </w:rPr>
            </w:pPr>
            <w:r>
              <w:rPr>
                <w:b/>
                <w:bCs/>
                <w:color w:val="000000"/>
                <w:sz w:val="20"/>
                <w:szCs w:val="20"/>
              </w:rPr>
              <w:t>21</w:t>
            </w:r>
          </w:p>
        </w:tc>
      </w:tr>
      <w:tr w:rsidR="001F0748" w:rsidRPr="00D26D79" w14:paraId="22FED6B9" w14:textId="77777777" w:rsidTr="001F0748">
        <w:trPr>
          <w:trHeight w:val="676"/>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4EF94" w14:textId="77777777" w:rsidR="001F0748" w:rsidRPr="00D26D79" w:rsidRDefault="001F0748">
            <w:pPr>
              <w:jc w:val="right"/>
              <w:rPr>
                <w:color w:val="000000"/>
                <w:sz w:val="20"/>
                <w:szCs w:val="20"/>
              </w:rPr>
            </w:pPr>
            <w:r w:rsidRPr="00D26D79">
              <w:rPr>
                <w:color w:val="000000"/>
                <w:sz w:val="20"/>
                <w:szCs w:val="20"/>
              </w:rPr>
              <w:t>1</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4DB7D49C" w14:textId="77777777" w:rsidR="001F0748" w:rsidRPr="00D26D79" w:rsidRDefault="001F0748">
            <w:pPr>
              <w:rPr>
                <w:color w:val="000000"/>
                <w:sz w:val="20"/>
                <w:szCs w:val="20"/>
              </w:rPr>
            </w:pPr>
            <w:r w:rsidRPr="00D26D79">
              <w:rPr>
                <w:color w:val="000000"/>
                <w:sz w:val="20"/>
                <w:szCs w:val="20"/>
              </w:rPr>
              <w:t>Rindërtimi i rrugëve te Qytetit te Klines me segmente te tyre: S.Rexhepi, M.Daka, M.Haxhaj, L.Palucaj, H.Prishtina, I.Qemajli, F.Bojaj, B.Mustafa, Sh.Sadiku,HKrasniqi,Vellezerit Gervall</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20644854" w14:textId="77777777" w:rsidR="001F0748" w:rsidRPr="00D26D79" w:rsidRDefault="001F0748">
            <w:pPr>
              <w:jc w:val="right"/>
              <w:rPr>
                <w:color w:val="000000"/>
                <w:sz w:val="20"/>
                <w:szCs w:val="20"/>
              </w:rPr>
            </w:pPr>
            <w:r w:rsidRPr="00D26D79">
              <w:rPr>
                <w:color w:val="000000"/>
                <w:sz w:val="20"/>
                <w:szCs w:val="20"/>
              </w:rPr>
              <w:t>30,000.00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42378852"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67758867"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1A8944EC"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258041FD" w14:textId="77777777" w:rsidR="001F0748" w:rsidRPr="00D26D79" w:rsidRDefault="001F0748">
            <w:pPr>
              <w:jc w:val="right"/>
              <w:rPr>
                <w:color w:val="000000"/>
                <w:sz w:val="20"/>
                <w:szCs w:val="20"/>
              </w:rPr>
            </w:pPr>
            <w:r w:rsidRPr="00D26D79">
              <w:rPr>
                <w:color w:val="000000"/>
                <w:sz w:val="20"/>
                <w:szCs w:val="20"/>
              </w:rPr>
              <w:t>2</w:t>
            </w:r>
          </w:p>
        </w:tc>
        <w:tc>
          <w:tcPr>
            <w:tcW w:w="5752" w:type="dxa"/>
            <w:tcBorders>
              <w:top w:val="nil"/>
              <w:left w:val="nil"/>
              <w:bottom w:val="single" w:sz="4" w:space="0" w:color="auto"/>
              <w:right w:val="single" w:sz="4" w:space="0" w:color="auto"/>
            </w:tcBorders>
            <w:shd w:val="clear" w:color="auto" w:fill="auto"/>
            <w:vAlign w:val="bottom"/>
            <w:hideMark/>
          </w:tcPr>
          <w:p w14:paraId="44704507" w14:textId="77777777" w:rsidR="001F0748" w:rsidRPr="00D26D79" w:rsidRDefault="001F0748">
            <w:pPr>
              <w:rPr>
                <w:color w:val="000000"/>
                <w:sz w:val="20"/>
                <w:szCs w:val="20"/>
              </w:rPr>
            </w:pPr>
            <w:r w:rsidRPr="00D26D79">
              <w:rPr>
                <w:color w:val="000000"/>
                <w:sz w:val="20"/>
                <w:szCs w:val="20"/>
              </w:rPr>
              <w:t>Ndërtimi i infrastruktures nëntokësore dhe mbitokësore në Klinë, rrugën Martirët e Pastaselit, Martirët e Kralanit etj</w:t>
            </w:r>
          </w:p>
        </w:tc>
        <w:tc>
          <w:tcPr>
            <w:tcW w:w="1316" w:type="dxa"/>
            <w:tcBorders>
              <w:top w:val="nil"/>
              <w:left w:val="nil"/>
              <w:bottom w:val="single" w:sz="4" w:space="0" w:color="auto"/>
              <w:right w:val="single" w:sz="4" w:space="0" w:color="auto"/>
            </w:tcBorders>
            <w:shd w:val="clear" w:color="auto" w:fill="auto"/>
            <w:noWrap/>
            <w:vAlign w:val="bottom"/>
            <w:hideMark/>
          </w:tcPr>
          <w:p w14:paraId="2214E746" w14:textId="77777777" w:rsidR="001F0748" w:rsidRPr="00D26D79" w:rsidRDefault="001F0748">
            <w:pPr>
              <w:jc w:val="right"/>
              <w:rPr>
                <w:color w:val="000000"/>
                <w:sz w:val="20"/>
                <w:szCs w:val="20"/>
              </w:rPr>
            </w:pPr>
            <w:r w:rsidRPr="00D26D79">
              <w:rPr>
                <w:color w:val="000000"/>
                <w:sz w:val="20"/>
                <w:szCs w:val="20"/>
              </w:rPr>
              <w:t>20,000.00</w:t>
            </w:r>
          </w:p>
        </w:tc>
        <w:tc>
          <w:tcPr>
            <w:tcW w:w="1549" w:type="dxa"/>
            <w:tcBorders>
              <w:top w:val="nil"/>
              <w:left w:val="nil"/>
              <w:bottom w:val="single" w:sz="4" w:space="0" w:color="auto"/>
              <w:right w:val="single" w:sz="4" w:space="0" w:color="auto"/>
            </w:tcBorders>
            <w:shd w:val="clear" w:color="auto" w:fill="auto"/>
            <w:noWrap/>
            <w:vAlign w:val="bottom"/>
            <w:hideMark/>
          </w:tcPr>
          <w:p w14:paraId="16F93815"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48" w:type="dxa"/>
            <w:tcBorders>
              <w:top w:val="nil"/>
              <w:left w:val="nil"/>
              <w:bottom w:val="single" w:sz="4" w:space="0" w:color="auto"/>
              <w:right w:val="single" w:sz="4" w:space="0" w:color="auto"/>
            </w:tcBorders>
            <w:shd w:val="clear" w:color="auto" w:fill="auto"/>
            <w:noWrap/>
            <w:vAlign w:val="bottom"/>
            <w:hideMark/>
          </w:tcPr>
          <w:p w14:paraId="71E93453"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6CC0D84B" w14:textId="77777777" w:rsidTr="001F0748">
        <w:trPr>
          <w:trHeight w:val="406"/>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1F25D373" w14:textId="77777777" w:rsidR="001F0748" w:rsidRPr="00D26D79" w:rsidRDefault="001F0748">
            <w:pPr>
              <w:jc w:val="right"/>
              <w:rPr>
                <w:color w:val="000000"/>
                <w:sz w:val="20"/>
                <w:szCs w:val="20"/>
              </w:rPr>
            </w:pPr>
            <w:r w:rsidRPr="00D26D79">
              <w:rPr>
                <w:color w:val="000000"/>
                <w:sz w:val="20"/>
                <w:szCs w:val="20"/>
              </w:rPr>
              <w:t>3</w:t>
            </w:r>
          </w:p>
        </w:tc>
        <w:tc>
          <w:tcPr>
            <w:tcW w:w="5752" w:type="dxa"/>
            <w:tcBorders>
              <w:top w:val="nil"/>
              <w:left w:val="nil"/>
              <w:bottom w:val="single" w:sz="4" w:space="0" w:color="auto"/>
              <w:right w:val="single" w:sz="4" w:space="0" w:color="auto"/>
            </w:tcBorders>
            <w:shd w:val="clear" w:color="auto" w:fill="auto"/>
            <w:vAlign w:val="bottom"/>
            <w:hideMark/>
          </w:tcPr>
          <w:p w14:paraId="092DA1B9" w14:textId="77777777" w:rsidR="001F0748" w:rsidRPr="00D26D79" w:rsidRDefault="001F0748">
            <w:pPr>
              <w:rPr>
                <w:color w:val="000000"/>
                <w:sz w:val="20"/>
                <w:szCs w:val="20"/>
              </w:rPr>
            </w:pPr>
            <w:r w:rsidRPr="00D26D79">
              <w:rPr>
                <w:color w:val="000000"/>
                <w:sz w:val="20"/>
                <w:szCs w:val="20"/>
              </w:rPr>
              <w:t xml:space="preserve">Bashkëfinancim me donatorë </w:t>
            </w:r>
          </w:p>
        </w:tc>
        <w:tc>
          <w:tcPr>
            <w:tcW w:w="1316" w:type="dxa"/>
            <w:tcBorders>
              <w:top w:val="nil"/>
              <w:left w:val="nil"/>
              <w:bottom w:val="single" w:sz="4" w:space="0" w:color="auto"/>
              <w:right w:val="single" w:sz="4" w:space="0" w:color="auto"/>
            </w:tcBorders>
            <w:shd w:val="clear" w:color="auto" w:fill="auto"/>
            <w:noWrap/>
            <w:vAlign w:val="bottom"/>
            <w:hideMark/>
          </w:tcPr>
          <w:p w14:paraId="36A1D980" w14:textId="77777777" w:rsidR="001F0748" w:rsidRPr="00D26D79" w:rsidRDefault="001F0748">
            <w:pPr>
              <w:jc w:val="right"/>
              <w:rPr>
                <w:color w:val="000000"/>
                <w:sz w:val="20"/>
                <w:szCs w:val="20"/>
              </w:rPr>
            </w:pPr>
            <w:r w:rsidRPr="00D26D79">
              <w:rPr>
                <w:color w:val="000000"/>
                <w:sz w:val="20"/>
                <w:szCs w:val="20"/>
              </w:rPr>
              <w:t>1,453,250.00</w:t>
            </w:r>
          </w:p>
        </w:tc>
        <w:tc>
          <w:tcPr>
            <w:tcW w:w="1549" w:type="dxa"/>
            <w:tcBorders>
              <w:top w:val="nil"/>
              <w:left w:val="nil"/>
              <w:bottom w:val="single" w:sz="4" w:space="0" w:color="auto"/>
              <w:right w:val="single" w:sz="4" w:space="0" w:color="auto"/>
            </w:tcBorders>
            <w:shd w:val="clear" w:color="auto" w:fill="auto"/>
            <w:noWrap/>
            <w:vAlign w:val="bottom"/>
            <w:hideMark/>
          </w:tcPr>
          <w:p w14:paraId="7A21CC2D" w14:textId="77777777" w:rsidR="001F0748" w:rsidRPr="00D26D79" w:rsidRDefault="001F0748">
            <w:pPr>
              <w:jc w:val="right"/>
              <w:rPr>
                <w:color w:val="000000"/>
                <w:sz w:val="20"/>
                <w:szCs w:val="20"/>
              </w:rPr>
            </w:pPr>
            <w:r w:rsidRPr="00D26D79">
              <w:rPr>
                <w:color w:val="000000"/>
                <w:sz w:val="20"/>
                <w:szCs w:val="20"/>
              </w:rPr>
              <w:t xml:space="preserve">         1,250,000.00 </w:t>
            </w:r>
          </w:p>
        </w:tc>
        <w:tc>
          <w:tcPr>
            <w:tcW w:w="1448" w:type="dxa"/>
            <w:tcBorders>
              <w:top w:val="nil"/>
              <w:left w:val="nil"/>
              <w:bottom w:val="single" w:sz="4" w:space="0" w:color="auto"/>
              <w:right w:val="single" w:sz="4" w:space="0" w:color="auto"/>
            </w:tcBorders>
            <w:shd w:val="clear" w:color="auto" w:fill="auto"/>
            <w:noWrap/>
            <w:vAlign w:val="bottom"/>
            <w:hideMark/>
          </w:tcPr>
          <w:p w14:paraId="7DA2E1E4" w14:textId="77777777" w:rsidR="001F0748" w:rsidRPr="00D26D79" w:rsidRDefault="001F0748">
            <w:pPr>
              <w:jc w:val="right"/>
              <w:rPr>
                <w:color w:val="000000"/>
                <w:sz w:val="20"/>
                <w:szCs w:val="20"/>
              </w:rPr>
            </w:pPr>
            <w:r w:rsidRPr="00D26D79">
              <w:rPr>
                <w:color w:val="000000"/>
                <w:sz w:val="20"/>
                <w:szCs w:val="20"/>
              </w:rPr>
              <w:t xml:space="preserve">          203,250.00 </w:t>
            </w:r>
          </w:p>
        </w:tc>
      </w:tr>
      <w:tr w:rsidR="001F0748" w:rsidRPr="00D26D79" w14:paraId="4B59AADE"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3D36A7D0" w14:textId="77777777" w:rsidR="001F0748" w:rsidRPr="00D26D79" w:rsidRDefault="001F0748">
            <w:pPr>
              <w:jc w:val="right"/>
              <w:rPr>
                <w:color w:val="000000"/>
                <w:sz w:val="20"/>
                <w:szCs w:val="20"/>
              </w:rPr>
            </w:pPr>
            <w:r w:rsidRPr="00D26D79">
              <w:rPr>
                <w:color w:val="000000"/>
                <w:sz w:val="20"/>
                <w:szCs w:val="20"/>
              </w:rPr>
              <w:t>4</w:t>
            </w:r>
          </w:p>
        </w:tc>
        <w:tc>
          <w:tcPr>
            <w:tcW w:w="5752" w:type="dxa"/>
            <w:tcBorders>
              <w:top w:val="nil"/>
              <w:left w:val="nil"/>
              <w:bottom w:val="single" w:sz="4" w:space="0" w:color="auto"/>
              <w:right w:val="single" w:sz="4" w:space="0" w:color="auto"/>
            </w:tcBorders>
            <w:shd w:val="clear" w:color="auto" w:fill="auto"/>
            <w:vAlign w:val="bottom"/>
            <w:hideMark/>
          </w:tcPr>
          <w:p w14:paraId="74D0A60F" w14:textId="77777777" w:rsidR="001F0748" w:rsidRPr="00D26D79" w:rsidRDefault="001F0748">
            <w:pPr>
              <w:rPr>
                <w:color w:val="000000"/>
                <w:sz w:val="20"/>
                <w:szCs w:val="20"/>
              </w:rPr>
            </w:pPr>
            <w:r w:rsidRPr="00D26D79">
              <w:rPr>
                <w:color w:val="000000"/>
                <w:sz w:val="20"/>
                <w:szCs w:val="20"/>
              </w:rPr>
              <w:t>Ndërtimi i rrugëve dhe infrastrukturës nëntokësore në Videjë – Polcë – Paskalicë – Jagodë – Krushevë e Madhe.</w:t>
            </w:r>
          </w:p>
        </w:tc>
        <w:tc>
          <w:tcPr>
            <w:tcW w:w="1316" w:type="dxa"/>
            <w:tcBorders>
              <w:top w:val="nil"/>
              <w:left w:val="nil"/>
              <w:bottom w:val="single" w:sz="4" w:space="0" w:color="auto"/>
              <w:right w:val="single" w:sz="4" w:space="0" w:color="auto"/>
            </w:tcBorders>
            <w:shd w:val="clear" w:color="auto" w:fill="auto"/>
            <w:noWrap/>
            <w:vAlign w:val="bottom"/>
            <w:hideMark/>
          </w:tcPr>
          <w:p w14:paraId="037F82F1" w14:textId="77777777" w:rsidR="001F0748" w:rsidRPr="00D26D79" w:rsidRDefault="001F0748">
            <w:pPr>
              <w:jc w:val="right"/>
              <w:rPr>
                <w:color w:val="000000"/>
                <w:sz w:val="20"/>
                <w:szCs w:val="20"/>
              </w:rPr>
            </w:pPr>
            <w:r w:rsidRPr="00D26D79">
              <w:rPr>
                <w:color w:val="000000"/>
                <w:sz w:val="20"/>
                <w:szCs w:val="20"/>
              </w:rPr>
              <w:t>10,000.00</w:t>
            </w:r>
          </w:p>
        </w:tc>
        <w:tc>
          <w:tcPr>
            <w:tcW w:w="1549" w:type="dxa"/>
            <w:tcBorders>
              <w:top w:val="nil"/>
              <w:left w:val="nil"/>
              <w:bottom w:val="single" w:sz="4" w:space="0" w:color="auto"/>
              <w:right w:val="single" w:sz="4" w:space="0" w:color="auto"/>
            </w:tcBorders>
            <w:shd w:val="clear" w:color="auto" w:fill="auto"/>
            <w:noWrap/>
            <w:vAlign w:val="bottom"/>
            <w:hideMark/>
          </w:tcPr>
          <w:p w14:paraId="4DCF03D5" w14:textId="77777777" w:rsidR="001F0748" w:rsidRPr="00D26D79" w:rsidRDefault="001F0748">
            <w:pPr>
              <w:jc w:val="right"/>
              <w:rPr>
                <w:color w:val="000000"/>
                <w:sz w:val="20"/>
                <w:szCs w:val="20"/>
              </w:rPr>
            </w:pPr>
            <w:r w:rsidRPr="00D26D79">
              <w:rPr>
                <w:color w:val="000000"/>
                <w:sz w:val="20"/>
                <w:szCs w:val="20"/>
              </w:rPr>
              <w:t xml:space="preserve">              10,000.00 </w:t>
            </w:r>
          </w:p>
        </w:tc>
        <w:tc>
          <w:tcPr>
            <w:tcW w:w="1448" w:type="dxa"/>
            <w:tcBorders>
              <w:top w:val="nil"/>
              <w:left w:val="nil"/>
              <w:bottom w:val="single" w:sz="4" w:space="0" w:color="auto"/>
              <w:right w:val="single" w:sz="4" w:space="0" w:color="auto"/>
            </w:tcBorders>
            <w:shd w:val="clear" w:color="auto" w:fill="auto"/>
            <w:noWrap/>
            <w:vAlign w:val="bottom"/>
            <w:hideMark/>
          </w:tcPr>
          <w:p w14:paraId="19D2E9A2"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1A276F3D" w14:textId="77777777" w:rsidTr="001F0748">
        <w:trPr>
          <w:trHeight w:val="676"/>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49FCD745" w14:textId="77777777" w:rsidR="001F0748" w:rsidRPr="00D26D79" w:rsidRDefault="001F0748">
            <w:pPr>
              <w:jc w:val="right"/>
              <w:rPr>
                <w:color w:val="000000"/>
                <w:sz w:val="20"/>
                <w:szCs w:val="20"/>
              </w:rPr>
            </w:pPr>
            <w:r w:rsidRPr="00D26D79">
              <w:rPr>
                <w:color w:val="000000"/>
                <w:sz w:val="20"/>
                <w:szCs w:val="20"/>
              </w:rPr>
              <w:t>5</w:t>
            </w:r>
          </w:p>
        </w:tc>
        <w:tc>
          <w:tcPr>
            <w:tcW w:w="5752" w:type="dxa"/>
            <w:tcBorders>
              <w:top w:val="nil"/>
              <w:left w:val="nil"/>
              <w:bottom w:val="single" w:sz="4" w:space="0" w:color="auto"/>
              <w:right w:val="single" w:sz="4" w:space="0" w:color="auto"/>
            </w:tcBorders>
            <w:shd w:val="clear" w:color="auto" w:fill="auto"/>
            <w:vAlign w:val="bottom"/>
            <w:hideMark/>
          </w:tcPr>
          <w:p w14:paraId="03DB5CFE" w14:textId="77777777" w:rsidR="001F0748" w:rsidRPr="00D26D79" w:rsidRDefault="001F0748">
            <w:pPr>
              <w:rPr>
                <w:sz w:val="20"/>
                <w:szCs w:val="20"/>
              </w:rPr>
            </w:pPr>
            <w:r w:rsidRPr="00D26D79">
              <w:rPr>
                <w:sz w:val="20"/>
                <w:szCs w:val="20"/>
              </w:rPr>
              <w:t>Ndërtimi i segmenteve të rrugës Malë Bashota, Dositej Obradoviq, Bekim Fehmiu, Shaban Sadiku, Heronjtë e Kombit dhe infrastruktures nëntokësore në Klinë-Dersnik-Dollc</w:t>
            </w:r>
          </w:p>
        </w:tc>
        <w:tc>
          <w:tcPr>
            <w:tcW w:w="1316" w:type="dxa"/>
            <w:tcBorders>
              <w:top w:val="nil"/>
              <w:left w:val="nil"/>
              <w:bottom w:val="single" w:sz="4" w:space="0" w:color="auto"/>
              <w:right w:val="single" w:sz="4" w:space="0" w:color="auto"/>
            </w:tcBorders>
            <w:shd w:val="clear" w:color="auto" w:fill="auto"/>
            <w:noWrap/>
            <w:vAlign w:val="bottom"/>
            <w:hideMark/>
          </w:tcPr>
          <w:p w14:paraId="118B3778" w14:textId="77777777" w:rsidR="001F0748" w:rsidRPr="00D26D79" w:rsidRDefault="001F0748">
            <w:pPr>
              <w:jc w:val="right"/>
              <w:rPr>
                <w:color w:val="000000"/>
                <w:sz w:val="20"/>
                <w:szCs w:val="20"/>
              </w:rPr>
            </w:pPr>
            <w:r w:rsidRPr="00D26D79">
              <w:rPr>
                <w:color w:val="000000"/>
                <w:sz w:val="20"/>
                <w:szCs w:val="20"/>
              </w:rPr>
              <w:t>480,000.00</w:t>
            </w:r>
          </w:p>
        </w:tc>
        <w:tc>
          <w:tcPr>
            <w:tcW w:w="1549" w:type="dxa"/>
            <w:tcBorders>
              <w:top w:val="nil"/>
              <w:left w:val="nil"/>
              <w:bottom w:val="single" w:sz="4" w:space="0" w:color="auto"/>
              <w:right w:val="single" w:sz="4" w:space="0" w:color="auto"/>
            </w:tcBorders>
            <w:shd w:val="clear" w:color="auto" w:fill="auto"/>
            <w:noWrap/>
            <w:vAlign w:val="bottom"/>
            <w:hideMark/>
          </w:tcPr>
          <w:p w14:paraId="24DBBD1A" w14:textId="77777777" w:rsidR="001F0748" w:rsidRPr="00D26D79" w:rsidRDefault="001F0748">
            <w:pPr>
              <w:jc w:val="right"/>
              <w:rPr>
                <w:color w:val="000000"/>
                <w:sz w:val="20"/>
                <w:szCs w:val="20"/>
              </w:rPr>
            </w:pPr>
            <w:r w:rsidRPr="00D26D79">
              <w:rPr>
                <w:color w:val="000000"/>
                <w:sz w:val="20"/>
                <w:szCs w:val="20"/>
              </w:rPr>
              <w:t xml:space="preserve">            160,000.00 </w:t>
            </w:r>
          </w:p>
        </w:tc>
        <w:tc>
          <w:tcPr>
            <w:tcW w:w="1448" w:type="dxa"/>
            <w:tcBorders>
              <w:top w:val="nil"/>
              <w:left w:val="nil"/>
              <w:bottom w:val="single" w:sz="4" w:space="0" w:color="auto"/>
              <w:right w:val="single" w:sz="4" w:space="0" w:color="auto"/>
            </w:tcBorders>
            <w:shd w:val="clear" w:color="auto" w:fill="auto"/>
            <w:noWrap/>
            <w:vAlign w:val="bottom"/>
            <w:hideMark/>
          </w:tcPr>
          <w:p w14:paraId="1CF2655D" w14:textId="77777777" w:rsidR="001F0748" w:rsidRPr="00D26D79" w:rsidRDefault="001F0748">
            <w:pPr>
              <w:jc w:val="right"/>
              <w:rPr>
                <w:color w:val="000000"/>
                <w:sz w:val="20"/>
                <w:szCs w:val="20"/>
              </w:rPr>
            </w:pPr>
            <w:r w:rsidRPr="00D26D79">
              <w:rPr>
                <w:color w:val="000000"/>
                <w:sz w:val="20"/>
                <w:szCs w:val="20"/>
              </w:rPr>
              <w:t xml:space="preserve">          320,000.00 </w:t>
            </w:r>
          </w:p>
        </w:tc>
      </w:tr>
      <w:tr w:rsidR="001F0748" w:rsidRPr="00D26D79" w14:paraId="716A3A98" w14:textId="77777777" w:rsidTr="001F0748">
        <w:trPr>
          <w:trHeight w:val="449"/>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75E33174" w14:textId="77777777" w:rsidR="001F0748" w:rsidRPr="00D26D79" w:rsidRDefault="001F0748">
            <w:pPr>
              <w:jc w:val="right"/>
              <w:rPr>
                <w:color w:val="000000"/>
                <w:sz w:val="20"/>
                <w:szCs w:val="20"/>
              </w:rPr>
            </w:pPr>
            <w:r w:rsidRPr="00D26D79">
              <w:rPr>
                <w:color w:val="000000"/>
                <w:sz w:val="20"/>
                <w:szCs w:val="20"/>
              </w:rPr>
              <w:t>6</w:t>
            </w:r>
          </w:p>
        </w:tc>
        <w:tc>
          <w:tcPr>
            <w:tcW w:w="5752" w:type="dxa"/>
            <w:tcBorders>
              <w:top w:val="nil"/>
              <w:left w:val="nil"/>
              <w:bottom w:val="single" w:sz="4" w:space="0" w:color="auto"/>
              <w:right w:val="single" w:sz="4" w:space="0" w:color="auto"/>
            </w:tcBorders>
            <w:shd w:val="clear" w:color="auto" w:fill="auto"/>
            <w:vAlign w:val="bottom"/>
            <w:hideMark/>
          </w:tcPr>
          <w:p w14:paraId="27ED151F" w14:textId="77777777" w:rsidR="001F0748" w:rsidRPr="00D26D79" w:rsidRDefault="001F0748">
            <w:pPr>
              <w:rPr>
                <w:color w:val="000000"/>
                <w:sz w:val="20"/>
                <w:szCs w:val="20"/>
              </w:rPr>
            </w:pPr>
            <w:r w:rsidRPr="00D26D79">
              <w:rPr>
                <w:color w:val="000000"/>
                <w:sz w:val="20"/>
                <w:szCs w:val="20"/>
              </w:rPr>
              <w:t>Ndertimi i infrastruktures mbitoksore(Trotuare) dhe infrastrtuktures nentokesore ne Zajm-Deiq</w:t>
            </w:r>
          </w:p>
        </w:tc>
        <w:tc>
          <w:tcPr>
            <w:tcW w:w="1316" w:type="dxa"/>
            <w:tcBorders>
              <w:top w:val="nil"/>
              <w:left w:val="nil"/>
              <w:bottom w:val="single" w:sz="4" w:space="0" w:color="auto"/>
              <w:right w:val="single" w:sz="4" w:space="0" w:color="auto"/>
            </w:tcBorders>
            <w:shd w:val="clear" w:color="auto" w:fill="auto"/>
            <w:noWrap/>
            <w:vAlign w:val="bottom"/>
            <w:hideMark/>
          </w:tcPr>
          <w:p w14:paraId="4D5001FB" w14:textId="77777777" w:rsidR="001F0748" w:rsidRPr="00D26D79" w:rsidRDefault="001F0748">
            <w:pPr>
              <w:jc w:val="right"/>
              <w:rPr>
                <w:color w:val="000000"/>
                <w:sz w:val="20"/>
                <w:szCs w:val="20"/>
              </w:rPr>
            </w:pPr>
            <w:r w:rsidRPr="00D26D79">
              <w:rPr>
                <w:color w:val="000000"/>
                <w:sz w:val="20"/>
                <w:szCs w:val="20"/>
              </w:rPr>
              <w:t>50,000.00</w:t>
            </w:r>
          </w:p>
        </w:tc>
        <w:tc>
          <w:tcPr>
            <w:tcW w:w="1549" w:type="dxa"/>
            <w:tcBorders>
              <w:top w:val="nil"/>
              <w:left w:val="nil"/>
              <w:bottom w:val="single" w:sz="4" w:space="0" w:color="auto"/>
              <w:right w:val="single" w:sz="4" w:space="0" w:color="auto"/>
            </w:tcBorders>
            <w:shd w:val="clear" w:color="auto" w:fill="auto"/>
            <w:noWrap/>
            <w:vAlign w:val="bottom"/>
            <w:hideMark/>
          </w:tcPr>
          <w:p w14:paraId="1168CB1C"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48" w:type="dxa"/>
            <w:tcBorders>
              <w:top w:val="nil"/>
              <w:left w:val="nil"/>
              <w:bottom w:val="single" w:sz="4" w:space="0" w:color="auto"/>
              <w:right w:val="single" w:sz="4" w:space="0" w:color="auto"/>
            </w:tcBorders>
            <w:shd w:val="clear" w:color="auto" w:fill="auto"/>
            <w:noWrap/>
            <w:vAlign w:val="bottom"/>
            <w:hideMark/>
          </w:tcPr>
          <w:p w14:paraId="7C44AB3D"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0BA42FBD"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1356C7BE" w14:textId="77777777" w:rsidR="001F0748" w:rsidRPr="00D26D79" w:rsidRDefault="001F0748">
            <w:pPr>
              <w:jc w:val="right"/>
              <w:rPr>
                <w:color w:val="000000"/>
                <w:sz w:val="20"/>
                <w:szCs w:val="20"/>
              </w:rPr>
            </w:pPr>
            <w:r w:rsidRPr="00D26D79">
              <w:rPr>
                <w:color w:val="000000"/>
                <w:sz w:val="20"/>
                <w:szCs w:val="20"/>
              </w:rPr>
              <w:t>7</w:t>
            </w:r>
          </w:p>
        </w:tc>
        <w:tc>
          <w:tcPr>
            <w:tcW w:w="5752" w:type="dxa"/>
            <w:tcBorders>
              <w:top w:val="nil"/>
              <w:left w:val="nil"/>
              <w:bottom w:val="single" w:sz="4" w:space="0" w:color="auto"/>
              <w:right w:val="single" w:sz="4" w:space="0" w:color="auto"/>
            </w:tcBorders>
            <w:shd w:val="clear" w:color="auto" w:fill="auto"/>
            <w:vAlign w:val="bottom"/>
            <w:hideMark/>
          </w:tcPr>
          <w:p w14:paraId="03397482" w14:textId="77777777" w:rsidR="001F0748" w:rsidRPr="00D26D79" w:rsidRDefault="001F0748">
            <w:pPr>
              <w:rPr>
                <w:color w:val="000000"/>
                <w:sz w:val="20"/>
                <w:szCs w:val="20"/>
              </w:rPr>
            </w:pPr>
            <w:r w:rsidRPr="00D26D79">
              <w:rPr>
                <w:color w:val="000000"/>
                <w:sz w:val="20"/>
                <w:szCs w:val="20"/>
              </w:rPr>
              <w:t>Ndërtimi i infrastrukturës mbitokësore dhe nëntokësore Poterq- Dugajevë-Drenovc</w:t>
            </w:r>
          </w:p>
        </w:tc>
        <w:tc>
          <w:tcPr>
            <w:tcW w:w="1316" w:type="dxa"/>
            <w:tcBorders>
              <w:top w:val="nil"/>
              <w:left w:val="nil"/>
              <w:bottom w:val="single" w:sz="4" w:space="0" w:color="auto"/>
              <w:right w:val="single" w:sz="4" w:space="0" w:color="auto"/>
            </w:tcBorders>
            <w:shd w:val="clear" w:color="auto" w:fill="auto"/>
            <w:noWrap/>
            <w:vAlign w:val="bottom"/>
            <w:hideMark/>
          </w:tcPr>
          <w:p w14:paraId="4E374058" w14:textId="77777777" w:rsidR="001F0748" w:rsidRPr="00D26D79" w:rsidRDefault="001F0748">
            <w:pPr>
              <w:jc w:val="right"/>
              <w:rPr>
                <w:color w:val="000000"/>
                <w:sz w:val="20"/>
                <w:szCs w:val="20"/>
              </w:rPr>
            </w:pPr>
            <w:r w:rsidRPr="00D26D79">
              <w:rPr>
                <w:color w:val="000000"/>
                <w:sz w:val="20"/>
                <w:szCs w:val="20"/>
              </w:rPr>
              <w:t>40,000.00</w:t>
            </w:r>
          </w:p>
        </w:tc>
        <w:tc>
          <w:tcPr>
            <w:tcW w:w="1549" w:type="dxa"/>
            <w:tcBorders>
              <w:top w:val="nil"/>
              <w:left w:val="nil"/>
              <w:bottom w:val="single" w:sz="4" w:space="0" w:color="auto"/>
              <w:right w:val="single" w:sz="4" w:space="0" w:color="auto"/>
            </w:tcBorders>
            <w:shd w:val="clear" w:color="auto" w:fill="auto"/>
            <w:noWrap/>
            <w:vAlign w:val="bottom"/>
            <w:hideMark/>
          </w:tcPr>
          <w:p w14:paraId="38AC54C0"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48" w:type="dxa"/>
            <w:tcBorders>
              <w:top w:val="nil"/>
              <w:left w:val="nil"/>
              <w:bottom w:val="single" w:sz="4" w:space="0" w:color="auto"/>
              <w:right w:val="single" w:sz="4" w:space="0" w:color="auto"/>
            </w:tcBorders>
            <w:shd w:val="clear" w:color="auto" w:fill="auto"/>
            <w:noWrap/>
            <w:vAlign w:val="bottom"/>
            <w:hideMark/>
          </w:tcPr>
          <w:p w14:paraId="463C1FFE"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01B0AF61" w14:textId="77777777" w:rsidTr="001F0748">
        <w:trPr>
          <w:trHeight w:val="676"/>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34C81EAE" w14:textId="77777777" w:rsidR="001F0748" w:rsidRPr="00D26D79" w:rsidRDefault="001F0748">
            <w:pPr>
              <w:jc w:val="right"/>
              <w:rPr>
                <w:color w:val="000000"/>
                <w:sz w:val="20"/>
                <w:szCs w:val="20"/>
              </w:rPr>
            </w:pPr>
            <w:r w:rsidRPr="00D26D79">
              <w:rPr>
                <w:color w:val="000000"/>
                <w:sz w:val="20"/>
                <w:szCs w:val="20"/>
              </w:rPr>
              <w:lastRenderedPageBreak/>
              <w:t>8</w:t>
            </w:r>
          </w:p>
        </w:tc>
        <w:tc>
          <w:tcPr>
            <w:tcW w:w="5752" w:type="dxa"/>
            <w:tcBorders>
              <w:top w:val="nil"/>
              <w:left w:val="nil"/>
              <w:bottom w:val="single" w:sz="4" w:space="0" w:color="auto"/>
              <w:right w:val="single" w:sz="4" w:space="0" w:color="auto"/>
            </w:tcBorders>
            <w:shd w:val="clear" w:color="auto" w:fill="auto"/>
            <w:vAlign w:val="bottom"/>
            <w:hideMark/>
          </w:tcPr>
          <w:p w14:paraId="7C4DDBD0" w14:textId="77777777" w:rsidR="001F0748" w:rsidRPr="00D26D79" w:rsidRDefault="001F0748">
            <w:pPr>
              <w:rPr>
                <w:color w:val="000000"/>
                <w:sz w:val="20"/>
                <w:szCs w:val="20"/>
              </w:rPr>
            </w:pPr>
            <w:r w:rsidRPr="00D26D79">
              <w:rPr>
                <w:color w:val="000000"/>
                <w:sz w:val="20"/>
                <w:szCs w:val="20"/>
              </w:rPr>
              <w:t>Ndërtimi i infrastrukturës mbitokësore dhe infrastruktures nëntokësore Zllakuqan-Pataqan-Berkove, Krushevë e Vogël (trotuari Klinë-Zllakuqan)</w:t>
            </w:r>
          </w:p>
        </w:tc>
        <w:tc>
          <w:tcPr>
            <w:tcW w:w="1316" w:type="dxa"/>
            <w:tcBorders>
              <w:top w:val="nil"/>
              <w:left w:val="nil"/>
              <w:bottom w:val="single" w:sz="4" w:space="0" w:color="auto"/>
              <w:right w:val="single" w:sz="4" w:space="0" w:color="auto"/>
            </w:tcBorders>
            <w:shd w:val="clear" w:color="auto" w:fill="auto"/>
            <w:noWrap/>
            <w:vAlign w:val="bottom"/>
            <w:hideMark/>
          </w:tcPr>
          <w:p w14:paraId="51F6BC43" w14:textId="77777777" w:rsidR="001F0748" w:rsidRPr="00D26D79" w:rsidRDefault="001F0748">
            <w:pPr>
              <w:jc w:val="right"/>
              <w:rPr>
                <w:color w:val="000000"/>
                <w:sz w:val="20"/>
                <w:szCs w:val="20"/>
              </w:rPr>
            </w:pPr>
            <w:r w:rsidRPr="00D26D79">
              <w:rPr>
                <w:color w:val="000000"/>
                <w:sz w:val="20"/>
                <w:szCs w:val="20"/>
              </w:rPr>
              <w:t>50,000.00</w:t>
            </w:r>
          </w:p>
        </w:tc>
        <w:tc>
          <w:tcPr>
            <w:tcW w:w="1549" w:type="dxa"/>
            <w:tcBorders>
              <w:top w:val="nil"/>
              <w:left w:val="nil"/>
              <w:bottom w:val="single" w:sz="4" w:space="0" w:color="auto"/>
              <w:right w:val="single" w:sz="4" w:space="0" w:color="auto"/>
            </w:tcBorders>
            <w:shd w:val="clear" w:color="auto" w:fill="auto"/>
            <w:noWrap/>
            <w:vAlign w:val="bottom"/>
            <w:hideMark/>
          </w:tcPr>
          <w:p w14:paraId="01A1405E"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48" w:type="dxa"/>
            <w:tcBorders>
              <w:top w:val="nil"/>
              <w:left w:val="nil"/>
              <w:bottom w:val="single" w:sz="4" w:space="0" w:color="auto"/>
              <w:right w:val="single" w:sz="4" w:space="0" w:color="auto"/>
            </w:tcBorders>
            <w:shd w:val="clear" w:color="auto" w:fill="auto"/>
            <w:noWrap/>
            <w:vAlign w:val="bottom"/>
            <w:hideMark/>
          </w:tcPr>
          <w:p w14:paraId="222F0A73"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74EC3A2C"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7244D3CB" w14:textId="77777777" w:rsidR="001F0748" w:rsidRPr="00D26D79" w:rsidRDefault="001F0748">
            <w:pPr>
              <w:jc w:val="right"/>
              <w:rPr>
                <w:color w:val="000000"/>
                <w:sz w:val="20"/>
                <w:szCs w:val="20"/>
              </w:rPr>
            </w:pPr>
            <w:r w:rsidRPr="00D26D79">
              <w:rPr>
                <w:color w:val="000000"/>
                <w:sz w:val="20"/>
                <w:szCs w:val="20"/>
              </w:rPr>
              <w:t>9</w:t>
            </w:r>
          </w:p>
        </w:tc>
        <w:tc>
          <w:tcPr>
            <w:tcW w:w="5752" w:type="dxa"/>
            <w:tcBorders>
              <w:top w:val="nil"/>
              <w:left w:val="nil"/>
              <w:bottom w:val="single" w:sz="4" w:space="0" w:color="auto"/>
              <w:right w:val="single" w:sz="4" w:space="0" w:color="auto"/>
            </w:tcBorders>
            <w:shd w:val="clear" w:color="auto" w:fill="auto"/>
            <w:vAlign w:val="bottom"/>
            <w:hideMark/>
          </w:tcPr>
          <w:p w14:paraId="557E1A1B" w14:textId="77777777" w:rsidR="001F0748" w:rsidRPr="00D26D79" w:rsidRDefault="001F0748">
            <w:pPr>
              <w:rPr>
                <w:color w:val="000000"/>
                <w:sz w:val="20"/>
                <w:szCs w:val="20"/>
              </w:rPr>
            </w:pPr>
            <w:r w:rsidRPr="00D26D79">
              <w:rPr>
                <w:color w:val="000000"/>
                <w:sz w:val="20"/>
                <w:szCs w:val="20"/>
              </w:rPr>
              <w:t>Ndërtimi  i rrugëve dhe kanalizimit në Shtupel-Kërrnicë-Binxhe-Grapc</w:t>
            </w:r>
          </w:p>
        </w:tc>
        <w:tc>
          <w:tcPr>
            <w:tcW w:w="1316" w:type="dxa"/>
            <w:tcBorders>
              <w:top w:val="nil"/>
              <w:left w:val="nil"/>
              <w:bottom w:val="single" w:sz="4" w:space="0" w:color="auto"/>
              <w:right w:val="single" w:sz="4" w:space="0" w:color="auto"/>
            </w:tcBorders>
            <w:shd w:val="clear" w:color="auto" w:fill="auto"/>
            <w:noWrap/>
            <w:vAlign w:val="bottom"/>
            <w:hideMark/>
          </w:tcPr>
          <w:p w14:paraId="61BC60A3" w14:textId="77777777" w:rsidR="001F0748" w:rsidRPr="00D26D79" w:rsidRDefault="001F0748">
            <w:pPr>
              <w:jc w:val="right"/>
              <w:rPr>
                <w:color w:val="000000"/>
                <w:sz w:val="20"/>
                <w:szCs w:val="20"/>
              </w:rPr>
            </w:pPr>
            <w:r w:rsidRPr="00D26D79">
              <w:rPr>
                <w:color w:val="000000"/>
                <w:sz w:val="20"/>
                <w:szCs w:val="20"/>
              </w:rPr>
              <w:t>10,000.00</w:t>
            </w:r>
          </w:p>
        </w:tc>
        <w:tc>
          <w:tcPr>
            <w:tcW w:w="1549" w:type="dxa"/>
            <w:tcBorders>
              <w:top w:val="nil"/>
              <w:left w:val="nil"/>
              <w:bottom w:val="single" w:sz="4" w:space="0" w:color="auto"/>
              <w:right w:val="single" w:sz="4" w:space="0" w:color="auto"/>
            </w:tcBorders>
            <w:shd w:val="clear" w:color="auto" w:fill="auto"/>
            <w:noWrap/>
            <w:vAlign w:val="bottom"/>
            <w:hideMark/>
          </w:tcPr>
          <w:p w14:paraId="12D43D76" w14:textId="77777777" w:rsidR="001F0748" w:rsidRPr="00D26D79" w:rsidRDefault="001F0748">
            <w:pPr>
              <w:jc w:val="right"/>
              <w:rPr>
                <w:color w:val="000000"/>
                <w:sz w:val="20"/>
                <w:szCs w:val="20"/>
              </w:rPr>
            </w:pPr>
            <w:r w:rsidRPr="00D26D79">
              <w:rPr>
                <w:color w:val="000000"/>
                <w:sz w:val="20"/>
                <w:szCs w:val="20"/>
              </w:rPr>
              <w:t xml:space="preserve">              10,000.00 </w:t>
            </w:r>
          </w:p>
        </w:tc>
        <w:tc>
          <w:tcPr>
            <w:tcW w:w="1448" w:type="dxa"/>
            <w:tcBorders>
              <w:top w:val="nil"/>
              <w:left w:val="nil"/>
              <w:bottom w:val="single" w:sz="4" w:space="0" w:color="auto"/>
              <w:right w:val="single" w:sz="4" w:space="0" w:color="auto"/>
            </w:tcBorders>
            <w:shd w:val="clear" w:color="auto" w:fill="auto"/>
            <w:noWrap/>
            <w:vAlign w:val="bottom"/>
            <w:hideMark/>
          </w:tcPr>
          <w:p w14:paraId="73468F16"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076A6127"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25809B81" w14:textId="77777777" w:rsidR="001F0748" w:rsidRPr="00D26D79" w:rsidRDefault="001F0748">
            <w:pPr>
              <w:jc w:val="right"/>
              <w:rPr>
                <w:color w:val="000000"/>
                <w:sz w:val="20"/>
                <w:szCs w:val="20"/>
              </w:rPr>
            </w:pPr>
            <w:r w:rsidRPr="00D26D79">
              <w:rPr>
                <w:color w:val="000000"/>
                <w:sz w:val="20"/>
                <w:szCs w:val="20"/>
              </w:rPr>
              <w:t>10</w:t>
            </w:r>
          </w:p>
        </w:tc>
        <w:tc>
          <w:tcPr>
            <w:tcW w:w="5752" w:type="dxa"/>
            <w:tcBorders>
              <w:top w:val="nil"/>
              <w:left w:val="nil"/>
              <w:bottom w:val="single" w:sz="4" w:space="0" w:color="auto"/>
              <w:right w:val="single" w:sz="4" w:space="0" w:color="auto"/>
            </w:tcBorders>
            <w:shd w:val="clear" w:color="auto" w:fill="auto"/>
            <w:vAlign w:val="bottom"/>
            <w:hideMark/>
          </w:tcPr>
          <w:p w14:paraId="51DA5E88" w14:textId="77777777" w:rsidR="001F0748" w:rsidRPr="00D26D79" w:rsidRDefault="001F0748">
            <w:pPr>
              <w:rPr>
                <w:color w:val="000000"/>
                <w:sz w:val="20"/>
                <w:szCs w:val="20"/>
              </w:rPr>
            </w:pPr>
            <w:r w:rsidRPr="00D26D79">
              <w:rPr>
                <w:color w:val="000000"/>
                <w:sz w:val="20"/>
                <w:szCs w:val="20"/>
              </w:rPr>
              <w:t>Ndërtimi  i infrastrukturës mbitokësore dhe nëntokësore Volljakë-Sferkë-Qupevë-Dush</w:t>
            </w:r>
          </w:p>
        </w:tc>
        <w:tc>
          <w:tcPr>
            <w:tcW w:w="1316" w:type="dxa"/>
            <w:tcBorders>
              <w:top w:val="nil"/>
              <w:left w:val="nil"/>
              <w:bottom w:val="single" w:sz="4" w:space="0" w:color="auto"/>
              <w:right w:val="single" w:sz="4" w:space="0" w:color="auto"/>
            </w:tcBorders>
            <w:shd w:val="clear" w:color="auto" w:fill="auto"/>
            <w:noWrap/>
            <w:vAlign w:val="bottom"/>
            <w:hideMark/>
          </w:tcPr>
          <w:p w14:paraId="416969DD" w14:textId="77777777" w:rsidR="001F0748" w:rsidRPr="00D26D79" w:rsidRDefault="001F0748">
            <w:pPr>
              <w:jc w:val="right"/>
              <w:rPr>
                <w:color w:val="000000"/>
                <w:sz w:val="20"/>
                <w:szCs w:val="20"/>
              </w:rPr>
            </w:pPr>
            <w:r w:rsidRPr="00D26D79">
              <w:rPr>
                <w:color w:val="000000"/>
                <w:sz w:val="20"/>
                <w:szCs w:val="20"/>
              </w:rPr>
              <w:t>50,000.00</w:t>
            </w:r>
          </w:p>
        </w:tc>
        <w:tc>
          <w:tcPr>
            <w:tcW w:w="1549" w:type="dxa"/>
            <w:tcBorders>
              <w:top w:val="nil"/>
              <w:left w:val="nil"/>
              <w:bottom w:val="single" w:sz="4" w:space="0" w:color="auto"/>
              <w:right w:val="single" w:sz="4" w:space="0" w:color="auto"/>
            </w:tcBorders>
            <w:shd w:val="clear" w:color="auto" w:fill="auto"/>
            <w:noWrap/>
            <w:vAlign w:val="bottom"/>
            <w:hideMark/>
          </w:tcPr>
          <w:p w14:paraId="040F10B1"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48" w:type="dxa"/>
            <w:tcBorders>
              <w:top w:val="nil"/>
              <w:left w:val="nil"/>
              <w:bottom w:val="single" w:sz="4" w:space="0" w:color="auto"/>
              <w:right w:val="single" w:sz="4" w:space="0" w:color="auto"/>
            </w:tcBorders>
            <w:shd w:val="clear" w:color="auto" w:fill="auto"/>
            <w:noWrap/>
            <w:vAlign w:val="bottom"/>
            <w:hideMark/>
          </w:tcPr>
          <w:p w14:paraId="50FFFBC4"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7002131B"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171DCB92" w14:textId="77777777" w:rsidR="001F0748" w:rsidRPr="00D26D79" w:rsidRDefault="001F0748">
            <w:pPr>
              <w:jc w:val="right"/>
              <w:rPr>
                <w:color w:val="000000"/>
                <w:sz w:val="20"/>
                <w:szCs w:val="20"/>
              </w:rPr>
            </w:pPr>
            <w:r w:rsidRPr="00D26D79">
              <w:rPr>
                <w:color w:val="000000"/>
                <w:sz w:val="20"/>
                <w:szCs w:val="20"/>
              </w:rPr>
              <w:t>11</w:t>
            </w:r>
          </w:p>
        </w:tc>
        <w:tc>
          <w:tcPr>
            <w:tcW w:w="5752" w:type="dxa"/>
            <w:tcBorders>
              <w:top w:val="nil"/>
              <w:left w:val="nil"/>
              <w:bottom w:val="single" w:sz="4" w:space="0" w:color="auto"/>
              <w:right w:val="single" w:sz="4" w:space="0" w:color="auto"/>
            </w:tcBorders>
            <w:shd w:val="clear" w:color="auto" w:fill="auto"/>
            <w:vAlign w:val="bottom"/>
            <w:hideMark/>
          </w:tcPr>
          <w:p w14:paraId="6D174E91" w14:textId="77777777" w:rsidR="001F0748" w:rsidRPr="00D26D79" w:rsidRDefault="001F0748">
            <w:pPr>
              <w:rPr>
                <w:color w:val="000000"/>
                <w:sz w:val="20"/>
                <w:szCs w:val="20"/>
              </w:rPr>
            </w:pPr>
            <w:r w:rsidRPr="00D26D79">
              <w:rPr>
                <w:color w:val="000000"/>
                <w:sz w:val="20"/>
                <w:szCs w:val="20"/>
              </w:rPr>
              <w:t>Ndërtimi i infrastrukturës nëntokësore dhe mbitokësore në Cerovik-Qabiq-Dobërdol</w:t>
            </w:r>
          </w:p>
        </w:tc>
        <w:tc>
          <w:tcPr>
            <w:tcW w:w="1316" w:type="dxa"/>
            <w:tcBorders>
              <w:top w:val="nil"/>
              <w:left w:val="nil"/>
              <w:bottom w:val="single" w:sz="4" w:space="0" w:color="auto"/>
              <w:right w:val="single" w:sz="4" w:space="0" w:color="auto"/>
            </w:tcBorders>
            <w:shd w:val="clear" w:color="auto" w:fill="auto"/>
            <w:noWrap/>
            <w:vAlign w:val="bottom"/>
            <w:hideMark/>
          </w:tcPr>
          <w:p w14:paraId="322E0929" w14:textId="77777777" w:rsidR="001F0748" w:rsidRPr="00D26D79" w:rsidRDefault="001F0748">
            <w:pPr>
              <w:jc w:val="right"/>
              <w:rPr>
                <w:color w:val="000000"/>
                <w:sz w:val="20"/>
                <w:szCs w:val="20"/>
              </w:rPr>
            </w:pPr>
            <w:r w:rsidRPr="00D26D79">
              <w:rPr>
                <w:color w:val="000000"/>
                <w:sz w:val="20"/>
                <w:szCs w:val="20"/>
              </w:rPr>
              <w:t>30,000.00</w:t>
            </w:r>
          </w:p>
        </w:tc>
        <w:tc>
          <w:tcPr>
            <w:tcW w:w="1549" w:type="dxa"/>
            <w:tcBorders>
              <w:top w:val="nil"/>
              <w:left w:val="nil"/>
              <w:bottom w:val="single" w:sz="4" w:space="0" w:color="auto"/>
              <w:right w:val="single" w:sz="4" w:space="0" w:color="auto"/>
            </w:tcBorders>
            <w:shd w:val="clear" w:color="auto" w:fill="auto"/>
            <w:noWrap/>
            <w:vAlign w:val="bottom"/>
            <w:hideMark/>
          </w:tcPr>
          <w:p w14:paraId="2B2246BB"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48" w:type="dxa"/>
            <w:tcBorders>
              <w:top w:val="nil"/>
              <w:left w:val="nil"/>
              <w:bottom w:val="single" w:sz="4" w:space="0" w:color="auto"/>
              <w:right w:val="single" w:sz="4" w:space="0" w:color="auto"/>
            </w:tcBorders>
            <w:shd w:val="clear" w:color="auto" w:fill="auto"/>
            <w:noWrap/>
            <w:vAlign w:val="bottom"/>
            <w:hideMark/>
          </w:tcPr>
          <w:p w14:paraId="5D004FCB"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169DE593"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1AA3F663" w14:textId="77777777" w:rsidR="001F0748" w:rsidRPr="00D26D79" w:rsidRDefault="001F0748">
            <w:pPr>
              <w:jc w:val="right"/>
              <w:rPr>
                <w:color w:val="000000"/>
                <w:sz w:val="20"/>
                <w:szCs w:val="20"/>
              </w:rPr>
            </w:pPr>
            <w:r w:rsidRPr="00D26D79">
              <w:rPr>
                <w:color w:val="000000"/>
                <w:sz w:val="20"/>
                <w:szCs w:val="20"/>
              </w:rPr>
              <w:t>12</w:t>
            </w:r>
          </w:p>
        </w:tc>
        <w:tc>
          <w:tcPr>
            <w:tcW w:w="5752" w:type="dxa"/>
            <w:tcBorders>
              <w:top w:val="nil"/>
              <w:left w:val="nil"/>
              <w:bottom w:val="single" w:sz="4" w:space="0" w:color="auto"/>
              <w:right w:val="single" w:sz="4" w:space="0" w:color="auto"/>
            </w:tcBorders>
            <w:shd w:val="clear" w:color="auto" w:fill="auto"/>
            <w:vAlign w:val="bottom"/>
            <w:hideMark/>
          </w:tcPr>
          <w:p w14:paraId="1F2FE5F2" w14:textId="77777777" w:rsidR="001F0748" w:rsidRPr="00D26D79" w:rsidRDefault="001F0748">
            <w:pPr>
              <w:rPr>
                <w:color w:val="000000"/>
                <w:sz w:val="20"/>
                <w:szCs w:val="20"/>
              </w:rPr>
            </w:pPr>
            <w:r w:rsidRPr="00D26D79">
              <w:rPr>
                <w:color w:val="000000"/>
                <w:sz w:val="20"/>
                <w:szCs w:val="20"/>
              </w:rPr>
              <w:t>Ndërtimi i  infrastruktures nëntokësore dhe mbitokësore në Ranoc-Leskoc</w:t>
            </w:r>
          </w:p>
        </w:tc>
        <w:tc>
          <w:tcPr>
            <w:tcW w:w="1316" w:type="dxa"/>
            <w:tcBorders>
              <w:top w:val="nil"/>
              <w:left w:val="nil"/>
              <w:bottom w:val="single" w:sz="4" w:space="0" w:color="auto"/>
              <w:right w:val="single" w:sz="4" w:space="0" w:color="auto"/>
            </w:tcBorders>
            <w:shd w:val="clear" w:color="auto" w:fill="auto"/>
            <w:noWrap/>
            <w:vAlign w:val="bottom"/>
            <w:hideMark/>
          </w:tcPr>
          <w:p w14:paraId="0B952E50" w14:textId="77777777" w:rsidR="001F0748" w:rsidRPr="00D26D79" w:rsidRDefault="001F0748">
            <w:pPr>
              <w:jc w:val="right"/>
              <w:rPr>
                <w:color w:val="000000"/>
                <w:sz w:val="20"/>
                <w:szCs w:val="20"/>
              </w:rPr>
            </w:pPr>
            <w:r w:rsidRPr="00D26D79">
              <w:rPr>
                <w:color w:val="000000"/>
                <w:sz w:val="20"/>
                <w:szCs w:val="20"/>
              </w:rPr>
              <w:t>5,000.00</w:t>
            </w:r>
          </w:p>
        </w:tc>
        <w:tc>
          <w:tcPr>
            <w:tcW w:w="1549" w:type="dxa"/>
            <w:tcBorders>
              <w:top w:val="nil"/>
              <w:left w:val="nil"/>
              <w:bottom w:val="single" w:sz="4" w:space="0" w:color="auto"/>
              <w:right w:val="single" w:sz="4" w:space="0" w:color="auto"/>
            </w:tcBorders>
            <w:shd w:val="clear" w:color="auto" w:fill="auto"/>
            <w:noWrap/>
            <w:vAlign w:val="bottom"/>
            <w:hideMark/>
          </w:tcPr>
          <w:p w14:paraId="751E6BC8" w14:textId="77777777" w:rsidR="001F0748" w:rsidRPr="00D26D79" w:rsidRDefault="001F0748">
            <w:pPr>
              <w:jc w:val="right"/>
              <w:rPr>
                <w:color w:val="000000"/>
                <w:sz w:val="20"/>
                <w:szCs w:val="20"/>
              </w:rPr>
            </w:pPr>
            <w:r w:rsidRPr="00D26D79">
              <w:rPr>
                <w:color w:val="000000"/>
                <w:sz w:val="20"/>
                <w:szCs w:val="20"/>
              </w:rPr>
              <w:t xml:space="preserve">                5,000.00 </w:t>
            </w:r>
          </w:p>
        </w:tc>
        <w:tc>
          <w:tcPr>
            <w:tcW w:w="1448" w:type="dxa"/>
            <w:tcBorders>
              <w:top w:val="nil"/>
              <w:left w:val="nil"/>
              <w:bottom w:val="single" w:sz="4" w:space="0" w:color="auto"/>
              <w:right w:val="single" w:sz="4" w:space="0" w:color="auto"/>
            </w:tcBorders>
            <w:shd w:val="clear" w:color="auto" w:fill="auto"/>
            <w:noWrap/>
            <w:vAlign w:val="bottom"/>
            <w:hideMark/>
          </w:tcPr>
          <w:p w14:paraId="2B19C4C1" w14:textId="77777777" w:rsidR="001F0748" w:rsidRPr="00D26D79" w:rsidRDefault="001F0748">
            <w:pPr>
              <w:jc w:val="right"/>
              <w:rPr>
                <w:color w:val="000000"/>
                <w:sz w:val="20"/>
                <w:szCs w:val="20"/>
              </w:rPr>
            </w:pPr>
            <w:r w:rsidRPr="00D26D79">
              <w:rPr>
                <w:color w:val="000000"/>
                <w:sz w:val="20"/>
                <w:szCs w:val="20"/>
              </w:rPr>
              <w:t> </w:t>
            </w:r>
          </w:p>
        </w:tc>
      </w:tr>
      <w:tr w:rsidR="001F0748" w:rsidRPr="00D26D79" w14:paraId="420E8710"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427CFA7D" w14:textId="77777777" w:rsidR="001F0748" w:rsidRPr="00D26D79" w:rsidRDefault="001F0748">
            <w:pPr>
              <w:jc w:val="right"/>
              <w:rPr>
                <w:color w:val="000000"/>
                <w:sz w:val="20"/>
                <w:szCs w:val="20"/>
              </w:rPr>
            </w:pPr>
            <w:r w:rsidRPr="00D26D79">
              <w:rPr>
                <w:color w:val="000000"/>
                <w:sz w:val="20"/>
                <w:szCs w:val="20"/>
              </w:rPr>
              <w:t>13</w:t>
            </w:r>
          </w:p>
        </w:tc>
        <w:tc>
          <w:tcPr>
            <w:tcW w:w="5752" w:type="dxa"/>
            <w:tcBorders>
              <w:top w:val="nil"/>
              <w:left w:val="nil"/>
              <w:bottom w:val="single" w:sz="4" w:space="0" w:color="auto"/>
              <w:right w:val="single" w:sz="4" w:space="0" w:color="auto"/>
            </w:tcBorders>
            <w:shd w:val="clear" w:color="auto" w:fill="auto"/>
            <w:vAlign w:val="bottom"/>
            <w:hideMark/>
          </w:tcPr>
          <w:p w14:paraId="4FA26F31" w14:textId="77777777" w:rsidR="001F0748" w:rsidRPr="00D26D79" w:rsidRDefault="001F0748">
            <w:pPr>
              <w:rPr>
                <w:color w:val="000000"/>
                <w:sz w:val="20"/>
                <w:szCs w:val="20"/>
              </w:rPr>
            </w:pPr>
            <w:r w:rsidRPr="00D26D79">
              <w:rPr>
                <w:color w:val="000000"/>
                <w:sz w:val="20"/>
                <w:szCs w:val="20"/>
              </w:rPr>
              <w:t>Ndertimi i infrastruktures nentoksore dhe mbitoksore ne Siqeve-Ujmire-Shtarice</w:t>
            </w:r>
          </w:p>
        </w:tc>
        <w:tc>
          <w:tcPr>
            <w:tcW w:w="1316" w:type="dxa"/>
            <w:tcBorders>
              <w:top w:val="nil"/>
              <w:left w:val="nil"/>
              <w:bottom w:val="single" w:sz="4" w:space="0" w:color="auto"/>
              <w:right w:val="single" w:sz="4" w:space="0" w:color="auto"/>
            </w:tcBorders>
            <w:shd w:val="clear" w:color="auto" w:fill="auto"/>
            <w:noWrap/>
            <w:vAlign w:val="bottom"/>
            <w:hideMark/>
          </w:tcPr>
          <w:p w14:paraId="25908637" w14:textId="77777777" w:rsidR="001F0748" w:rsidRPr="00D26D79" w:rsidRDefault="001F0748">
            <w:pPr>
              <w:jc w:val="right"/>
              <w:rPr>
                <w:color w:val="000000"/>
                <w:sz w:val="20"/>
                <w:szCs w:val="20"/>
              </w:rPr>
            </w:pPr>
            <w:r w:rsidRPr="00D26D79">
              <w:rPr>
                <w:color w:val="000000"/>
                <w:sz w:val="20"/>
                <w:szCs w:val="20"/>
              </w:rPr>
              <w:t>75,000.00</w:t>
            </w:r>
          </w:p>
        </w:tc>
        <w:tc>
          <w:tcPr>
            <w:tcW w:w="1549" w:type="dxa"/>
            <w:tcBorders>
              <w:top w:val="nil"/>
              <w:left w:val="nil"/>
              <w:bottom w:val="single" w:sz="4" w:space="0" w:color="auto"/>
              <w:right w:val="single" w:sz="4" w:space="0" w:color="auto"/>
            </w:tcBorders>
            <w:shd w:val="clear" w:color="auto" w:fill="auto"/>
            <w:noWrap/>
            <w:vAlign w:val="bottom"/>
            <w:hideMark/>
          </w:tcPr>
          <w:p w14:paraId="3479B689"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48" w:type="dxa"/>
            <w:tcBorders>
              <w:top w:val="nil"/>
              <w:left w:val="nil"/>
              <w:bottom w:val="single" w:sz="4" w:space="0" w:color="auto"/>
              <w:right w:val="single" w:sz="4" w:space="0" w:color="auto"/>
            </w:tcBorders>
            <w:shd w:val="clear" w:color="auto" w:fill="auto"/>
            <w:noWrap/>
            <w:vAlign w:val="bottom"/>
            <w:hideMark/>
          </w:tcPr>
          <w:p w14:paraId="3C5C7558" w14:textId="77777777" w:rsidR="001F0748" w:rsidRPr="00D26D79" w:rsidRDefault="001F0748">
            <w:pPr>
              <w:jc w:val="right"/>
              <w:rPr>
                <w:color w:val="000000"/>
                <w:sz w:val="20"/>
                <w:szCs w:val="20"/>
              </w:rPr>
            </w:pPr>
            <w:r w:rsidRPr="00D26D79">
              <w:rPr>
                <w:color w:val="000000"/>
                <w:sz w:val="20"/>
                <w:szCs w:val="20"/>
              </w:rPr>
              <w:t xml:space="preserve">            55,000.00 </w:t>
            </w:r>
          </w:p>
        </w:tc>
      </w:tr>
      <w:tr w:rsidR="001F0748" w:rsidRPr="00D26D79" w14:paraId="7941CAB0" w14:textId="77777777" w:rsidTr="001F0748">
        <w:trPr>
          <w:trHeight w:val="260"/>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42603F56" w14:textId="77777777" w:rsidR="001F0748" w:rsidRPr="00D26D79" w:rsidRDefault="001F0748">
            <w:pPr>
              <w:jc w:val="right"/>
              <w:rPr>
                <w:color w:val="000000"/>
                <w:sz w:val="20"/>
                <w:szCs w:val="20"/>
              </w:rPr>
            </w:pPr>
            <w:r w:rsidRPr="00D26D79">
              <w:rPr>
                <w:color w:val="000000"/>
                <w:sz w:val="20"/>
                <w:szCs w:val="20"/>
              </w:rPr>
              <w:t>14</w:t>
            </w:r>
          </w:p>
        </w:tc>
        <w:tc>
          <w:tcPr>
            <w:tcW w:w="5752" w:type="dxa"/>
            <w:tcBorders>
              <w:top w:val="nil"/>
              <w:left w:val="nil"/>
              <w:bottom w:val="single" w:sz="4" w:space="0" w:color="auto"/>
              <w:right w:val="single" w:sz="4" w:space="0" w:color="auto"/>
            </w:tcBorders>
            <w:shd w:val="clear" w:color="auto" w:fill="auto"/>
            <w:vAlign w:val="bottom"/>
            <w:hideMark/>
          </w:tcPr>
          <w:p w14:paraId="016AADDF" w14:textId="77777777" w:rsidR="001F0748" w:rsidRPr="00D26D79" w:rsidRDefault="001F0748">
            <w:pPr>
              <w:rPr>
                <w:color w:val="000000"/>
                <w:sz w:val="20"/>
                <w:szCs w:val="20"/>
              </w:rPr>
            </w:pPr>
            <w:r w:rsidRPr="00D26D79">
              <w:rPr>
                <w:color w:val="000000"/>
                <w:sz w:val="20"/>
                <w:szCs w:val="20"/>
              </w:rPr>
              <w:t>Ndërtimi i infrastrukturës mbitokësore dhe urës në Budisalcë-Rudicë</w:t>
            </w:r>
          </w:p>
        </w:tc>
        <w:tc>
          <w:tcPr>
            <w:tcW w:w="1316" w:type="dxa"/>
            <w:tcBorders>
              <w:top w:val="nil"/>
              <w:left w:val="nil"/>
              <w:bottom w:val="single" w:sz="4" w:space="0" w:color="auto"/>
              <w:right w:val="single" w:sz="4" w:space="0" w:color="auto"/>
            </w:tcBorders>
            <w:shd w:val="clear" w:color="auto" w:fill="auto"/>
            <w:noWrap/>
            <w:vAlign w:val="bottom"/>
            <w:hideMark/>
          </w:tcPr>
          <w:p w14:paraId="749CFF80" w14:textId="77777777" w:rsidR="001F0748" w:rsidRPr="00D26D79" w:rsidRDefault="001F0748">
            <w:pPr>
              <w:jc w:val="right"/>
              <w:rPr>
                <w:color w:val="000000"/>
                <w:sz w:val="20"/>
                <w:szCs w:val="20"/>
              </w:rPr>
            </w:pPr>
            <w:r w:rsidRPr="00D26D79">
              <w:rPr>
                <w:color w:val="000000"/>
                <w:sz w:val="20"/>
                <w:szCs w:val="20"/>
              </w:rPr>
              <w:t>20,000.00</w:t>
            </w:r>
          </w:p>
        </w:tc>
        <w:tc>
          <w:tcPr>
            <w:tcW w:w="1549" w:type="dxa"/>
            <w:tcBorders>
              <w:top w:val="nil"/>
              <w:left w:val="nil"/>
              <w:bottom w:val="single" w:sz="4" w:space="0" w:color="auto"/>
              <w:right w:val="single" w:sz="4" w:space="0" w:color="auto"/>
            </w:tcBorders>
            <w:shd w:val="clear" w:color="auto" w:fill="auto"/>
            <w:noWrap/>
            <w:vAlign w:val="bottom"/>
            <w:hideMark/>
          </w:tcPr>
          <w:p w14:paraId="4602DA3F"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nil"/>
              <w:left w:val="nil"/>
              <w:bottom w:val="single" w:sz="4" w:space="0" w:color="auto"/>
              <w:right w:val="single" w:sz="4" w:space="0" w:color="auto"/>
            </w:tcBorders>
            <w:shd w:val="clear" w:color="auto" w:fill="auto"/>
            <w:noWrap/>
            <w:vAlign w:val="bottom"/>
            <w:hideMark/>
          </w:tcPr>
          <w:p w14:paraId="767B74EE"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70EA3C0B"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6C09C86E" w14:textId="77777777" w:rsidR="001F0748" w:rsidRPr="00D26D79" w:rsidRDefault="001F0748">
            <w:pPr>
              <w:jc w:val="right"/>
              <w:rPr>
                <w:color w:val="000000"/>
                <w:sz w:val="20"/>
                <w:szCs w:val="20"/>
              </w:rPr>
            </w:pPr>
            <w:r w:rsidRPr="00D26D79">
              <w:rPr>
                <w:color w:val="000000"/>
                <w:sz w:val="20"/>
                <w:szCs w:val="20"/>
              </w:rPr>
              <w:t>15</w:t>
            </w:r>
          </w:p>
        </w:tc>
        <w:tc>
          <w:tcPr>
            <w:tcW w:w="5752" w:type="dxa"/>
            <w:tcBorders>
              <w:top w:val="nil"/>
              <w:left w:val="nil"/>
              <w:bottom w:val="single" w:sz="4" w:space="0" w:color="auto"/>
              <w:right w:val="single" w:sz="4" w:space="0" w:color="auto"/>
            </w:tcBorders>
            <w:shd w:val="clear" w:color="auto" w:fill="auto"/>
            <w:vAlign w:val="bottom"/>
            <w:hideMark/>
          </w:tcPr>
          <w:p w14:paraId="4E5B25F6" w14:textId="77777777" w:rsidR="001F0748" w:rsidRPr="00D26D79" w:rsidRDefault="001F0748">
            <w:pPr>
              <w:rPr>
                <w:color w:val="000000"/>
                <w:sz w:val="20"/>
                <w:szCs w:val="20"/>
              </w:rPr>
            </w:pPr>
            <w:r w:rsidRPr="00D26D79">
              <w:rPr>
                <w:color w:val="000000"/>
                <w:sz w:val="20"/>
                <w:szCs w:val="20"/>
              </w:rPr>
              <w:t>Ndërtimi i infrastrukturës nëntokësore dhe mbitokësore në Gllarevë – Rixhevë – Stapanicë – Zabërgjë</w:t>
            </w:r>
          </w:p>
        </w:tc>
        <w:tc>
          <w:tcPr>
            <w:tcW w:w="1316" w:type="dxa"/>
            <w:tcBorders>
              <w:top w:val="nil"/>
              <w:left w:val="nil"/>
              <w:bottom w:val="single" w:sz="4" w:space="0" w:color="auto"/>
              <w:right w:val="single" w:sz="4" w:space="0" w:color="auto"/>
            </w:tcBorders>
            <w:shd w:val="clear" w:color="auto" w:fill="auto"/>
            <w:noWrap/>
            <w:vAlign w:val="bottom"/>
            <w:hideMark/>
          </w:tcPr>
          <w:p w14:paraId="19CC2DE7" w14:textId="77777777" w:rsidR="001F0748" w:rsidRPr="00D26D79" w:rsidRDefault="001F0748">
            <w:pPr>
              <w:jc w:val="right"/>
              <w:rPr>
                <w:color w:val="000000"/>
                <w:sz w:val="20"/>
                <w:szCs w:val="20"/>
              </w:rPr>
            </w:pPr>
            <w:r w:rsidRPr="00D26D79">
              <w:rPr>
                <w:color w:val="000000"/>
                <w:sz w:val="20"/>
                <w:szCs w:val="20"/>
              </w:rPr>
              <w:t>45,000.00</w:t>
            </w:r>
          </w:p>
        </w:tc>
        <w:tc>
          <w:tcPr>
            <w:tcW w:w="1549" w:type="dxa"/>
            <w:tcBorders>
              <w:top w:val="nil"/>
              <w:left w:val="nil"/>
              <w:bottom w:val="single" w:sz="4" w:space="0" w:color="auto"/>
              <w:right w:val="single" w:sz="4" w:space="0" w:color="auto"/>
            </w:tcBorders>
            <w:shd w:val="clear" w:color="auto" w:fill="auto"/>
            <w:noWrap/>
            <w:vAlign w:val="bottom"/>
            <w:hideMark/>
          </w:tcPr>
          <w:p w14:paraId="4909C119" w14:textId="77777777" w:rsidR="001F0748" w:rsidRPr="00D26D79" w:rsidRDefault="001F0748">
            <w:pPr>
              <w:jc w:val="right"/>
              <w:rPr>
                <w:color w:val="000000"/>
                <w:sz w:val="20"/>
                <w:szCs w:val="20"/>
              </w:rPr>
            </w:pPr>
            <w:r w:rsidRPr="00D26D79">
              <w:rPr>
                <w:color w:val="000000"/>
                <w:sz w:val="20"/>
                <w:szCs w:val="20"/>
              </w:rPr>
              <w:t xml:space="preserve">              25,000.00 </w:t>
            </w:r>
          </w:p>
        </w:tc>
        <w:tc>
          <w:tcPr>
            <w:tcW w:w="1448" w:type="dxa"/>
            <w:tcBorders>
              <w:top w:val="nil"/>
              <w:left w:val="nil"/>
              <w:bottom w:val="single" w:sz="4" w:space="0" w:color="auto"/>
              <w:right w:val="single" w:sz="4" w:space="0" w:color="auto"/>
            </w:tcBorders>
            <w:shd w:val="clear" w:color="auto" w:fill="auto"/>
            <w:noWrap/>
            <w:vAlign w:val="bottom"/>
            <w:hideMark/>
          </w:tcPr>
          <w:p w14:paraId="1641AF2E"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3622CDD6"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650E6502" w14:textId="77777777" w:rsidR="001F0748" w:rsidRPr="00D26D79" w:rsidRDefault="001F0748">
            <w:pPr>
              <w:jc w:val="right"/>
              <w:rPr>
                <w:color w:val="000000"/>
                <w:sz w:val="20"/>
                <w:szCs w:val="20"/>
              </w:rPr>
            </w:pPr>
            <w:r w:rsidRPr="00D26D79">
              <w:rPr>
                <w:color w:val="000000"/>
                <w:sz w:val="20"/>
                <w:szCs w:val="20"/>
              </w:rPr>
              <w:t>16</w:t>
            </w:r>
          </w:p>
        </w:tc>
        <w:tc>
          <w:tcPr>
            <w:tcW w:w="5752" w:type="dxa"/>
            <w:tcBorders>
              <w:top w:val="nil"/>
              <w:left w:val="nil"/>
              <w:bottom w:val="single" w:sz="4" w:space="0" w:color="auto"/>
              <w:right w:val="single" w:sz="4" w:space="0" w:color="auto"/>
            </w:tcBorders>
            <w:shd w:val="clear" w:color="auto" w:fill="auto"/>
            <w:vAlign w:val="bottom"/>
            <w:hideMark/>
          </w:tcPr>
          <w:p w14:paraId="7445F708" w14:textId="77777777" w:rsidR="001F0748" w:rsidRPr="00D26D79" w:rsidRDefault="001F0748">
            <w:pPr>
              <w:rPr>
                <w:color w:val="000000"/>
                <w:sz w:val="20"/>
                <w:szCs w:val="20"/>
              </w:rPr>
            </w:pPr>
            <w:r w:rsidRPr="00D26D79">
              <w:rPr>
                <w:color w:val="000000"/>
                <w:sz w:val="20"/>
                <w:szCs w:val="20"/>
              </w:rPr>
              <w:t>Ndërtimi i infrastrukturës nëntokësore dhe mbitokësore në Gjurgjevik të Vogël – Klinavc</w:t>
            </w:r>
          </w:p>
        </w:tc>
        <w:tc>
          <w:tcPr>
            <w:tcW w:w="1316" w:type="dxa"/>
            <w:tcBorders>
              <w:top w:val="nil"/>
              <w:left w:val="nil"/>
              <w:bottom w:val="single" w:sz="4" w:space="0" w:color="auto"/>
              <w:right w:val="single" w:sz="4" w:space="0" w:color="auto"/>
            </w:tcBorders>
            <w:shd w:val="clear" w:color="auto" w:fill="auto"/>
            <w:noWrap/>
            <w:vAlign w:val="bottom"/>
            <w:hideMark/>
          </w:tcPr>
          <w:p w14:paraId="3B22F108" w14:textId="77777777" w:rsidR="001F0748" w:rsidRPr="00D26D79" w:rsidRDefault="001F0748">
            <w:pPr>
              <w:jc w:val="right"/>
              <w:rPr>
                <w:color w:val="000000"/>
                <w:sz w:val="20"/>
                <w:szCs w:val="20"/>
              </w:rPr>
            </w:pPr>
            <w:r w:rsidRPr="00D26D79">
              <w:rPr>
                <w:color w:val="000000"/>
                <w:sz w:val="20"/>
                <w:szCs w:val="20"/>
              </w:rPr>
              <w:t>15,000.00</w:t>
            </w:r>
          </w:p>
        </w:tc>
        <w:tc>
          <w:tcPr>
            <w:tcW w:w="1549" w:type="dxa"/>
            <w:tcBorders>
              <w:top w:val="nil"/>
              <w:left w:val="nil"/>
              <w:bottom w:val="single" w:sz="4" w:space="0" w:color="auto"/>
              <w:right w:val="single" w:sz="4" w:space="0" w:color="auto"/>
            </w:tcBorders>
            <w:shd w:val="clear" w:color="auto" w:fill="auto"/>
            <w:noWrap/>
            <w:vAlign w:val="bottom"/>
            <w:hideMark/>
          </w:tcPr>
          <w:p w14:paraId="468594F3" w14:textId="77777777" w:rsidR="001F0748" w:rsidRPr="00D26D79" w:rsidRDefault="001F0748">
            <w:pPr>
              <w:jc w:val="right"/>
              <w:rPr>
                <w:color w:val="000000"/>
                <w:sz w:val="20"/>
                <w:szCs w:val="20"/>
              </w:rPr>
            </w:pPr>
            <w:r w:rsidRPr="00D26D79">
              <w:rPr>
                <w:color w:val="000000"/>
                <w:sz w:val="20"/>
                <w:szCs w:val="20"/>
              </w:rPr>
              <w:t xml:space="preserve">              15,000.00 </w:t>
            </w:r>
          </w:p>
        </w:tc>
        <w:tc>
          <w:tcPr>
            <w:tcW w:w="1448" w:type="dxa"/>
            <w:tcBorders>
              <w:top w:val="nil"/>
              <w:left w:val="nil"/>
              <w:bottom w:val="single" w:sz="4" w:space="0" w:color="auto"/>
              <w:right w:val="single" w:sz="4" w:space="0" w:color="auto"/>
            </w:tcBorders>
            <w:shd w:val="clear" w:color="auto" w:fill="auto"/>
            <w:noWrap/>
            <w:vAlign w:val="bottom"/>
            <w:hideMark/>
          </w:tcPr>
          <w:p w14:paraId="0DB00E57" w14:textId="77777777" w:rsidR="001F0748" w:rsidRPr="00D26D79" w:rsidRDefault="001F0748">
            <w:pPr>
              <w:jc w:val="right"/>
              <w:rPr>
                <w:color w:val="000000"/>
                <w:sz w:val="20"/>
                <w:szCs w:val="20"/>
              </w:rPr>
            </w:pPr>
            <w:r w:rsidRPr="00D26D79">
              <w:rPr>
                <w:color w:val="000000"/>
                <w:sz w:val="20"/>
                <w:szCs w:val="20"/>
              </w:rPr>
              <w:t> </w:t>
            </w:r>
          </w:p>
        </w:tc>
      </w:tr>
      <w:tr w:rsidR="001F0748" w:rsidRPr="00D26D79" w14:paraId="02437AC4"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703F675A" w14:textId="77777777" w:rsidR="001F0748" w:rsidRPr="00D26D79" w:rsidRDefault="001F0748">
            <w:pPr>
              <w:jc w:val="right"/>
              <w:rPr>
                <w:color w:val="000000"/>
                <w:sz w:val="20"/>
                <w:szCs w:val="20"/>
              </w:rPr>
            </w:pPr>
            <w:r w:rsidRPr="00D26D79">
              <w:rPr>
                <w:color w:val="000000"/>
                <w:sz w:val="20"/>
                <w:szCs w:val="20"/>
              </w:rPr>
              <w:t>17</w:t>
            </w:r>
          </w:p>
        </w:tc>
        <w:tc>
          <w:tcPr>
            <w:tcW w:w="5752" w:type="dxa"/>
            <w:tcBorders>
              <w:top w:val="nil"/>
              <w:left w:val="nil"/>
              <w:bottom w:val="single" w:sz="4" w:space="0" w:color="auto"/>
              <w:right w:val="single" w:sz="4" w:space="0" w:color="auto"/>
            </w:tcBorders>
            <w:shd w:val="clear" w:color="auto" w:fill="auto"/>
            <w:vAlign w:val="bottom"/>
            <w:hideMark/>
          </w:tcPr>
          <w:p w14:paraId="4B6CD504" w14:textId="77777777" w:rsidR="001F0748" w:rsidRPr="00D26D79" w:rsidRDefault="001F0748">
            <w:pPr>
              <w:rPr>
                <w:color w:val="000000"/>
                <w:sz w:val="20"/>
                <w:szCs w:val="20"/>
              </w:rPr>
            </w:pPr>
            <w:r w:rsidRPr="00D26D79">
              <w:rPr>
                <w:color w:val="000000"/>
                <w:sz w:val="20"/>
                <w:szCs w:val="20"/>
              </w:rPr>
              <w:t>Ndërtimi i infrastrukturës nëntokësore dhe mbitokësore në Grabanicë-Bokshiq-Dollovë</w:t>
            </w:r>
          </w:p>
        </w:tc>
        <w:tc>
          <w:tcPr>
            <w:tcW w:w="1316" w:type="dxa"/>
            <w:tcBorders>
              <w:top w:val="nil"/>
              <w:left w:val="nil"/>
              <w:bottom w:val="single" w:sz="4" w:space="0" w:color="auto"/>
              <w:right w:val="single" w:sz="4" w:space="0" w:color="auto"/>
            </w:tcBorders>
            <w:shd w:val="clear" w:color="auto" w:fill="auto"/>
            <w:noWrap/>
            <w:vAlign w:val="bottom"/>
            <w:hideMark/>
          </w:tcPr>
          <w:p w14:paraId="2934D4E5" w14:textId="77777777" w:rsidR="001F0748" w:rsidRPr="00D26D79" w:rsidRDefault="001F0748">
            <w:pPr>
              <w:jc w:val="right"/>
              <w:rPr>
                <w:color w:val="000000"/>
                <w:sz w:val="20"/>
                <w:szCs w:val="20"/>
              </w:rPr>
            </w:pPr>
            <w:r w:rsidRPr="00D26D79">
              <w:rPr>
                <w:color w:val="000000"/>
                <w:sz w:val="20"/>
                <w:szCs w:val="20"/>
              </w:rPr>
              <w:t>20,000.00</w:t>
            </w:r>
          </w:p>
        </w:tc>
        <w:tc>
          <w:tcPr>
            <w:tcW w:w="1549" w:type="dxa"/>
            <w:tcBorders>
              <w:top w:val="nil"/>
              <w:left w:val="nil"/>
              <w:bottom w:val="single" w:sz="4" w:space="0" w:color="auto"/>
              <w:right w:val="single" w:sz="4" w:space="0" w:color="auto"/>
            </w:tcBorders>
            <w:shd w:val="clear" w:color="auto" w:fill="auto"/>
            <w:noWrap/>
            <w:vAlign w:val="bottom"/>
            <w:hideMark/>
          </w:tcPr>
          <w:p w14:paraId="6AD811E2"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48" w:type="dxa"/>
            <w:tcBorders>
              <w:top w:val="nil"/>
              <w:left w:val="nil"/>
              <w:bottom w:val="single" w:sz="4" w:space="0" w:color="auto"/>
              <w:right w:val="single" w:sz="4" w:space="0" w:color="auto"/>
            </w:tcBorders>
            <w:shd w:val="clear" w:color="auto" w:fill="auto"/>
            <w:noWrap/>
            <w:vAlign w:val="bottom"/>
            <w:hideMark/>
          </w:tcPr>
          <w:p w14:paraId="7E32E9E2"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0F9F2A5C"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71C967D3" w14:textId="77777777" w:rsidR="001F0748" w:rsidRPr="00D26D79" w:rsidRDefault="001F0748">
            <w:pPr>
              <w:jc w:val="right"/>
              <w:rPr>
                <w:color w:val="000000"/>
                <w:sz w:val="20"/>
                <w:szCs w:val="20"/>
              </w:rPr>
            </w:pPr>
            <w:r w:rsidRPr="00D26D79">
              <w:rPr>
                <w:color w:val="000000"/>
                <w:sz w:val="20"/>
                <w:szCs w:val="20"/>
              </w:rPr>
              <w:t>18</w:t>
            </w:r>
          </w:p>
        </w:tc>
        <w:tc>
          <w:tcPr>
            <w:tcW w:w="5752" w:type="dxa"/>
            <w:tcBorders>
              <w:top w:val="nil"/>
              <w:left w:val="nil"/>
              <w:bottom w:val="single" w:sz="4" w:space="0" w:color="auto"/>
              <w:right w:val="single" w:sz="4" w:space="0" w:color="auto"/>
            </w:tcBorders>
            <w:shd w:val="clear" w:color="auto" w:fill="auto"/>
            <w:vAlign w:val="bottom"/>
            <w:hideMark/>
          </w:tcPr>
          <w:p w14:paraId="56A0F374" w14:textId="77777777" w:rsidR="001F0748" w:rsidRPr="00D26D79" w:rsidRDefault="001F0748">
            <w:pPr>
              <w:rPr>
                <w:color w:val="000000"/>
                <w:sz w:val="20"/>
                <w:szCs w:val="20"/>
              </w:rPr>
            </w:pPr>
            <w:r w:rsidRPr="00D26D79">
              <w:rPr>
                <w:color w:val="000000"/>
                <w:sz w:val="20"/>
                <w:szCs w:val="20"/>
              </w:rPr>
              <w:t>Ndërtimi i infrastrukturës mbitokësore dhe nëntokësore në Gjurgjevik të Madh – Dush.</w:t>
            </w:r>
          </w:p>
        </w:tc>
        <w:tc>
          <w:tcPr>
            <w:tcW w:w="1316" w:type="dxa"/>
            <w:tcBorders>
              <w:top w:val="nil"/>
              <w:left w:val="nil"/>
              <w:bottom w:val="single" w:sz="4" w:space="0" w:color="auto"/>
              <w:right w:val="single" w:sz="4" w:space="0" w:color="auto"/>
            </w:tcBorders>
            <w:shd w:val="clear" w:color="auto" w:fill="auto"/>
            <w:noWrap/>
            <w:vAlign w:val="bottom"/>
            <w:hideMark/>
          </w:tcPr>
          <w:p w14:paraId="77A885F9" w14:textId="77777777" w:rsidR="001F0748" w:rsidRPr="00D26D79" w:rsidRDefault="001F0748">
            <w:pPr>
              <w:jc w:val="right"/>
              <w:rPr>
                <w:color w:val="000000"/>
                <w:sz w:val="20"/>
                <w:szCs w:val="20"/>
              </w:rPr>
            </w:pPr>
            <w:r w:rsidRPr="00D26D79">
              <w:rPr>
                <w:color w:val="000000"/>
                <w:sz w:val="20"/>
                <w:szCs w:val="20"/>
              </w:rPr>
              <w:t>20,000.00</w:t>
            </w:r>
          </w:p>
        </w:tc>
        <w:tc>
          <w:tcPr>
            <w:tcW w:w="1549" w:type="dxa"/>
            <w:tcBorders>
              <w:top w:val="nil"/>
              <w:left w:val="nil"/>
              <w:bottom w:val="single" w:sz="4" w:space="0" w:color="auto"/>
              <w:right w:val="single" w:sz="4" w:space="0" w:color="auto"/>
            </w:tcBorders>
            <w:shd w:val="clear" w:color="auto" w:fill="auto"/>
            <w:noWrap/>
            <w:vAlign w:val="bottom"/>
            <w:hideMark/>
          </w:tcPr>
          <w:p w14:paraId="1728A3AF"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48" w:type="dxa"/>
            <w:tcBorders>
              <w:top w:val="nil"/>
              <w:left w:val="nil"/>
              <w:bottom w:val="single" w:sz="4" w:space="0" w:color="auto"/>
              <w:right w:val="single" w:sz="4" w:space="0" w:color="auto"/>
            </w:tcBorders>
            <w:shd w:val="clear" w:color="auto" w:fill="auto"/>
            <w:noWrap/>
            <w:vAlign w:val="bottom"/>
            <w:hideMark/>
          </w:tcPr>
          <w:p w14:paraId="0D1C3EBA" w14:textId="77777777" w:rsidR="001F0748" w:rsidRPr="00D26D79" w:rsidRDefault="001F0748">
            <w:pPr>
              <w:jc w:val="right"/>
              <w:rPr>
                <w:color w:val="000000"/>
                <w:sz w:val="20"/>
                <w:szCs w:val="20"/>
              </w:rPr>
            </w:pPr>
            <w:r w:rsidRPr="00D26D79">
              <w:rPr>
                <w:color w:val="000000"/>
                <w:sz w:val="20"/>
                <w:szCs w:val="20"/>
              </w:rPr>
              <w:t> </w:t>
            </w:r>
          </w:p>
        </w:tc>
      </w:tr>
      <w:tr w:rsidR="001F0748" w:rsidRPr="00D26D79" w14:paraId="07F207FE" w14:textId="77777777" w:rsidTr="001F0748">
        <w:trPr>
          <w:trHeight w:val="780"/>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6828B528" w14:textId="77777777" w:rsidR="001F0748" w:rsidRPr="00D26D79" w:rsidRDefault="001F0748">
            <w:pPr>
              <w:jc w:val="right"/>
              <w:rPr>
                <w:color w:val="000000"/>
                <w:sz w:val="20"/>
                <w:szCs w:val="20"/>
              </w:rPr>
            </w:pPr>
            <w:r w:rsidRPr="00D26D79">
              <w:rPr>
                <w:color w:val="000000"/>
                <w:sz w:val="20"/>
                <w:szCs w:val="20"/>
              </w:rPr>
              <w:t>19</w:t>
            </w:r>
          </w:p>
        </w:tc>
        <w:tc>
          <w:tcPr>
            <w:tcW w:w="5752" w:type="dxa"/>
            <w:tcBorders>
              <w:top w:val="nil"/>
              <w:left w:val="nil"/>
              <w:bottom w:val="single" w:sz="4" w:space="0" w:color="auto"/>
              <w:right w:val="single" w:sz="4" w:space="0" w:color="auto"/>
            </w:tcBorders>
            <w:shd w:val="clear" w:color="auto" w:fill="auto"/>
            <w:vAlign w:val="bottom"/>
            <w:hideMark/>
          </w:tcPr>
          <w:p w14:paraId="7CBAA009" w14:textId="77777777" w:rsidR="001F0748" w:rsidRPr="00D26D79" w:rsidRDefault="001F0748">
            <w:pPr>
              <w:rPr>
                <w:color w:val="000000"/>
                <w:sz w:val="20"/>
                <w:szCs w:val="20"/>
              </w:rPr>
            </w:pPr>
            <w:r w:rsidRPr="00D26D79">
              <w:rPr>
                <w:color w:val="000000"/>
                <w:sz w:val="20"/>
                <w:szCs w:val="20"/>
              </w:rPr>
              <w:t>Ndertimi i shtratit të lumit Klina, (Klinë-Burimi i Jarinës - Pogragjë-Ujmirë), Rregullimi i shtratit të lumit Lumëbardhi i Pejës dhe lumit Drini I Bardhe</w:t>
            </w:r>
          </w:p>
        </w:tc>
        <w:tc>
          <w:tcPr>
            <w:tcW w:w="1316" w:type="dxa"/>
            <w:tcBorders>
              <w:top w:val="nil"/>
              <w:left w:val="nil"/>
              <w:bottom w:val="single" w:sz="4" w:space="0" w:color="auto"/>
              <w:right w:val="single" w:sz="4" w:space="0" w:color="auto"/>
            </w:tcBorders>
            <w:shd w:val="clear" w:color="auto" w:fill="auto"/>
            <w:noWrap/>
            <w:vAlign w:val="bottom"/>
            <w:hideMark/>
          </w:tcPr>
          <w:p w14:paraId="1E9A77AD" w14:textId="77777777" w:rsidR="001F0748" w:rsidRPr="00D26D79" w:rsidRDefault="001F0748">
            <w:pPr>
              <w:jc w:val="right"/>
              <w:rPr>
                <w:color w:val="000000"/>
                <w:sz w:val="20"/>
                <w:szCs w:val="20"/>
              </w:rPr>
            </w:pPr>
            <w:r w:rsidRPr="00D26D79">
              <w:rPr>
                <w:color w:val="000000"/>
                <w:sz w:val="20"/>
                <w:szCs w:val="20"/>
              </w:rPr>
              <w:t>50,000.00</w:t>
            </w:r>
          </w:p>
        </w:tc>
        <w:tc>
          <w:tcPr>
            <w:tcW w:w="1549" w:type="dxa"/>
            <w:tcBorders>
              <w:top w:val="nil"/>
              <w:left w:val="nil"/>
              <w:bottom w:val="single" w:sz="4" w:space="0" w:color="auto"/>
              <w:right w:val="single" w:sz="4" w:space="0" w:color="auto"/>
            </w:tcBorders>
            <w:shd w:val="clear" w:color="auto" w:fill="auto"/>
            <w:noWrap/>
            <w:vAlign w:val="bottom"/>
            <w:hideMark/>
          </w:tcPr>
          <w:p w14:paraId="26EDEBCF"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48" w:type="dxa"/>
            <w:tcBorders>
              <w:top w:val="nil"/>
              <w:left w:val="nil"/>
              <w:bottom w:val="single" w:sz="4" w:space="0" w:color="auto"/>
              <w:right w:val="single" w:sz="4" w:space="0" w:color="auto"/>
            </w:tcBorders>
            <w:shd w:val="clear" w:color="auto" w:fill="auto"/>
            <w:noWrap/>
            <w:vAlign w:val="bottom"/>
            <w:hideMark/>
          </w:tcPr>
          <w:p w14:paraId="107C3460"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5AB24717"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6B2948D4" w14:textId="77777777" w:rsidR="001F0748" w:rsidRPr="00D26D79" w:rsidRDefault="001F0748">
            <w:pPr>
              <w:jc w:val="right"/>
              <w:rPr>
                <w:color w:val="000000"/>
                <w:sz w:val="20"/>
                <w:szCs w:val="20"/>
              </w:rPr>
            </w:pPr>
            <w:r w:rsidRPr="00D26D79">
              <w:rPr>
                <w:color w:val="000000"/>
                <w:sz w:val="20"/>
                <w:szCs w:val="20"/>
              </w:rPr>
              <w:t>20</w:t>
            </w:r>
          </w:p>
        </w:tc>
        <w:tc>
          <w:tcPr>
            <w:tcW w:w="5752" w:type="dxa"/>
            <w:tcBorders>
              <w:top w:val="nil"/>
              <w:left w:val="nil"/>
              <w:bottom w:val="single" w:sz="4" w:space="0" w:color="auto"/>
              <w:right w:val="single" w:sz="4" w:space="0" w:color="auto"/>
            </w:tcBorders>
            <w:shd w:val="clear" w:color="auto" w:fill="auto"/>
            <w:vAlign w:val="bottom"/>
            <w:hideMark/>
          </w:tcPr>
          <w:p w14:paraId="29DBD7A4" w14:textId="77777777" w:rsidR="001F0748" w:rsidRPr="00D26D79" w:rsidRDefault="001F0748">
            <w:pPr>
              <w:rPr>
                <w:color w:val="000000"/>
                <w:sz w:val="20"/>
                <w:szCs w:val="20"/>
              </w:rPr>
            </w:pPr>
            <w:r w:rsidRPr="00D26D79">
              <w:rPr>
                <w:color w:val="000000"/>
                <w:sz w:val="20"/>
                <w:szCs w:val="20"/>
              </w:rPr>
              <w:t>Ndërtimi i shtigjeve të ecjes dhe infrastrukturës rrugore në Grykën e Jarinës – Pogragjë</w:t>
            </w:r>
          </w:p>
        </w:tc>
        <w:tc>
          <w:tcPr>
            <w:tcW w:w="1316" w:type="dxa"/>
            <w:tcBorders>
              <w:top w:val="nil"/>
              <w:left w:val="nil"/>
              <w:bottom w:val="single" w:sz="4" w:space="0" w:color="auto"/>
              <w:right w:val="single" w:sz="4" w:space="0" w:color="auto"/>
            </w:tcBorders>
            <w:shd w:val="clear" w:color="auto" w:fill="auto"/>
            <w:noWrap/>
            <w:vAlign w:val="bottom"/>
            <w:hideMark/>
          </w:tcPr>
          <w:p w14:paraId="71EC7455" w14:textId="77777777" w:rsidR="001F0748" w:rsidRPr="00D26D79" w:rsidRDefault="001F0748">
            <w:pPr>
              <w:jc w:val="right"/>
              <w:rPr>
                <w:color w:val="000000"/>
                <w:sz w:val="20"/>
                <w:szCs w:val="20"/>
              </w:rPr>
            </w:pPr>
            <w:r w:rsidRPr="00D26D79">
              <w:rPr>
                <w:color w:val="000000"/>
                <w:sz w:val="20"/>
                <w:szCs w:val="20"/>
              </w:rPr>
              <w:t>5,000.00</w:t>
            </w:r>
          </w:p>
        </w:tc>
        <w:tc>
          <w:tcPr>
            <w:tcW w:w="1549" w:type="dxa"/>
            <w:tcBorders>
              <w:top w:val="nil"/>
              <w:left w:val="nil"/>
              <w:bottom w:val="single" w:sz="4" w:space="0" w:color="auto"/>
              <w:right w:val="single" w:sz="4" w:space="0" w:color="auto"/>
            </w:tcBorders>
            <w:shd w:val="clear" w:color="auto" w:fill="auto"/>
            <w:noWrap/>
            <w:vAlign w:val="bottom"/>
            <w:hideMark/>
          </w:tcPr>
          <w:p w14:paraId="1737E535"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nil"/>
              <w:left w:val="nil"/>
              <w:bottom w:val="single" w:sz="4" w:space="0" w:color="auto"/>
              <w:right w:val="single" w:sz="4" w:space="0" w:color="auto"/>
            </w:tcBorders>
            <w:shd w:val="clear" w:color="auto" w:fill="auto"/>
            <w:noWrap/>
            <w:vAlign w:val="bottom"/>
            <w:hideMark/>
          </w:tcPr>
          <w:p w14:paraId="5660CD56" w14:textId="77777777" w:rsidR="001F0748" w:rsidRPr="00D26D79" w:rsidRDefault="001F0748">
            <w:pPr>
              <w:jc w:val="right"/>
              <w:rPr>
                <w:color w:val="000000"/>
                <w:sz w:val="20"/>
                <w:szCs w:val="20"/>
              </w:rPr>
            </w:pPr>
            <w:r w:rsidRPr="00D26D79">
              <w:rPr>
                <w:color w:val="000000"/>
                <w:sz w:val="20"/>
                <w:szCs w:val="20"/>
              </w:rPr>
              <w:t xml:space="preserve">              5,000.00 </w:t>
            </w:r>
          </w:p>
        </w:tc>
      </w:tr>
      <w:tr w:rsidR="001F0748" w:rsidRPr="00D26D79" w14:paraId="4B7AC35C"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045E17F3" w14:textId="77777777" w:rsidR="001F0748" w:rsidRPr="00D26D79" w:rsidRDefault="001F0748">
            <w:pPr>
              <w:jc w:val="right"/>
              <w:rPr>
                <w:color w:val="000000"/>
                <w:sz w:val="20"/>
                <w:szCs w:val="20"/>
              </w:rPr>
            </w:pPr>
            <w:r w:rsidRPr="00D26D79">
              <w:rPr>
                <w:color w:val="000000"/>
                <w:sz w:val="20"/>
                <w:szCs w:val="20"/>
              </w:rPr>
              <w:t>21</w:t>
            </w:r>
          </w:p>
        </w:tc>
        <w:tc>
          <w:tcPr>
            <w:tcW w:w="5752" w:type="dxa"/>
            <w:tcBorders>
              <w:top w:val="nil"/>
              <w:left w:val="nil"/>
              <w:bottom w:val="single" w:sz="4" w:space="0" w:color="auto"/>
              <w:right w:val="single" w:sz="4" w:space="0" w:color="auto"/>
            </w:tcBorders>
            <w:shd w:val="clear" w:color="auto" w:fill="auto"/>
            <w:vAlign w:val="bottom"/>
            <w:hideMark/>
          </w:tcPr>
          <w:p w14:paraId="28C9698B" w14:textId="77777777" w:rsidR="001F0748" w:rsidRPr="00D26D79" w:rsidRDefault="001F0748">
            <w:pPr>
              <w:rPr>
                <w:color w:val="000000"/>
                <w:sz w:val="20"/>
                <w:szCs w:val="20"/>
              </w:rPr>
            </w:pPr>
            <w:r w:rsidRPr="00D26D79">
              <w:rPr>
                <w:color w:val="000000"/>
                <w:sz w:val="20"/>
                <w:szCs w:val="20"/>
              </w:rPr>
              <w:t>Ndërtimi i infrastrukturës mbitokësore dhe nëntokësore në Jashanicë-Jelloc-Resnik</w:t>
            </w:r>
          </w:p>
        </w:tc>
        <w:tc>
          <w:tcPr>
            <w:tcW w:w="1316" w:type="dxa"/>
            <w:tcBorders>
              <w:top w:val="nil"/>
              <w:left w:val="nil"/>
              <w:bottom w:val="single" w:sz="4" w:space="0" w:color="auto"/>
              <w:right w:val="single" w:sz="4" w:space="0" w:color="auto"/>
            </w:tcBorders>
            <w:shd w:val="clear" w:color="auto" w:fill="auto"/>
            <w:noWrap/>
            <w:vAlign w:val="bottom"/>
            <w:hideMark/>
          </w:tcPr>
          <w:p w14:paraId="51E2D00A" w14:textId="77777777" w:rsidR="001F0748" w:rsidRPr="00D26D79" w:rsidRDefault="001F0748">
            <w:pPr>
              <w:jc w:val="right"/>
              <w:rPr>
                <w:color w:val="000000"/>
                <w:sz w:val="20"/>
                <w:szCs w:val="20"/>
              </w:rPr>
            </w:pPr>
            <w:r w:rsidRPr="00D26D79">
              <w:rPr>
                <w:color w:val="000000"/>
                <w:sz w:val="20"/>
                <w:szCs w:val="20"/>
              </w:rPr>
              <w:t>40,000.00</w:t>
            </w:r>
          </w:p>
        </w:tc>
        <w:tc>
          <w:tcPr>
            <w:tcW w:w="1549" w:type="dxa"/>
            <w:tcBorders>
              <w:top w:val="nil"/>
              <w:left w:val="nil"/>
              <w:bottom w:val="single" w:sz="4" w:space="0" w:color="auto"/>
              <w:right w:val="single" w:sz="4" w:space="0" w:color="auto"/>
            </w:tcBorders>
            <w:shd w:val="clear" w:color="auto" w:fill="auto"/>
            <w:noWrap/>
            <w:vAlign w:val="bottom"/>
            <w:hideMark/>
          </w:tcPr>
          <w:p w14:paraId="0553E19C"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448" w:type="dxa"/>
            <w:tcBorders>
              <w:top w:val="nil"/>
              <w:left w:val="nil"/>
              <w:bottom w:val="single" w:sz="4" w:space="0" w:color="auto"/>
              <w:right w:val="single" w:sz="4" w:space="0" w:color="auto"/>
            </w:tcBorders>
            <w:shd w:val="clear" w:color="auto" w:fill="auto"/>
            <w:noWrap/>
            <w:vAlign w:val="bottom"/>
            <w:hideMark/>
          </w:tcPr>
          <w:p w14:paraId="7E02C634" w14:textId="77777777" w:rsidR="001F0748" w:rsidRPr="00D26D79" w:rsidRDefault="001F0748">
            <w:pPr>
              <w:jc w:val="right"/>
              <w:rPr>
                <w:color w:val="000000"/>
                <w:sz w:val="20"/>
                <w:szCs w:val="20"/>
              </w:rPr>
            </w:pPr>
            <w:r w:rsidRPr="00D26D79">
              <w:rPr>
                <w:color w:val="000000"/>
                <w:sz w:val="20"/>
                <w:szCs w:val="20"/>
              </w:rPr>
              <w:t> </w:t>
            </w:r>
          </w:p>
        </w:tc>
      </w:tr>
      <w:tr w:rsidR="001F0748" w:rsidRPr="00D26D79" w14:paraId="68C570BF"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3FA56DAC" w14:textId="77777777" w:rsidR="001F0748" w:rsidRPr="00D26D79" w:rsidRDefault="001F0748">
            <w:pPr>
              <w:jc w:val="right"/>
              <w:rPr>
                <w:color w:val="000000"/>
                <w:sz w:val="20"/>
                <w:szCs w:val="20"/>
              </w:rPr>
            </w:pPr>
            <w:r w:rsidRPr="00D26D79">
              <w:rPr>
                <w:color w:val="000000"/>
                <w:sz w:val="20"/>
                <w:szCs w:val="20"/>
              </w:rPr>
              <w:t>22</w:t>
            </w:r>
          </w:p>
        </w:tc>
        <w:tc>
          <w:tcPr>
            <w:tcW w:w="5752" w:type="dxa"/>
            <w:tcBorders>
              <w:top w:val="nil"/>
              <w:left w:val="nil"/>
              <w:bottom w:val="single" w:sz="4" w:space="0" w:color="auto"/>
              <w:right w:val="single" w:sz="4" w:space="0" w:color="auto"/>
            </w:tcBorders>
            <w:shd w:val="clear" w:color="auto" w:fill="auto"/>
            <w:vAlign w:val="bottom"/>
            <w:hideMark/>
          </w:tcPr>
          <w:p w14:paraId="486D43BD" w14:textId="77777777" w:rsidR="001F0748" w:rsidRPr="00D26D79" w:rsidRDefault="001F0748">
            <w:pPr>
              <w:rPr>
                <w:color w:val="000000"/>
                <w:sz w:val="20"/>
                <w:szCs w:val="20"/>
              </w:rPr>
            </w:pPr>
            <w:r w:rsidRPr="00D26D79">
              <w:rPr>
                <w:color w:val="000000"/>
                <w:sz w:val="20"/>
                <w:szCs w:val="20"/>
              </w:rPr>
              <w:t>Ndërtimi i infrastruktures nëntokësore dhe mbitokësore në Perqevë edhe rrugën "Shpella Azem Bejta - Përqevë"</w:t>
            </w:r>
          </w:p>
        </w:tc>
        <w:tc>
          <w:tcPr>
            <w:tcW w:w="1316" w:type="dxa"/>
            <w:tcBorders>
              <w:top w:val="nil"/>
              <w:left w:val="nil"/>
              <w:bottom w:val="single" w:sz="4" w:space="0" w:color="auto"/>
              <w:right w:val="single" w:sz="4" w:space="0" w:color="auto"/>
            </w:tcBorders>
            <w:shd w:val="clear" w:color="auto" w:fill="auto"/>
            <w:noWrap/>
            <w:vAlign w:val="bottom"/>
            <w:hideMark/>
          </w:tcPr>
          <w:p w14:paraId="22CC84DA" w14:textId="77777777" w:rsidR="001F0748" w:rsidRPr="00D26D79" w:rsidRDefault="001F0748">
            <w:pPr>
              <w:jc w:val="right"/>
              <w:rPr>
                <w:color w:val="000000"/>
                <w:sz w:val="20"/>
                <w:szCs w:val="20"/>
              </w:rPr>
            </w:pPr>
            <w:r w:rsidRPr="00D26D79">
              <w:rPr>
                <w:color w:val="000000"/>
                <w:sz w:val="20"/>
                <w:szCs w:val="20"/>
              </w:rPr>
              <w:t>150,000.00</w:t>
            </w:r>
          </w:p>
        </w:tc>
        <w:tc>
          <w:tcPr>
            <w:tcW w:w="1549" w:type="dxa"/>
            <w:tcBorders>
              <w:top w:val="nil"/>
              <w:left w:val="nil"/>
              <w:bottom w:val="single" w:sz="4" w:space="0" w:color="auto"/>
              <w:right w:val="single" w:sz="4" w:space="0" w:color="auto"/>
            </w:tcBorders>
            <w:shd w:val="clear" w:color="auto" w:fill="auto"/>
            <w:noWrap/>
            <w:vAlign w:val="bottom"/>
            <w:hideMark/>
          </w:tcPr>
          <w:p w14:paraId="1B1154D9" w14:textId="77777777" w:rsidR="001F0748" w:rsidRPr="00D26D79" w:rsidRDefault="001F0748">
            <w:pPr>
              <w:jc w:val="right"/>
              <w:rPr>
                <w:color w:val="000000"/>
                <w:sz w:val="20"/>
                <w:szCs w:val="20"/>
              </w:rPr>
            </w:pPr>
            <w:r w:rsidRPr="00D26D79">
              <w:rPr>
                <w:color w:val="000000"/>
                <w:sz w:val="20"/>
                <w:szCs w:val="20"/>
              </w:rPr>
              <w:t xml:space="preserve">            100,000.00 </w:t>
            </w:r>
          </w:p>
        </w:tc>
        <w:tc>
          <w:tcPr>
            <w:tcW w:w="1448" w:type="dxa"/>
            <w:tcBorders>
              <w:top w:val="nil"/>
              <w:left w:val="nil"/>
              <w:bottom w:val="single" w:sz="4" w:space="0" w:color="auto"/>
              <w:right w:val="single" w:sz="4" w:space="0" w:color="auto"/>
            </w:tcBorders>
            <w:shd w:val="clear" w:color="auto" w:fill="auto"/>
            <w:noWrap/>
            <w:vAlign w:val="bottom"/>
            <w:hideMark/>
          </w:tcPr>
          <w:p w14:paraId="02F0BE69" w14:textId="77777777" w:rsidR="001F0748" w:rsidRPr="00D26D79" w:rsidRDefault="001F0748">
            <w:pPr>
              <w:jc w:val="right"/>
              <w:rPr>
                <w:color w:val="000000"/>
                <w:sz w:val="20"/>
                <w:szCs w:val="20"/>
              </w:rPr>
            </w:pPr>
            <w:r w:rsidRPr="00D26D79">
              <w:rPr>
                <w:color w:val="000000"/>
                <w:sz w:val="20"/>
                <w:szCs w:val="20"/>
              </w:rPr>
              <w:t xml:space="preserve">            50,000.00 </w:t>
            </w:r>
          </w:p>
        </w:tc>
      </w:tr>
      <w:tr w:rsidR="001F0748" w:rsidRPr="00D26D79" w14:paraId="5C318137"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79834ED7" w14:textId="77777777" w:rsidR="001F0748" w:rsidRPr="00D26D79" w:rsidRDefault="001F0748">
            <w:pPr>
              <w:jc w:val="right"/>
              <w:rPr>
                <w:color w:val="000000"/>
                <w:sz w:val="20"/>
                <w:szCs w:val="20"/>
              </w:rPr>
            </w:pPr>
            <w:r w:rsidRPr="00D26D79">
              <w:rPr>
                <w:color w:val="000000"/>
                <w:sz w:val="20"/>
                <w:szCs w:val="20"/>
              </w:rPr>
              <w:t>23</w:t>
            </w:r>
          </w:p>
        </w:tc>
        <w:tc>
          <w:tcPr>
            <w:tcW w:w="5752" w:type="dxa"/>
            <w:tcBorders>
              <w:top w:val="nil"/>
              <w:left w:val="nil"/>
              <w:bottom w:val="single" w:sz="4" w:space="0" w:color="auto"/>
              <w:right w:val="single" w:sz="4" w:space="0" w:color="auto"/>
            </w:tcBorders>
            <w:shd w:val="clear" w:color="auto" w:fill="auto"/>
            <w:vAlign w:val="bottom"/>
            <w:hideMark/>
          </w:tcPr>
          <w:p w14:paraId="3D747DD3" w14:textId="77777777" w:rsidR="001F0748" w:rsidRPr="00D26D79" w:rsidRDefault="001F0748">
            <w:pPr>
              <w:rPr>
                <w:color w:val="000000"/>
                <w:sz w:val="20"/>
                <w:szCs w:val="20"/>
              </w:rPr>
            </w:pPr>
            <w:r w:rsidRPr="00D26D79">
              <w:rPr>
                <w:color w:val="000000"/>
                <w:sz w:val="20"/>
                <w:szCs w:val="20"/>
              </w:rPr>
              <w:t>Ndërtimi i infrastruktures mbitokësore dhe nëntokësore në Gremnik-Qupevë e Ulët</w:t>
            </w:r>
          </w:p>
        </w:tc>
        <w:tc>
          <w:tcPr>
            <w:tcW w:w="1316" w:type="dxa"/>
            <w:tcBorders>
              <w:top w:val="nil"/>
              <w:left w:val="nil"/>
              <w:bottom w:val="single" w:sz="4" w:space="0" w:color="auto"/>
              <w:right w:val="single" w:sz="4" w:space="0" w:color="auto"/>
            </w:tcBorders>
            <w:shd w:val="clear" w:color="auto" w:fill="auto"/>
            <w:noWrap/>
            <w:vAlign w:val="bottom"/>
            <w:hideMark/>
          </w:tcPr>
          <w:p w14:paraId="390BDAE6" w14:textId="77777777" w:rsidR="001F0748" w:rsidRPr="00D26D79" w:rsidRDefault="001F0748">
            <w:pPr>
              <w:jc w:val="right"/>
              <w:rPr>
                <w:color w:val="000000"/>
                <w:sz w:val="20"/>
                <w:szCs w:val="20"/>
              </w:rPr>
            </w:pPr>
            <w:r w:rsidRPr="00D26D79">
              <w:rPr>
                <w:color w:val="000000"/>
                <w:sz w:val="20"/>
                <w:szCs w:val="20"/>
              </w:rPr>
              <w:t>10,000.00</w:t>
            </w:r>
          </w:p>
        </w:tc>
        <w:tc>
          <w:tcPr>
            <w:tcW w:w="1549" w:type="dxa"/>
            <w:tcBorders>
              <w:top w:val="nil"/>
              <w:left w:val="nil"/>
              <w:bottom w:val="single" w:sz="4" w:space="0" w:color="auto"/>
              <w:right w:val="single" w:sz="4" w:space="0" w:color="auto"/>
            </w:tcBorders>
            <w:shd w:val="clear" w:color="auto" w:fill="auto"/>
            <w:noWrap/>
            <w:vAlign w:val="bottom"/>
            <w:hideMark/>
          </w:tcPr>
          <w:p w14:paraId="16D97BD4"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nil"/>
              <w:left w:val="nil"/>
              <w:bottom w:val="single" w:sz="4" w:space="0" w:color="auto"/>
              <w:right w:val="single" w:sz="4" w:space="0" w:color="auto"/>
            </w:tcBorders>
            <w:shd w:val="clear" w:color="auto" w:fill="auto"/>
            <w:noWrap/>
            <w:vAlign w:val="bottom"/>
            <w:hideMark/>
          </w:tcPr>
          <w:p w14:paraId="3070386D"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26C295C5"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72371017" w14:textId="77777777" w:rsidR="001F0748" w:rsidRPr="00D26D79" w:rsidRDefault="001F0748">
            <w:pPr>
              <w:jc w:val="right"/>
              <w:rPr>
                <w:color w:val="000000"/>
                <w:sz w:val="20"/>
                <w:szCs w:val="20"/>
              </w:rPr>
            </w:pPr>
            <w:r w:rsidRPr="00D26D79">
              <w:rPr>
                <w:color w:val="000000"/>
                <w:sz w:val="20"/>
                <w:szCs w:val="20"/>
              </w:rPr>
              <w:t>24</w:t>
            </w:r>
          </w:p>
        </w:tc>
        <w:tc>
          <w:tcPr>
            <w:tcW w:w="5752" w:type="dxa"/>
            <w:tcBorders>
              <w:top w:val="nil"/>
              <w:left w:val="nil"/>
              <w:bottom w:val="single" w:sz="4" w:space="0" w:color="auto"/>
              <w:right w:val="single" w:sz="4" w:space="0" w:color="auto"/>
            </w:tcBorders>
            <w:shd w:val="clear" w:color="auto" w:fill="auto"/>
            <w:vAlign w:val="bottom"/>
            <w:hideMark/>
          </w:tcPr>
          <w:p w14:paraId="45713EE3" w14:textId="77777777" w:rsidR="001F0748" w:rsidRPr="00D26D79" w:rsidRDefault="001F0748">
            <w:pPr>
              <w:rPr>
                <w:color w:val="000000"/>
                <w:sz w:val="20"/>
                <w:szCs w:val="20"/>
              </w:rPr>
            </w:pPr>
            <w:r w:rsidRPr="00D26D79">
              <w:rPr>
                <w:color w:val="000000"/>
                <w:sz w:val="20"/>
                <w:szCs w:val="20"/>
              </w:rPr>
              <w:t>Ndërtimi i infrastruktures nëntokësore dhe mbitokësore në Qeskovë-Kepuz-Rastoka</w:t>
            </w:r>
          </w:p>
        </w:tc>
        <w:tc>
          <w:tcPr>
            <w:tcW w:w="1316" w:type="dxa"/>
            <w:tcBorders>
              <w:top w:val="nil"/>
              <w:left w:val="nil"/>
              <w:bottom w:val="single" w:sz="4" w:space="0" w:color="auto"/>
              <w:right w:val="single" w:sz="4" w:space="0" w:color="auto"/>
            </w:tcBorders>
            <w:shd w:val="clear" w:color="auto" w:fill="auto"/>
            <w:noWrap/>
            <w:vAlign w:val="bottom"/>
            <w:hideMark/>
          </w:tcPr>
          <w:p w14:paraId="2486601C" w14:textId="77777777" w:rsidR="001F0748" w:rsidRPr="00D26D79" w:rsidRDefault="001F0748">
            <w:pPr>
              <w:jc w:val="right"/>
              <w:rPr>
                <w:color w:val="000000"/>
                <w:sz w:val="20"/>
                <w:szCs w:val="20"/>
              </w:rPr>
            </w:pPr>
            <w:r w:rsidRPr="00D26D79">
              <w:rPr>
                <w:color w:val="000000"/>
                <w:sz w:val="20"/>
                <w:szCs w:val="20"/>
              </w:rPr>
              <w:t>10,000.00</w:t>
            </w:r>
          </w:p>
        </w:tc>
        <w:tc>
          <w:tcPr>
            <w:tcW w:w="1549" w:type="dxa"/>
            <w:tcBorders>
              <w:top w:val="nil"/>
              <w:left w:val="nil"/>
              <w:bottom w:val="single" w:sz="4" w:space="0" w:color="auto"/>
              <w:right w:val="single" w:sz="4" w:space="0" w:color="auto"/>
            </w:tcBorders>
            <w:shd w:val="clear" w:color="auto" w:fill="auto"/>
            <w:noWrap/>
            <w:vAlign w:val="bottom"/>
            <w:hideMark/>
          </w:tcPr>
          <w:p w14:paraId="5221DD40"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nil"/>
              <w:left w:val="nil"/>
              <w:bottom w:val="single" w:sz="4" w:space="0" w:color="auto"/>
              <w:right w:val="single" w:sz="4" w:space="0" w:color="auto"/>
            </w:tcBorders>
            <w:shd w:val="clear" w:color="auto" w:fill="auto"/>
            <w:noWrap/>
            <w:vAlign w:val="bottom"/>
            <w:hideMark/>
          </w:tcPr>
          <w:p w14:paraId="7831BA3C"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5F10E423" w14:textId="77777777" w:rsidTr="001F0748">
        <w:trPr>
          <w:trHeight w:val="260"/>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11F877B8" w14:textId="77777777" w:rsidR="001F0748" w:rsidRPr="00D26D79" w:rsidRDefault="001F0748">
            <w:pPr>
              <w:jc w:val="right"/>
              <w:rPr>
                <w:color w:val="000000"/>
                <w:sz w:val="20"/>
                <w:szCs w:val="20"/>
              </w:rPr>
            </w:pPr>
            <w:r w:rsidRPr="00D26D79">
              <w:rPr>
                <w:color w:val="000000"/>
                <w:sz w:val="20"/>
                <w:szCs w:val="20"/>
              </w:rPr>
              <w:t>25</w:t>
            </w:r>
          </w:p>
        </w:tc>
        <w:tc>
          <w:tcPr>
            <w:tcW w:w="5752" w:type="dxa"/>
            <w:tcBorders>
              <w:top w:val="nil"/>
              <w:left w:val="nil"/>
              <w:bottom w:val="single" w:sz="4" w:space="0" w:color="auto"/>
              <w:right w:val="single" w:sz="4" w:space="0" w:color="auto"/>
            </w:tcBorders>
            <w:shd w:val="clear" w:color="auto" w:fill="auto"/>
            <w:noWrap/>
            <w:vAlign w:val="bottom"/>
            <w:hideMark/>
          </w:tcPr>
          <w:p w14:paraId="04157675" w14:textId="77777777" w:rsidR="001F0748" w:rsidRPr="00D26D79" w:rsidRDefault="001F0748">
            <w:pPr>
              <w:rPr>
                <w:color w:val="000000"/>
                <w:sz w:val="20"/>
                <w:szCs w:val="20"/>
              </w:rPr>
            </w:pPr>
            <w:r w:rsidRPr="00D26D79">
              <w:rPr>
                <w:color w:val="000000"/>
                <w:sz w:val="20"/>
                <w:szCs w:val="20"/>
              </w:rPr>
              <w:t>Ndërtimi i rrugës "Bedri Mustafa" në Klinë</w:t>
            </w:r>
          </w:p>
        </w:tc>
        <w:tc>
          <w:tcPr>
            <w:tcW w:w="1316" w:type="dxa"/>
            <w:tcBorders>
              <w:top w:val="nil"/>
              <w:left w:val="nil"/>
              <w:bottom w:val="single" w:sz="4" w:space="0" w:color="auto"/>
              <w:right w:val="single" w:sz="4" w:space="0" w:color="auto"/>
            </w:tcBorders>
            <w:shd w:val="clear" w:color="auto" w:fill="auto"/>
            <w:noWrap/>
            <w:vAlign w:val="bottom"/>
            <w:hideMark/>
          </w:tcPr>
          <w:p w14:paraId="466E2B37" w14:textId="77777777" w:rsidR="001F0748" w:rsidRPr="00D26D79" w:rsidRDefault="001F0748">
            <w:pPr>
              <w:jc w:val="right"/>
              <w:rPr>
                <w:color w:val="000000"/>
                <w:sz w:val="20"/>
                <w:szCs w:val="20"/>
              </w:rPr>
            </w:pPr>
            <w:r w:rsidRPr="00D26D79">
              <w:rPr>
                <w:color w:val="000000"/>
                <w:sz w:val="20"/>
                <w:szCs w:val="20"/>
              </w:rPr>
              <w:t>100,000.00</w:t>
            </w:r>
          </w:p>
        </w:tc>
        <w:tc>
          <w:tcPr>
            <w:tcW w:w="1549" w:type="dxa"/>
            <w:tcBorders>
              <w:top w:val="nil"/>
              <w:left w:val="nil"/>
              <w:bottom w:val="single" w:sz="4" w:space="0" w:color="auto"/>
              <w:right w:val="single" w:sz="4" w:space="0" w:color="auto"/>
            </w:tcBorders>
            <w:shd w:val="clear" w:color="auto" w:fill="auto"/>
            <w:noWrap/>
            <w:vAlign w:val="bottom"/>
            <w:hideMark/>
          </w:tcPr>
          <w:p w14:paraId="0B7CA61D" w14:textId="77777777" w:rsidR="001F0748" w:rsidRPr="00D26D79" w:rsidRDefault="001F0748">
            <w:pPr>
              <w:jc w:val="right"/>
              <w:rPr>
                <w:color w:val="000000"/>
                <w:sz w:val="20"/>
                <w:szCs w:val="20"/>
              </w:rPr>
            </w:pPr>
            <w:r w:rsidRPr="00D26D79">
              <w:rPr>
                <w:color w:val="000000"/>
                <w:sz w:val="20"/>
                <w:szCs w:val="20"/>
              </w:rPr>
              <w:t xml:space="preserve">            100,000.00 </w:t>
            </w:r>
          </w:p>
        </w:tc>
        <w:tc>
          <w:tcPr>
            <w:tcW w:w="1448" w:type="dxa"/>
            <w:tcBorders>
              <w:top w:val="nil"/>
              <w:left w:val="nil"/>
              <w:bottom w:val="single" w:sz="4" w:space="0" w:color="auto"/>
              <w:right w:val="single" w:sz="4" w:space="0" w:color="auto"/>
            </w:tcBorders>
            <w:shd w:val="clear" w:color="auto" w:fill="auto"/>
            <w:noWrap/>
            <w:vAlign w:val="bottom"/>
            <w:hideMark/>
          </w:tcPr>
          <w:p w14:paraId="47FD64CD" w14:textId="77777777" w:rsidR="001F0748" w:rsidRPr="00D26D79" w:rsidRDefault="001F0748">
            <w:pPr>
              <w:jc w:val="right"/>
              <w:rPr>
                <w:color w:val="000000"/>
                <w:sz w:val="20"/>
                <w:szCs w:val="20"/>
              </w:rPr>
            </w:pPr>
            <w:r w:rsidRPr="00D26D79">
              <w:rPr>
                <w:color w:val="000000"/>
                <w:sz w:val="20"/>
                <w:szCs w:val="20"/>
              </w:rPr>
              <w:t> </w:t>
            </w:r>
          </w:p>
        </w:tc>
      </w:tr>
      <w:tr w:rsidR="001F0748" w:rsidRPr="00D26D79" w14:paraId="25D0C195" w14:textId="77777777" w:rsidTr="001F0748">
        <w:trPr>
          <w:trHeight w:val="260"/>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260D007D" w14:textId="77777777" w:rsidR="001F0748" w:rsidRPr="00D26D79" w:rsidRDefault="001F0748">
            <w:pPr>
              <w:jc w:val="right"/>
              <w:rPr>
                <w:color w:val="000000"/>
                <w:sz w:val="20"/>
                <w:szCs w:val="20"/>
              </w:rPr>
            </w:pPr>
            <w:r w:rsidRPr="00D26D79">
              <w:rPr>
                <w:color w:val="000000"/>
                <w:sz w:val="20"/>
                <w:szCs w:val="20"/>
              </w:rPr>
              <w:t>26</w:t>
            </w:r>
          </w:p>
        </w:tc>
        <w:tc>
          <w:tcPr>
            <w:tcW w:w="5752" w:type="dxa"/>
            <w:tcBorders>
              <w:top w:val="nil"/>
              <w:left w:val="nil"/>
              <w:bottom w:val="single" w:sz="4" w:space="0" w:color="auto"/>
              <w:right w:val="single" w:sz="4" w:space="0" w:color="auto"/>
            </w:tcBorders>
            <w:shd w:val="clear" w:color="auto" w:fill="auto"/>
            <w:noWrap/>
            <w:vAlign w:val="bottom"/>
            <w:hideMark/>
          </w:tcPr>
          <w:p w14:paraId="5BD872DB" w14:textId="77777777" w:rsidR="001F0748" w:rsidRPr="00D26D79" w:rsidRDefault="001F0748">
            <w:pPr>
              <w:rPr>
                <w:color w:val="000000"/>
                <w:sz w:val="20"/>
                <w:szCs w:val="20"/>
              </w:rPr>
            </w:pPr>
            <w:r w:rsidRPr="00D26D79">
              <w:rPr>
                <w:color w:val="000000"/>
                <w:sz w:val="20"/>
                <w:szCs w:val="20"/>
              </w:rPr>
              <w:t>Ndërtimi i rrugës "Shaban Sadiku" në Klinë</w:t>
            </w:r>
          </w:p>
        </w:tc>
        <w:tc>
          <w:tcPr>
            <w:tcW w:w="1316" w:type="dxa"/>
            <w:tcBorders>
              <w:top w:val="nil"/>
              <w:left w:val="nil"/>
              <w:bottom w:val="single" w:sz="4" w:space="0" w:color="auto"/>
              <w:right w:val="single" w:sz="4" w:space="0" w:color="auto"/>
            </w:tcBorders>
            <w:shd w:val="clear" w:color="auto" w:fill="auto"/>
            <w:noWrap/>
            <w:vAlign w:val="bottom"/>
            <w:hideMark/>
          </w:tcPr>
          <w:p w14:paraId="19BB2549" w14:textId="77777777" w:rsidR="001F0748" w:rsidRPr="00D26D79" w:rsidRDefault="001F0748">
            <w:pPr>
              <w:jc w:val="right"/>
              <w:rPr>
                <w:color w:val="000000"/>
                <w:sz w:val="20"/>
                <w:szCs w:val="20"/>
              </w:rPr>
            </w:pPr>
            <w:r w:rsidRPr="00D26D79">
              <w:rPr>
                <w:color w:val="000000"/>
                <w:sz w:val="20"/>
                <w:szCs w:val="20"/>
              </w:rPr>
              <w:t>50,000.00</w:t>
            </w:r>
          </w:p>
        </w:tc>
        <w:tc>
          <w:tcPr>
            <w:tcW w:w="1549" w:type="dxa"/>
            <w:tcBorders>
              <w:top w:val="nil"/>
              <w:left w:val="nil"/>
              <w:bottom w:val="single" w:sz="4" w:space="0" w:color="auto"/>
              <w:right w:val="single" w:sz="4" w:space="0" w:color="auto"/>
            </w:tcBorders>
            <w:shd w:val="clear" w:color="auto" w:fill="auto"/>
            <w:noWrap/>
            <w:vAlign w:val="bottom"/>
            <w:hideMark/>
          </w:tcPr>
          <w:p w14:paraId="3B92204F"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nil"/>
              <w:left w:val="nil"/>
              <w:bottom w:val="single" w:sz="4" w:space="0" w:color="auto"/>
              <w:right w:val="single" w:sz="4" w:space="0" w:color="auto"/>
            </w:tcBorders>
            <w:shd w:val="clear" w:color="auto" w:fill="auto"/>
            <w:noWrap/>
            <w:vAlign w:val="bottom"/>
            <w:hideMark/>
          </w:tcPr>
          <w:p w14:paraId="6FEE58C7" w14:textId="77777777" w:rsidR="001F0748" w:rsidRPr="00D26D79" w:rsidRDefault="001F0748">
            <w:pPr>
              <w:jc w:val="right"/>
              <w:rPr>
                <w:color w:val="000000"/>
                <w:sz w:val="20"/>
                <w:szCs w:val="20"/>
              </w:rPr>
            </w:pPr>
            <w:r w:rsidRPr="00D26D79">
              <w:rPr>
                <w:color w:val="000000"/>
                <w:sz w:val="20"/>
                <w:szCs w:val="20"/>
              </w:rPr>
              <w:t xml:space="preserve">            50,000.00 </w:t>
            </w:r>
          </w:p>
        </w:tc>
      </w:tr>
      <w:tr w:rsidR="001F0748" w:rsidRPr="00D26D79" w14:paraId="215A1629" w14:textId="77777777" w:rsidTr="001F0748">
        <w:trPr>
          <w:trHeight w:val="260"/>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549F2B33" w14:textId="77777777" w:rsidR="001F0748" w:rsidRPr="00D26D79" w:rsidRDefault="001F0748">
            <w:pPr>
              <w:jc w:val="right"/>
              <w:rPr>
                <w:color w:val="000000"/>
                <w:sz w:val="20"/>
                <w:szCs w:val="20"/>
              </w:rPr>
            </w:pPr>
            <w:r w:rsidRPr="00D26D79">
              <w:rPr>
                <w:color w:val="000000"/>
                <w:sz w:val="20"/>
                <w:szCs w:val="20"/>
              </w:rPr>
              <w:t>27</w:t>
            </w:r>
          </w:p>
        </w:tc>
        <w:tc>
          <w:tcPr>
            <w:tcW w:w="5752" w:type="dxa"/>
            <w:tcBorders>
              <w:top w:val="nil"/>
              <w:left w:val="nil"/>
              <w:bottom w:val="single" w:sz="4" w:space="0" w:color="auto"/>
              <w:right w:val="single" w:sz="4" w:space="0" w:color="auto"/>
            </w:tcBorders>
            <w:shd w:val="clear" w:color="auto" w:fill="auto"/>
            <w:vAlign w:val="bottom"/>
            <w:hideMark/>
          </w:tcPr>
          <w:p w14:paraId="79491499" w14:textId="77777777" w:rsidR="001F0748" w:rsidRPr="00D26D79" w:rsidRDefault="001F0748">
            <w:pPr>
              <w:rPr>
                <w:color w:val="000000"/>
                <w:sz w:val="20"/>
                <w:szCs w:val="20"/>
              </w:rPr>
            </w:pPr>
            <w:r w:rsidRPr="00D26D79">
              <w:rPr>
                <w:color w:val="000000"/>
                <w:sz w:val="20"/>
                <w:szCs w:val="20"/>
              </w:rPr>
              <w:t xml:space="preserve">Ndërtimi i rrugës "Shaban Polluzha" në Dersnik                       </w:t>
            </w:r>
          </w:p>
        </w:tc>
        <w:tc>
          <w:tcPr>
            <w:tcW w:w="1316" w:type="dxa"/>
            <w:tcBorders>
              <w:top w:val="nil"/>
              <w:left w:val="nil"/>
              <w:bottom w:val="single" w:sz="4" w:space="0" w:color="auto"/>
              <w:right w:val="single" w:sz="4" w:space="0" w:color="auto"/>
            </w:tcBorders>
            <w:shd w:val="clear" w:color="auto" w:fill="auto"/>
            <w:noWrap/>
            <w:vAlign w:val="bottom"/>
            <w:hideMark/>
          </w:tcPr>
          <w:p w14:paraId="03A81FF5" w14:textId="77777777" w:rsidR="001F0748" w:rsidRPr="00D26D79" w:rsidRDefault="001F0748">
            <w:pPr>
              <w:jc w:val="right"/>
              <w:rPr>
                <w:color w:val="000000"/>
                <w:sz w:val="20"/>
                <w:szCs w:val="20"/>
              </w:rPr>
            </w:pPr>
            <w:r w:rsidRPr="00D26D79">
              <w:rPr>
                <w:color w:val="000000"/>
                <w:sz w:val="20"/>
                <w:szCs w:val="20"/>
              </w:rPr>
              <w:t>36,750.00</w:t>
            </w:r>
          </w:p>
        </w:tc>
        <w:tc>
          <w:tcPr>
            <w:tcW w:w="1549" w:type="dxa"/>
            <w:tcBorders>
              <w:top w:val="nil"/>
              <w:left w:val="nil"/>
              <w:bottom w:val="single" w:sz="4" w:space="0" w:color="auto"/>
              <w:right w:val="single" w:sz="4" w:space="0" w:color="auto"/>
            </w:tcBorders>
            <w:shd w:val="clear" w:color="auto" w:fill="auto"/>
            <w:noWrap/>
            <w:vAlign w:val="bottom"/>
            <w:hideMark/>
          </w:tcPr>
          <w:p w14:paraId="63DE9C8B" w14:textId="77777777" w:rsidR="001F0748" w:rsidRPr="00D26D79" w:rsidRDefault="001F0748">
            <w:pPr>
              <w:jc w:val="right"/>
              <w:rPr>
                <w:color w:val="000000"/>
                <w:sz w:val="20"/>
                <w:szCs w:val="20"/>
              </w:rPr>
            </w:pPr>
            <w:r w:rsidRPr="00D26D79">
              <w:rPr>
                <w:color w:val="000000"/>
                <w:sz w:val="20"/>
                <w:szCs w:val="20"/>
              </w:rPr>
              <w:t xml:space="preserve">              36,750.00 </w:t>
            </w:r>
          </w:p>
        </w:tc>
        <w:tc>
          <w:tcPr>
            <w:tcW w:w="1448" w:type="dxa"/>
            <w:tcBorders>
              <w:top w:val="nil"/>
              <w:left w:val="nil"/>
              <w:bottom w:val="single" w:sz="4" w:space="0" w:color="auto"/>
              <w:right w:val="single" w:sz="4" w:space="0" w:color="auto"/>
            </w:tcBorders>
            <w:shd w:val="clear" w:color="auto" w:fill="auto"/>
            <w:noWrap/>
            <w:vAlign w:val="bottom"/>
            <w:hideMark/>
          </w:tcPr>
          <w:p w14:paraId="6E287695"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1A9C2262" w14:textId="77777777" w:rsidTr="001F0748">
        <w:trPr>
          <w:trHeight w:val="455"/>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1810E941" w14:textId="77777777" w:rsidR="001F0748" w:rsidRPr="00D26D79" w:rsidRDefault="001F0748">
            <w:pPr>
              <w:jc w:val="right"/>
              <w:rPr>
                <w:color w:val="000000"/>
                <w:sz w:val="20"/>
                <w:szCs w:val="20"/>
              </w:rPr>
            </w:pPr>
            <w:r w:rsidRPr="00D26D79">
              <w:rPr>
                <w:color w:val="000000"/>
                <w:sz w:val="20"/>
                <w:szCs w:val="20"/>
              </w:rPr>
              <w:t>28</w:t>
            </w:r>
          </w:p>
        </w:tc>
        <w:tc>
          <w:tcPr>
            <w:tcW w:w="5752" w:type="dxa"/>
            <w:tcBorders>
              <w:top w:val="nil"/>
              <w:left w:val="nil"/>
              <w:bottom w:val="single" w:sz="4" w:space="0" w:color="auto"/>
              <w:right w:val="single" w:sz="4" w:space="0" w:color="auto"/>
            </w:tcBorders>
            <w:shd w:val="clear" w:color="auto" w:fill="auto"/>
            <w:vAlign w:val="bottom"/>
            <w:hideMark/>
          </w:tcPr>
          <w:p w14:paraId="5BD12B98" w14:textId="77777777" w:rsidR="001F0748" w:rsidRPr="00D26D79" w:rsidRDefault="001F0748">
            <w:pPr>
              <w:rPr>
                <w:color w:val="000000"/>
                <w:sz w:val="20"/>
                <w:szCs w:val="20"/>
              </w:rPr>
            </w:pPr>
            <w:r w:rsidRPr="00D26D79">
              <w:rPr>
                <w:color w:val="000000"/>
                <w:sz w:val="20"/>
                <w:szCs w:val="20"/>
              </w:rPr>
              <w:t>Ndërtimi i infrastruktures nëntokësore dhe mbitokësore në Klinë, rrugën Haxhi Zeka, etj</w:t>
            </w:r>
          </w:p>
        </w:tc>
        <w:tc>
          <w:tcPr>
            <w:tcW w:w="1316" w:type="dxa"/>
            <w:tcBorders>
              <w:top w:val="nil"/>
              <w:left w:val="nil"/>
              <w:bottom w:val="single" w:sz="4" w:space="0" w:color="auto"/>
              <w:right w:val="single" w:sz="4" w:space="0" w:color="auto"/>
            </w:tcBorders>
            <w:shd w:val="clear" w:color="auto" w:fill="auto"/>
            <w:noWrap/>
            <w:vAlign w:val="bottom"/>
            <w:hideMark/>
          </w:tcPr>
          <w:p w14:paraId="02823CEA" w14:textId="77777777" w:rsidR="001F0748" w:rsidRPr="00D26D79" w:rsidRDefault="001F0748">
            <w:pPr>
              <w:jc w:val="right"/>
              <w:rPr>
                <w:color w:val="000000"/>
                <w:sz w:val="20"/>
                <w:szCs w:val="20"/>
              </w:rPr>
            </w:pPr>
            <w:r w:rsidRPr="00D26D79">
              <w:rPr>
                <w:color w:val="000000"/>
                <w:sz w:val="20"/>
                <w:szCs w:val="20"/>
              </w:rPr>
              <w:t>20,000.00</w:t>
            </w:r>
          </w:p>
        </w:tc>
        <w:tc>
          <w:tcPr>
            <w:tcW w:w="1549" w:type="dxa"/>
            <w:tcBorders>
              <w:top w:val="nil"/>
              <w:left w:val="nil"/>
              <w:bottom w:val="single" w:sz="4" w:space="0" w:color="auto"/>
              <w:right w:val="single" w:sz="4" w:space="0" w:color="auto"/>
            </w:tcBorders>
            <w:shd w:val="clear" w:color="auto" w:fill="auto"/>
            <w:noWrap/>
            <w:vAlign w:val="bottom"/>
            <w:hideMark/>
          </w:tcPr>
          <w:p w14:paraId="5967968D"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nil"/>
              <w:left w:val="nil"/>
              <w:bottom w:val="single" w:sz="4" w:space="0" w:color="auto"/>
              <w:right w:val="single" w:sz="4" w:space="0" w:color="auto"/>
            </w:tcBorders>
            <w:shd w:val="clear" w:color="auto" w:fill="auto"/>
            <w:noWrap/>
            <w:vAlign w:val="bottom"/>
            <w:hideMark/>
          </w:tcPr>
          <w:p w14:paraId="76078C3E"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60DEAA5B" w14:textId="77777777" w:rsidTr="001F0748">
        <w:trPr>
          <w:trHeight w:val="260"/>
        </w:trPr>
        <w:tc>
          <w:tcPr>
            <w:tcW w:w="471" w:type="dxa"/>
            <w:tcBorders>
              <w:top w:val="nil"/>
              <w:left w:val="single" w:sz="4" w:space="0" w:color="auto"/>
              <w:bottom w:val="single" w:sz="4" w:space="0" w:color="auto"/>
              <w:right w:val="single" w:sz="4" w:space="0" w:color="auto"/>
            </w:tcBorders>
            <w:shd w:val="clear" w:color="auto" w:fill="auto"/>
            <w:noWrap/>
            <w:vAlign w:val="bottom"/>
            <w:hideMark/>
          </w:tcPr>
          <w:p w14:paraId="72DFC6D1" w14:textId="77777777" w:rsidR="001F0748" w:rsidRPr="00D26D79" w:rsidRDefault="001F0748">
            <w:pPr>
              <w:jc w:val="right"/>
              <w:rPr>
                <w:color w:val="000000"/>
                <w:sz w:val="20"/>
                <w:szCs w:val="20"/>
              </w:rPr>
            </w:pPr>
            <w:r w:rsidRPr="00D26D79">
              <w:rPr>
                <w:color w:val="000000"/>
                <w:sz w:val="20"/>
                <w:szCs w:val="20"/>
              </w:rPr>
              <w:t>29</w:t>
            </w:r>
          </w:p>
        </w:tc>
        <w:tc>
          <w:tcPr>
            <w:tcW w:w="5752" w:type="dxa"/>
            <w:tcBorders>
              <w:top w:val="nil"/>
              <w:left w:val="nil"/>
              <w:bottom w:val="single" w:sz="4" w:space="0" w:color="auto"/>
              <w:right w:val="single" w:sz="4" w:space="0" w:color="auto"/>
            </w:tcBorders>
            <w:shd w:val="clear" w:color="auto" w:fill="auto"/>
            <w:vAlign w:val="bottom"/>
            <w:hideMark/>
          </w:tcPr>
          <w:p w14:paraId="0DDB2921" w14:textId="77777777" w:rsidR="001F0748" w:rsidRPr="00D26D79" w:rsidRDefault="001F0748">
            <w:pPr>
              <w:rPr>
                <w:color w:val="000000"/>
                <w:sz w:val="20"/>
                <w:szCs w:val="20"/>
              </w:rPr>
            </w:pPr>
            <w:r w:rsidRPr="00D26D79">
              <w:rPr>
                <w:color w:val="000000"/>
                <w:sz w:val="20"/>
                <w:szCs w:val="20"/>
              </w:rPr>
              <w:t>Ndërtimi i Urës mbi Lumin Drini i Bardhë në Volljakë</w:t>
            </w:r>
          </w:p>
        </w:tc>
        <w:tc>
          <w:tcPr>
            <w:tcW w:w="1316" w:type="dxa"/>
            <w:tcBorders>
              <w:top w:val="nil"/>
              <w:left w:val="nil"/>
              <w:bottom w:val="single" w:sz="4" w:space="0" w:color="auto"/>
              <w:right w:val="single" w:sz="4" w:space="0" w:color="auto"/>
            </w:tcBorders>
            <w:shd w:val="clear" w:color="auto" w:fill="auto"/>
            <w:noWrap/>
            <w:vAlign w:val="bottom"/>
            <w:hideMark/>
          </w:tcPr>
          <w:p w14:paraId="2BC58B5D" w14:textId="77777777" w:rsidR="001F0748" w:rsidRPr="00D26D79" w:rsidRDefault="001F0748">
            <w:pPr>
              <w:jc w:val="right"/>
              <w:rPr>
                <w:color w:val="000000"/>
                <w:sz w:val="20"/>
                <w:szCs w:val="20"/>
              </w:rPr>
            </w:pPr>
            <w:r w:rsidRPr="00D26D79">
              <w:rPr>
                <w:color w:val="000000"/>
                <w:sz w:val="20"/>
                <w:szCs w:val="20"/>
              </w:rPr>
              <w:t>5,000.00</w:t>
            </w:r>
          </w:p>
        </w:tc>
        <w:tc>
          <w:tcPr>
            <w:tcW w:w="1549" w:type="dxa"/>
            <w:tcBorders>
              <w:top w:val="nil"/>
              <w:left w:val="nil"/>
              <w:bottom w:val="single" w:sz="4" w:space="0" w:color="auto"/>
              <w:right w:val="single" w:sz="4" w:space="0" w:color="auto"/>
            </w:tcBorders>
            <w:shd w:val="clear" w:color="auto" w:fill="auto"/>
            <w:noWrap/>
            <w:vAlign w:val="bottom"/>
            <w:hideMark/>
          </w:tcPr>
          <w:p w14:paraId="54804759"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nil"/>
              <w:left w:val="nil"/>
              <w:bottom w:val="single" w:sz="4" w:space="0" w:color="auto"/>
              <w:right w:val="single" w:sz="4" w:space="0" w:color="auto"/>
            </w:tcBorders>
            <w:shd w:val="clear" w:color="auto" w:fill="auto"/>
            <w:noWrap/>
            <w:vAlign w:val="bottom"/>
            <w:hideMark/>
          </w:tcPr>
          <w:p w14:paraId="583E15FF" w14:textId="77777777" w:rsidR="001F0748" w:rsidRPr="00D26D79" w:rsidRDefault="001F0748">
            <w:pPr>
              <w:jc w:val="right"/>
              <w:rPr>
                <w:color w:val="000000"/>
                <w:sz w:val="20"/>
                <w:szCs w:val="20"/>
              </w:rPr>
            </w:pPr>
            <w:r w:rsidRPr="00D26D79">
              <w:rPr>
                <w:color w:val="000000"/>
                <w:sz w:val="20"/>
                <w:szCs w:val="20"/>
              </w:rPr>
              <w:t xml:space="preserve">              5,000.00 </w:t>
            </w:r>
          </w:p>
        </w:tc>
      </w:tr>
      <w:tr w:rsidR="001F0748" w:rsidRPr="00D26D79" w14:paraId="51742E7C" w14:textId="77777777" w:rsidTr="001F0748">
        <w:trPr>
          <w:trHeight w:val="260"/>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3A5347" w14:textId="77777777" w:rsidR="001F0748" w:rsidRPr="00D26D79" w:rsidRDefault="001F0748">
            <w:pPr>
              <w:jc w:val="right"/>
              <w:rPr>
                <w:color w:val="000000"/>
                <w:sz w:val="20"/>
                <w:szCs w:val="20"/>
              </w:rPr>
            </w:pPr>
            <w:r w:rsidRPr="00D26D79">
              <w:rPr>
                <w:color w:val="000000"/>
                <w:sz w:val="20"/>
                <w:szCs w:val="20"/>
              </w:rPr>
              <w:t>30</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2D99AC0D" w14:textId="77777777" w:rsidR="001F0748" w:rsidRPr="00D26D79" w:rsidRDefault="001F0748">
            <w:pPr>
              <w:rPr>
                <w:color w:val="000000"/>
                <w:sz w:val="20"/>
                <w:szCs w:val="20"/>
              </w:rPr>
            </w:pPr>
            <w:r w:rsidRPr="00D26D79">
              <w:rPr>
                <w:color w:val="000000"/>
                <w:sz w:val="20"/>
                <w:szCs w:val="20"/>
              </w:rPr>
              <w:t>Ndërtimi i nxemjes qendrore për Qytetin e Klinës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7B6A3FB8" w14:textId="77777777" w:rsidR="001F0748" w:rsidRPr="00D26D79" w:rsidRDefault="001F0748">
            <w:pPr>
              <w:jc w:val="right"/>
              <w:rPr>
                <w:color w:val="000000"/>
                <w:sz w:val="20"/>
                <w:szCs w:val="20"/>
              </w:rPr>
            </w:pPr>
            <w:r w:rsidRPr="00D26D79">
              <w:rPr>
                <w:color w:val="000000"/>
                <w:sz w:val="20"/>
                <w:szCs w:val="20"/>
              </w:rPr>
              <w:t>5,000.00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361B5D3F"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52D506D6" w14:textId="77777777" w:rsidR="001F0748" w:rsidRPr="00D26D79" w:rsidRDefault="001F0748">
            <w:pPr>
              <w:jc w:val="right"/>
              <w:rPr>
                <w:color w:val="000000"/>
                <w:sz w:val="20"/>
                <w:szCs w:val="20"/>
              </w:rPr>
            </w:pPr>
            <w:r w:rsidRPr="00D26D79">
              <w:rPr>
                <w:color w:val="000000"/>
                <w:sz w:val="20"/>
                <w:szCs w:val="20"/>
              </w:rPr>
              <w:t xml:space="preserve">              5,000.00 </w:t>
            </w:r>
          </w:p>
        </w:tc>
      </w:tr>
      <w:tr w:rsidR="001F0748" w:rsidRPr="00D26D79" w14:paraId="1EF902E4" w14:textId="77777777" w:rsidTr="001F0748">
        <w:trPr>
          <w:trHeight w:val="260"/>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2836B7" w14:textId="77777777" w:rsidR="001F0748" w:rsidRPr="00D26D79" w:rsidRDefault="001F0748">
            <w:pPr>
              <w:jc w:val="right"/>
              <w:rPr>
                <w:color w:val="000000"/>
                <w:sz w:val="20"/>
                <w:szCs w:val="20"/>
              </w:rPr>
            </w:pPr>
            <w:r w:rsidRPr="00D26D79">
              <w:rPr>
                <w:color w:val="000000"/>
                <w:sz w:val="20"/>
                <w:szCs w:val="20"/>
              </w:rPr>
              <w:t>31</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2EC80B5C" w14:textId="77777777" w:rsidR="001F0748" w:rsidRPr="00D26D79" w:rsidRDefault="001F0748">
            <w:pPr>
              <w:rPr>
                <w:color w:val="000000"/>
                <w:sz w:val="20"/>
                <w:szCs w:val="20"/>
              </w:rPr>
            </w:pPr>
            <w:r w:rsidRPr="00D26D79">
              <w:rPr>
                <w:color w:val="000000"/>
                <w:sz w:val="20"/>
                <w:szCs w:val="20"/>
              </w:rPr>
              <w:t xml:space="preserve">Ndërtimi i Nënkalimit në Lagjen e Dukagjinit - Klinë          </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4B688C15" w14:textId="77777777" w:rsidR="001F0748" w:rsidRPr="00D26D79" w:rsidRDefault="001F0748">
            <w:pPr>
              <w:jc w:val="right"/>
              <w:rPr>
                <w:color w:val="000000"/>
                <w:sz w:val="20"/>
                <w:szCs w:val="20"/>
              </w:rPr>
            </w:pPr>
            <w:r w:rsidRPr="00D26D79">
              <w:rPr>
                <w:color w:val="000000"/>
                <w:sz w:val="20"/>
                <w:szCs w:val="20"/>
              </w:rPr>
              <w:t>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04D2DC4C"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2859FAD8"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4089EAAB"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51F0B72C"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AB004BA" w14:textId="77777777" w:rsidR="001F0748" w:rsidRPr="00D26D79" w:rsidRDefault="001F0748">
            <w:pPr>
              <w:rPr>
                <w:b/>
                <w:bCs/>
                <w:color w:val="000000"/>
                <w:sz w:val="20"/>
                <w:szCs w:val="20"/>
              </w:rPr>
            </w:pPr>
            <w:r w:rsidRPr="00D26D79">
              <w:rPr>
                <w:b/>
                <w:bCs/>
                <w:color w:val="000000"/>
                <w:sz w:val="20"/>
                <w:szCs w:val="20"/>
              </w:rPr>
              <w:t>Urbanizmi</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6DB22311" w14:textId="77777777" w:rsidR="001F0748" w:rsidRPr="00D26D79" w:rsidRDefault="001F0748">
            <w:pPr>
              <w:jc w:val="right"/>
              <w:rPr>
                <w:b/>
                <w:bCs/>
                <w:color w:val="000000"/>
                <w:sz w:val="20"/>
                <w:szCs w:val="20"/>
              </w:rPr>
            </w:pPr>
            <w:r w:rsidRPr="00D26D79">
              <w:rPr>
                <w:b/>
                <w:bCs/>
                <w:color w:val="000000"/>
                <w:sz w:val="20"/>
                <w:szCs w:val="20"/>
              </w:rPr>
              <w:t xml:space="preserve">  2,905,000.00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65F838A9" w14:textId="77777777" w:rsidR="001F0748" w:rsidRPr="00D26D79" w:rsidRDefault="001F0748">
            <w:pPr>
              <w:jc w:val="right"/>
              <w:rPr>
                <w:b/>
                <w:bCs/>
                <w:color w:val="000000"/>
                <w:sz w:val="20"/>
                <w:szCs w:val="20"/>
              </w:rPr>
            </w:pPr>
            <w:r w:rsidRPr="00D26D79">
              <w:rPr>
                <w:b/>
                <w:bCs/>
                <w:color w:val="000000"/>
                <w:sz w:val="20"/>
                <w:szCs w:val="20"/>
              </w:rPr>
              <w:t xml:space="preserve">      2,041,750.00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7EA2A466" w14:textId="77777777" w:rsidR="001F0748" w:rsidRPr="00D26D79" w:rsidRDefault="001F0748">
            <w:pPr>
              <w:jc w:val="right"/>
              <w:rPr>
                <w:b/>
                <w:bCs/>
                <w:color w:val="000000"/>
                <w:sz w:val="20"/>
                <w:szCs w:val="20"/>
              </w:rPr>
            </w:pPr>
            <w:r w:rsidRPr="00D26D79">
              <w:rPr>
                <w:b/>
                <w:bCs/>
                <w:color w:val="000000"/>
                <w:sz w:val="20"/>
                <w:szCs w:val="20"/>
              </w:rPr>
              <w:t xml:space="preserve">       863,250.00 </w:t>
            </w:r>
          </w:p>
        </w:tc>
      </w:tr>
      <w:tr w:rsidR="001F0748" w:rsidRPr="00D26D79" w14:paraId="28A8253A" w14:textId="77777777" w:rsidTr="001F0748">
        <w:trPr>
          <w:trHeight w:val="455"/>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FC87A7" w14:textId="77777777" w:rsidR="001F0748" w:rsidRPr="00D26D79" w:rsidRDefault="001F0748">
            <w:pPr>
              <w:jc w:val="right"/>
              <w:rPr>
                <w:color w:val="000000"/>
                <w:sz w:val="20"/>
                <w:szCs w:val="20"/>
              </w:rPr>
            </w:pPr>
            <w:r w:rsidRPr="00D26D79">
              <w:rPr>
                <w:color w:val="000000"/>
                <w:sz w:val="20"/>
                <w:szCs w:val="20"/>
              </w:rPr>
              <w:t>32</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43ECC9DD" w14:textId="77777777" w:rsidR="001F0748" w:rsidRPr="00D26D79" w:rsidRDefault="001F0748">
            <w:pPr>
              <w:rPr>
                <w:color w:val="000000"/>
                <w:sz w:val="20"/>
                <w:szCs w:val="20"/>
              </w:rPr>
            </w:pPr>
            <w:r w:rsidRPr="00D26D79">
              <w:rPr>
                <w:color w:val="000000"/>
                <w:sz w:val="20"/>
                <w:szCs w:val="20"/>
              </w:rPr>
              <w:t>Zgjerimi i sipërfaqeve të gjelbruara (Parqeve) në Këpuz, Shtupel, Zllakuqan, Gremnik, Volljak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6E0905F7" w14:textId="77777777" w:rsidR="001F0748" w:rsidRPr="00D26D79" w:rsidRDefault="001F0748">
            <w:pPr>
              <w:jc w:val="right"/>
              <w:rPr>
                <w:color w:val="000000"/>
                <w:sz w:val="20"/>
                <w:szCs w:val="20"/>
              </w:rPr>
            </w:pPr>
            <w:r w:rsidRPr="00D26D79">
              <w:rPr>
                <w:color w:val="000000"/>
                <w:sz w:val="20"/>
                <w:szCs w:val="20"/>
              </w:rPr>
              <w:t>60,000.00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6B36B709"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2D18BA19"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1994CD81" w14:textId="77777777" w:rsidTr="001F0748">
        <w:trPr>
          <w:trHeight w:val="455"/>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8FB3C" w14:textId="77777777" w:rsidR="001F0748" w:rsidRPr="00D26D79" w:rsidRDefault="001F0748">
            <w:pPr>
              <w:jc w:val="right"/>
              <w:rPr>
                <w:color w:val="000000"/>
                <w:sz w:val="20"/>
                <w:szCs w:val="20"/>
              </w:rPr>
            </w:pPr>
            <w:r w:rsidRPr="00D26D79">
              <w:rPr>
                <w:color w:val="000000"/>
                <w:sz w:val="20"/>
                <w:szCs w:val="20"/>
              </w:rPr>
              <w:t>33</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4EBB0C7B" w14:textId="77777777" w:rsidR="001F0748" w:rsidRPr="00D26D79" w:rsidRDefault="001F0748">
            <w:pPr>
              <w:rPr>
                <w:color w:val="000000"/>
                <w:sz w:val="20"/>
                <w:szCs w:val="20"/>
              </w:rPr>
            </w:pPr>
            <w:r w:rsidRPr="00D26D79">
              <w:rPr>
                <w:color w:val="000000"/>
                <w:sz w:val="20"/>
                <w:szCs w:val="20"/>
              </w:rPr>
              <w:t>Ndërtimi i ujësjellësit në Drenovcë - Poterqi i Poshtëm - Dugujevë - Zajmë - Pataqan - Leskoc - Ranoc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78DAA2CC" w14:textId="77777777" w:rsidR="001F0748" w:rsidRPr="00D26D79" w:rsidRDefault="001F0748">
            <w:pPr>
              <w:jc w:val="right"/>
              <w:rPr>
                <w:color w:val="000000"/>
                <w:sz w:val="20"/>
                <w:szCs w:val="20"/>
              </w:rPr>
            </w:pPr>
            <w:r w:rsidRPr="00D26D79">
              <w:rPr>
                <w:color w:val="000000"/>
                <w:sz w:val="20"/>
                <w:szCs w:val="20"/>
              </w:rPr>
              <w:t>83,383.00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76A45D53"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1A9D24AD" w14:textId="77777777" w:rsidR="001F0748" w:rsidRPr="00D26D79" w:rsidRDefault="001F0748">
            <w:pPr>
              <w:jc w:val="right"/>
              <w:rPr>
                <w:color w:val="000000"/>
                <w:sz w:val="20"/>
                <w:szCs w:val="20"/>
              </w:rPr>
            </w:pPr>
            <w:r w:rsidRPr="00D26D79">
              <w:rPr>
                <w:color w:val="000000"/>
                <w:sz w:val="20"/>
                <w:szCs w:val="20"/>
              </w:rPr>
              <w:t xml:space="preserve">            43,383.00 </w:t>
            </w:r>
          </w:p>
        </w:tc>
      </w:tr>
      <w:tr w:rsidR="001F0748" w:rsidRPr="00D26D79" w14:paraId="5F839873" w14:textId="77777777" w:rsidTr="001F0748">
        <w:trPr>
          <w:trHeight w:val="676"/>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9C7A5E" w14:textId="77777777" w:rsidR="001F0748" w:rsidRPr="00D26D79" w:rsidRDefault="001F0748">
            <w:pPr>
              <w:jc w:val="right"/>
              <w:rPr>
                <w:color w:val="000000"/>
                <w:sz w:val="20"/>
                <w:szCs w:val="20"/>
              </w:rPr>
            </w:pPr>
            <w:r w:rsidRPr="00D26D79">
              <w:rPr>
                <w:color w:val="000000"/>
                <w:sz w:val="20"/>
                <w:szCs w:val="20"/>
              </w:rPr>
              <w:lastRenderedPageBreak/>
              <w:t>34</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1A0F644F" w14:textId="77777777" w:rsidR="001F0748" w:rsidRPr="00D26D79" w:rsidRDefault="001F0748">
            <w:pPr>
              <w:rPr>
                <w:color w:val="000000"/>
                <w:sz w:val="20"/>
                <w:szCs w:val="20"/>
              </w:rPr>
            </w:pPr>
            <w:r w:rsidRPr="00D26D79">
              <w:rPr>
                <w:color w:val="000000"/>
                <w:sz w:val="20"/>
                <w:szCs w:val="20"/>
              </w:rPr>
              <w:t>Zgjerimi i rrjetit te ndriqimit publik ne Dollc-Dresnik,Jashanice,Drenovc,Shtupel,Kline,Leskoc,Gremnik,Qupeve e ulet,Siqeve,Resnik,Gj.Madhe,Dush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5B87DD6D" w14:textId="77777777" w:rsidR="001F0748" w:rsidRPr="00D26D79" w:rsidRDefault="001F0748">
            <w:pPr>
              <w:jc w:val="right"/>
              <w:rPr>
                <w:color w:val="000000"/>
                <w:sz w:val="20"/>
                <w:szCs w:val="20"/>
              </w:rPr>
            </w:pPr>
            <w:r w:rsidRPr="00D26D79">
              <w:rPr>
                <w:color w:val="000000"/>
                <w:sz w:val="20"/>
                <w:szCs w:val="20"/>
              </w:rPr>
              <w:t>80,000.00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06467751"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585C144C"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45C2D5A8" w14:textId="77777777" w:rsidTr="001F0748">
        <w:trPr>
          <w:trHeight w:val="520"/>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C62BF" w14:textId="77777777" w:rsidR="001F0748" w:rsidRPr="00D26D79" w:rsidRDefault="001F0748">
            <w:pPr>
              <w:jc w:val="right"/>
              <w:rPr>
                <w:color w:val="000000"/>
                <w:sz w:val="20"/>
                <w:szCs w:val="20"/>
              </w:rPr>
            </w:pPr>
            <w:r w:rsidRPr="00D26D79">
              <w:rPr>
                <w:color w:val="000000"/>
                <w:sz w:val="20"/>
                <w:szCs w:val="20"/>
              </w:rPr>
              <w:t>35</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7CE51399" w14:textId="77777777" w:rsidR="001F0748" w:rsidRPr="00D26D79" w:rsidRDefault="001F0748">
            <w:pPr>
              <w:rPr>
                <w:color w:val="000000"/>
                <w:sz w:val="20"/>
                <w:szCs w:val="20"/>
              </w:rPr>
            </w:pPr>
            <w:r w:rsidRPr="00D26D79">
              <w:rPr>
                <w:color w:val="000000"/>
                <w:sz w:val="20"/>
                <w:szCs w:val="20"/>
              </w:rPr>
              <w:t>Rindertimi i infrastruktures mbitokesore me asfalt ne Jashanice,Shtupel,Zllakuqan,Kline-Videje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7B2DC918" w14:textId="77777777" w:rsidR="001F0748" w:rsidRPr="00D26D79" w:rsidRDefault="001F0748">
            <w:pPr>
              <w:jc w:val="right"/>
              <w:rPr>
                <w:color w:val="000000"/>
                <w:sz w:val="20"/>
                <w:szCs w:val="20"/>
              </w:rPr>
            </w:pPr>
            <w:r w:rsidRPr="00D26D79">
              <w:rPr>
                <w:color w:val="000000"/>
                <w:sz w:val="20"/>
                <w:szCs w:val="20"/>
              </w:rPr>
              <w:t>170,000.00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268888F1" w14:textId="77777777" w:rsidR="001F0748" w:rsidRPr="00D26D79" w:rsidRDefault="001F0748">
            <w:pPr>
              <w:jc w:val="right"/>
              <w:rPr>
                <w:color w:val="000000"/>
                <w:sz w:val="20"/>
                <w:szCs w:val="20"/>
              </w:rPr>
            </w:pPr>
            <w:r w:rsidRPr="00D26D79">
              <w:rPr>
                <w:color w:val="000000"/>
                <w:sz w:val="20"/>
                <w:szCs w:val="20"/>
              </w:rPr>
              <w:t xml:space="preserve">            120,000.00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5EFA5CB1" w14:textId="77777777" w:rsidR="001F0748" w:rsidRPr="00D26D79" w:rsidRDefault="001F0748">
            <w:pPr>
              <w:jc w:val="right"/>
              <w:rPr>
                <w:color w:val="000000"/>
                <w:sz w:val="20"/>
                <w:szCs w:val="20"/>
              </w:rPr>
            </w:pPr>
            <w:r w:rsidRPr="00D26D79">
              <w:rPr>
                <w:color w:val="000000"/>
                <w:sz w:val="20"/>
                <w:szCs w:val="20"/>
              </w:rPr>
              <w:t xml:space="preserve">            50,000.00 </w:t>
            </w:r>
          </w:p>
        </w:tc>
      </w:tr>
      <w:tr w:rsidR="001F0748" w:rsidRPr="00D26D79" w14:paraId="0FBB4B1F" w14:textId="77777777" w:rsidTr="001F0748">
        <w:trPr>
          <w:trHeight w:val="455"/>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B6253" w14:textId="77777777" w:rsidR="001F0748" w:rsidRPr="00D26D79" w:rsidRDefault="001F0748">
            <w:pPr>
              <w:jc w:val="right"/>
              <w:rPr>
                <w:color w:val="000000"/>
                <w:sz w:val="20"/>
                <w:szCs w:val="20"/>
              </w:rPr>
            </w:pPr>
            <w:r w:rsidRPr="00D26D79">
              <w:rPr>
                <w:color w:val="000000"/>
                <w:sz w:val="20"/>
                <w:szCs w:val="20"/>
              </w:rPr>
              <w:t>36</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2447F141" w14:textId="77777777" w:rsidR="001F0748" w:rsidRPr="00D26D79" w:rsidRDefault="001F0748">
            <w:pPr>
              <w:rPr>
                <w:color w:val="000000"/>
                <w:sz w:val="20"/>
                <w:szCs w:val="20"/>
              </w:rPr>
            </w:pPr>
            <w:r w:rsidRPr="00D26D79">
              <w:rPr>
                <w:color w:val="000000"/>
                <w:sz w:val="20"/>
                <w:szCs w:val="20"/>
              </w:rPr>
              <w:t>Ndërtimi i impianteve për trajtimin e ujrave të zeza në Ranoc, Radulloc, Shtupel, Shtaricë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76FF220D" w14:textId="77777777" w:rsidR="001F0748" w:rsidRPr="00D26D79" w:rsidRDefault="001F0748">
            <w:pPr>
              <w:jc w:val="right"/>
              <w:rPr>
                <w:color w:val="000000"/>
                <w:sz w:val="20"/>
                <w:szCs w:val="20"/>
              </w:rPr>
            </w:pPr>
            <w:r w:rsidRPr="00D26D79">
              <w:rPr>
                <w:color w:val="000000"/>
                <w:sz w:val="20"/>
                <w:szCs w:val="20"/>
              </w:rPr>
              <w:t>40,000.00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34CA4BF4"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4FD0939A" w14:textId="77777777" w:rsidR="001F0748" w:rsidRPr="00D26D79" w:rsidRDefault="001F0748">
            <w:pPr>
              <w:jc w:val="right"/>
              <w:rPr>
                <w:color w:val="000000"/>
                <w:sz w:val="20"/>
                <w:szCs w:val="20"/>
              </w:rPr>
            </w:pPr>
            <w:r w:rsidRPr="00D26D79">
              <w:rPr>
                <w:color w:val="000000"/>
                <w:sz w:val="20"/>
                <w:szCs w:val="20"/>
              </w:rPr>
              <w:t xml:space="preserve">            40,000.00 </w:t>
            </w:r>
          </w:p>
        </w:tc>
      </w:tr>
      <w:tr w:rsidR="001F0748" w:rsidRPr="00D26D79" w14:paraId="1CF9CBF4" w14:textId="77777777" w:rsidTr="001F0748">
        <w:trPr>
          <w:trHeight w:val="455"/>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DA560" w14:textId="77777777" w:rsidR="001F0748" w:rsidRPr="00D26D79" w:rsidRDefault="001F0748">
            <w:pPr>
              <w:jc w:val="right"/>
              <w:rPr>
                <w:color w:val="000000"/>
                <w:sz w:val="20"/>
                <w:szCs w:val="20"/>
              </w:rPr>
            </w:pPr>
            <w:r w:rsidRPr="00D26D79">
              <w:rPr>
                <w:color w:val="000000"/>
                <w:sz w:val="20"/>
                <w:szCs w:val="20"/>
              </w:rPr>
              <w:t>37</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1AFE27CC" w14:textId="77777777" w:rsidR="001F0748" w:rsidRPr="00D26D79" w:rsidRDefault="001F0748">
            <w:pPr>
              <w:rPr>
                <w:color w:val="000000"/>
                <w:sz w:val="20"/>
                <w:szCs w:val="20"/>
              </w:rPr>
            </w:pPr>
            <w:r w:rsidRPr="00D26D79">
              <w:rPr>
                <w:color w:val="000000"/>
                <w:sz w:val="20"/>
                <w:szCs w:val="20"/>
              </w:rPr>
              <w:t>Ndërtimi i rrethojave të vorrezave në Gj.Madh, Volljak, Sferkë, Jashanicë, Siqevë, Gremnik, Zajm, K.e Vogël, Shtupel, Grabanicë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2349815F" w14:textId="77777777" w:rsidR="001F0748" w:rsidRPr="00D26D79" w:rsidRDefault="001F0748">
            <w:pPr>
              <w:jc w:val="right"/>
              <w:rPr>
                <w:color w:val="000000"/>
                <w:sz w:val="20"/>
                <w:szCs w:val="20"/>
              </w:rPr>
            </w:pPr>
            <w:r w:rsidRPr="00D26D79">
              <w:rPr>
                <w:color w:val="000000"/>
                <w:sz w:val="20"/>
                <w:szCs w:val="20"/>
              </w:rPr>
              <w:t>90,000.00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55F4DF32" w14:textId="77777777" w:rsidR="001F0748" w:rsidRPr="00D26D79" w:rsidRDefault="001F0748">
            <w:pPr>
              <w:jc w:val="right"/>
              <w:rPr>
                <w:color w:val="000000"/>
                <w:sz w:val="20"/>
                <w:szCs w:val="20"/>
              </w:rPr>
            </w:pPr>
            <w:r w:rsidRPr="00D26D79">
              <w:rPr>
                <w:color w:val="000000"/>
                <w:sz w:val="20"/>
                <w:szCs w:val="20"/>
              </w:rPr>
              <w:t xml:space="preserve">              60,000.00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2E235828"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7F5EBDC3"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361205D1"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C75E2EA" w14:textId="77777777" w:rsidR="001F0748" w:rsidRPr="00D26D79" w:rsidRDefault="001F0748">
            <w:pPr>
              <w:rPr>
                <w:b/>
                <w:bCs/>
                <w:color w:val="000000"/>
                <w:sz w:val="20"/>
                <w:szCs w:val="20"/>
              </w:rPr>
            </w:pPr>
            <w:r w:rsidRPr="00D26D79">
              <w:rPr>
                <w:b/>
                <w:bCs/>
                <w:color w:val="000000"/>
                <w:sz w:val="20"/>
                <w:szCs w:val="20"/>
              </w:rPr>
              <w:t>Infrastruktura rrugore</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018F097F" w14:textId="77777777" w:rsidR="001F0748" w:rsidRPr="00D26D79" w:rsidRDefault="001F0748">
            <w:pPr>
              <w:jc w:val="right"/>
              <w:rPr>
                <w:b/>
                <w:bCs/>
                <w:color w:val="000000"/>
                <w:sz w:val="20"/>
                <w:szCs w:val="20"/>
              </w:rPr>
            </w:pPr>
            <w:r w:rsidRPr="00D26D79">
              <w:rPr>
                <w:b/>
                <w:bCs/>
                <w:color w:val="000000"/>
                <w:sz w:val="20"/>
                <w:szCs w:val="20"/>
              </w:rPr>
              <w:t xml:space="preserve">     523,383.00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676C028F" w14:textId="77777777" w:rsidR="001F0748" w:rsidRPr="00D26D79" w:rsidRDefault="001F0748">
            <w:pPr>
              <w:jc w:val="right"/>
              <w:rPr>
                <w:b/>
                <w:bCs/>
                <w:color w:val="000000"/>
                <w:sz w:val="20"/>
                <w:szCs w:val="20"/>
              </w:rPr>
            </w:pPr>
            <w:r w:rsidRPr="00D26D79">
              <w:rPr>
                <w:b/>
                <w:bCs/>
                <w:color w:val="000000"/>
                <w:sz w:val="20"/>
                <w:szCs w:val="20"/>
              </w:rPr>
              <w:t xml:space="preserve">         310,000.00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35AB1559" w14:textId="77777777" w:rsidR="001F0748" w:rsidRPr="00D26D79" w:rsidRDefault="001F0748">
            <w:pPr>
              <w:jc w:val="right"/>
              <w:rPr>
                <w:b/>
                <w:bCs/>
                <w:color w:val="000000"/>
                <w:sz w:val="20"/>
                <w:szCs w:val="20"/>
              </w:rPr>
            </w:pPr>
            <w:r w:rsidRPr="00D26D79">
              <w:rPr>
                <w:b/>
                <w:bCs/>
                <w:color w:val="000000"/>
                <w:sz w:val="20"/>
                <w:szCs w:val="20"/>
              </w:rPr>
              <w:t xml:space="preserve">       213,383.00 </w:t>
            </w:r>
          </w:p>
        </w:tc>
      </w:tr>
      <w:tr w:rsidR="001F0748" w:rsidRPr="00D26D79" w14:paraId="65D3F51C" w14:textId="77777777" w:rsidTr="001F0748">
        <w:trPr>
          <w:trHeight w:val="455"/>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2D826" w14:textId="77777777" w:rsidR="001F0748" w:rsidRPr="00D26D79" w:rsidRDefault="001F0748">
            <w:pPr>
              <w:jc w:val="right"/>
              <w:rPr>
                <w:color w:val="000000"/>
                <w:sz w:val="20"/>
                <w:szCs w:val="20"/>
              </w:rPr>
            </w:pPr>
            <w:r w:rsidRPr="00D26D79">
              <w:rPr>
                <w:color w:val="000000"/>
                <w:sz w:val="20"/>
                <w:szCs w:val="20"/>
              </w:rPr>
              <w:t>38</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324B22D1" w14:textId="77777777" w:rsidR="001F0748" w:rsidRPr="00D26D79" w:rsidRDefault="001F0748">
            <w:pPr>
              <w:rPr>
                <w:color w:val="000000"/>
                <w:sz w:val="20"/>
                <w:szCs w:val="20"/>
              </w:rPr>
            </w:pPr>
            <w:r w:rsidRPr="00D26D79">
              <w:rPr>
                <w:color w:val="000000"/>
                <w:sz w:val="20"/>
                <w:szCs w:val="20"/>
              </w:rPr>
              <w:t>Furnizimi me tabela të mençura për shkollat në Çabiq, Ujmirë, “Ismet Rraci”, “Motrat Qiriazi”, “Fehmi Agani”, “Luigj Gurakuqi”,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07836CE4" w14:textId="77777777" w:rsidR="001F0748" w:rsidRPr="00D26D79" w:rsidRDefault="001F0748">
            <w:pPr>
              <w:jc w:val="right"/>
              <w:rPr>
                <w:color w:val="000000"/>
                <w:sz w:val="20"/>
                <w:szCs w:val="20"/>
              </w:rPr>
            </w:pPr>
            <w:r w:rsidRPr="00D26D79">
              <w:rPr>
                <w:color w:val="000000"/>
                <w:sz w:val="20"/>
                <w:szCs w:val="20"/>
              </w:rPr>
              <w:t>20,000.00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57F52CCF"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73C4F410"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2621D79F" w14:textId="77777777" w:rsidTr="001F0748">
        <w:trPr>
          <w:trHeight w:val="663"/>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F1136" w14:textId="77777777" w:rsidR="001F0748" w:rsidRPr="00D26D79" w:rsidRDefault="001F0748">
            <w:pPr>
              <w:jc w:val="right"/>
              <w:rPr>
                <w:color w:val="000000"/>
                <w:sz w:val="20"/>
                <w:szCs w:val="20"/>
              </w:rPr>
            </w:pPr>
            <w:r w:rsidRPr="00D26D79">
              <w:rPr>
                <w:color w:val="000000"/>
                <w:sz w:val="20"/>
                <w:szCs w:val="20"/>
              </w:rPr>
              <w:t>39</w:t>
            </w:r>
          </w:p>
        </w:tc>
        <w:tc>
          <w:tcPr>
            <w:tcW w:w="5752" w:type="dxa"/>
            <w:tcBorders>
              <w:top w:val="single" w:sz="4" w:space="0" w:color="auto"/>
              <w:left w:val="nil"/>
              <w:bottom w:val="single" w:sz="4" w:space="0" w:color="auto"/>
              <w:right w:val="single" w:sz="4" w:space="0" w:color="auto"/>
            </w:tcBorders>
            <w:shd w:val="clear" w:color="auto" w:fill="auto"/>
            <w:vAlign w:val="center"/>
            <w:hideMark/>
          </w:tcPr>
          <w:p w14:paraId="32F3F685" w14:textId="7F039B38" w:rsidR="001F0748" w:rsidRPr="00D26D79" w:rsidRDefault="001F0748">
            <w:pPr>
              <w:rPr>
                <w:color w:val="000000"/>
                <w:sz w:val="20"/>
                <w:szCs w:val="20"/>
              </w:rPr>
            </w:pPr>
            <w:r w:rsidRPr="00D26D79">
              <w:rPr>
                <w:color w:val="000000"/>
                <w:sz w:val="20"/>
                <w:szCs w:val="20"/>
              </w:rPr>
              <w:t>Ndertimi i nxemjeve qendrore me pompa termike dhe nxemje me kaldaja me pelet ne shkolla në Gjimnazin Luigj Gurakuqi, Gremnik, Këpuz, Zllakuqan, Gjurgjevik I Madh, Budisalc, Ujmirë, Dren</w:t>
            </w:r>
            <w:r w:rsidR="00D26D79" w:rsidRPr="00D26D79">
              <w:rPr>
                <w:color w:val="000000"/>
                <w:sz w:val="20"/>
                <w:szCs w:val="20"/>
              </w:rPr>
              <w:t>oc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5445251B" w14:textId="77777777" w:rsidR="001F0748" w:rsidRPr="00D26D79" w:rsidRDefault="001F0748">
            <w:pPr>
              <w:jc w:val="right"/>
              <w:rPr>
                <w:color w:val="000000"/>
                <w:sz w:val="20"/>
                <w:szCs w:val="20"/>
              </w:rPr>
            </w:pPr>
            <w:r w:rsidRPr="00D26D79">
              <w:rPr>
                <w:color w:val="000000"/>
                <w:sz w:val="20"/>
                <w:szCs w:val="20"/>
              </w:rPr>
              <w:t>80,000.00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7BAD6003"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45493FD0" w14:textId="77777777" w:rsidR="001F0748" w:rsidRPr="00D26D79" w:rsidRDefault="001F0748">
            <w:pPr>
              <w:jc w:val="right"/>
              <w:rPr>
                <w:color w:val="000000"/>
                <w:sz w:val="20"/>
                <w:szCs w:val="20"/>
              </w:rPr>
            </w:pPr>
            <w:r w:rsidRPr="00D26D79">
              <w:rPr>
                <w:color w:val="000000"/>
                <w:sz w:val="20"/>
                <w:szCs w:val="20"/>
              </w:rPr>
              <w:t xml:space="preserve">            80,000.00 </w:t>
            </w:r>
          </w:p>
        </w:tc>
      </w:tr>
      <w:tr w:rsidR="001F0748" w:rsidRPr="00D26D79" w14:paraId="149D97EA" w14:textId="77777777" w:rsidTr="001F0748">
        <w:trPr>
          <w:trHeight w:val="709"/>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9A60E" w14:textId="77777777" w:rsidR="001F0748" w:rsidRPr="00D26D79" w:rsidRDefault="001F0748">
            <w:pPr>
              <w:jc w:val="right"/>
              <w:rPr>
                <w:color w:val="000000"/>
                <w:sz w:val="20"/>
                <w:szCs w:val="20"/>
              </w:rPr>
            </w:pPr>
            <w:r w:rsidRPr="00D26D79">
              <w:rPr>
                <w:color w:val="000000"/>
                <w:sz w:val="20"/>
                <w:szCs w:val="20"/>
              </w:rPr>
              <w:t>40</w:t>
            </w:r>
          </w:p>
        </w:tc>
        <w:tc>
          <w:tcPr>
            <w:tcW w:w="5752" w:type="dxa"/>
            <w:tcBorders>
              <w:top w:val="single" w:sz="4" w:space="0" w:color="auto"/>
              <w:left w:val="nil"/>
              <w:bottom w:val="single" w:sz="4" w:space="0" w:color="auto"/>
              <w:right w:val="single" w:sz="4" w:space="0" w:color="auto"/>
            </w:tcBorders>
            <w:shd w:val="clear" w:color="auto" w:fill="auto"/>
            <w:vAlign w:val="center"/>
            <w:hideMark/>
          </w:tcPr>
          <w:p w14:paraId="3944693D" w14:textId="77777777" w:rsidR="001F0748" w:rsidRPr="00D26D79" w:rsidRDefault="001F0748">
            <w:pPr>
              <w:rPr>
                <w:color w:val="000000"/>
                <w:sz w:val="20"/>
                <w:szCs w:val="20"/>
              </w:rPr>
            </w:pPr>
            <w:r w:rsidRPr="00D26D79">
              <w:rPr>
                <w:color w:val="000000"/>
                <w:sz w:val="20"/>
                <w:szCs w:val="20"/>
              </w:rPr>
              <w:t>Ndriqimi i hapësirave të jashtme në shkollën Ismet Rraci, Motrat Qiriazi, Gjimnazin Luigj Gurakuqi, Zllakuqan, Çerdhja e fëmijëve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10861045" w14:textId="77777777" w:rsidR="001F0748" w:rsidRPr="00D26D79" w:rsidRDefault="001F0748">
            <w:pPr>
              <w:jc w:val="right"/>
              <w:rPr>
                <w:color w:val="000000"/>
                <w:sz w:val="20"/>
                <w:szCs w:val="20"/>
              </w:rPr>
            </w:pPr>
            <w:r w:rsidRPr="00D26D79">
              <w:rPr>
                <w:color w:val="000000"/>
                <w:sz w:val="20"/>
                <w:szCs w:val="20"/>
              </w:rPr>
              <w:t>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022AE902"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43399F35"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76AE54C4" w14:textId="77777777" w:rsidTr="001F0748">
        <w:trPr>
          <w:trHeight w:val="442"/>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D9A673" w14:textId="77777777" w:rsidR="001F0748" w:rsidRPr="00D26D79" w:rsidRDefault="001F0748">
            <w:pPr>
              <w:jc w:val="right"/>
              <w:rPr>
                <w:color w:val="000000"/>
                <w:sz w:val="20"/>
                <w:szCs w:val="20"/>
              </w:rPr>
            </w:pPr>
            <w:r w:rsidRPr="00D26D79">
              <w:rPr>
                <w:color w:val="000000"/>
                <w:sz w:val="20"/>
                <w:szCs w:val="20"/>
              </w:rPr>
              <w:t>41</w:t>
            </w:r>
          </w:p>
        </w:tc>
        <w:tc>
          <w:tcPr>
            <w:tcW w:w="5752" w:type="dxa"/>
            <w:tcBorders>
              <w:top w:val="single" w:sz="4" w:space="0" w:color="auto"/>
              <w:left w:val="nil"/>
              <w:bottom w:val="single" w:sz="4" w:space="0" w:color="auto"/>
              <w:right w:val="single" w:sz="4" w:space="0" w:color="auto"/>
            </w:tcBorders>
            <w:shd w:val="clear" w:color="auto" w:fill="auto"/>
            <w:vAlign w:val="center"/>
            <w:hideMark/>
          </w:tcPr>
          <w:p w14:paraId="44D37DB1" w14:textId="77777777" w:rsidR="001F0748" w:rsidRPr="00D26D79" w:rsidRDefault="001F0748">
            <w:pPr>
              <w:rPr>
                <w:color w:val="000000"/>
                <w:sz w:val="20"/>
                <w:szCs w:val="20"/>
              </w:rPr>
            </w:pPr>
            <w:r w:rsidRPr="00D26D79">
              <w:rPr>
                <w:color w:val="000000"/>
                <w:sz w:val="20"/>
                <w:szCs w:val="20"/>
              </w:rPr>
              <w:t>Ndërtimi i fushave sportive dhe parkingjeve në shkolla në Grabanicë, Siqevë, Zllakuqan, Leskoc, Sferkë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0089C925" w14:textId="77777777" w:rsidR="001F0748" w:rsidRPr="00D26D79" w:rsidRDefault="001F0748">
            <w:pPr>
              <w:jc w:val="right"/>
              <w:rPr>
                <w:color w:val="000000"/>
                <w:sz w:val="20"/>
                <w:szCs w:val="20"/>
              </w:rPr>
            </w:pPr>
            <w:r w:rsidRPr="00D26D79">
              <w:rPr>
                <w:color w:val="000000"/>
                <w:sz w:val="20"/>
                <w:szCs w:val="20"/>
              </w:rPr>
              <w:t>50,000.00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40F63BC0"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415F0E24" w14:textId="77777777" w:rsidR="001F0748" w:rsidRPr="00D26D79" w:rsidRDefault="001F0748">
            <w:pPr>
              <w:jc w:val="right"/>
              <w:rPr>
                <w:color w:val="000000"/>
                <w:sz w:val="20"/>
                <w:szCs w:val="20"/>
              </w:rPr>
            </w:pPr>
            <w:r w:rsidRPr="00D26D79">
              <w:rPr>
                <w:color w:val="000000"/>
                <w:sz w:val="20"/>
                <w:szCs w:val="20"/>
              </w:rPr>
              <w:t xml:space="preserve">            50,000.00 </w:t>
            </w:r>
          </w:p>
        </w:tc>
      </w:tr>
      <w:tr w:rsidR="001F0748" w:rsidRPr="00D26D79" w14:paraId="53C5C2E3" w14:textId="77777777" w:rsidTr="001F0748">
        <w:trPr>
          <w:trHeight w:val="426"/>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18F6CD4E"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F2EE49B" w14:textId="77777777" w:rsidR="001F0748" w:rsidRPr="00D26D79" w:rsidRDefault="001F0748">
            <w:pPr>
              <w:rPr>
                <w:b/>
                <w:bCs/>
                <w:color w:val="000000"/>
                <w:sz w:val="20"/>
                <w:szCs w:val="20"/>
              </w:rPr>
            </w:pPr>
            <w:r w:rsidRPr="00D26D79">
              <w:rPr>
                <w:b/>
                <w:bCs/>
                <w:color w:val="000000"/>
                <w:sz w:val="20"/>
                <w:szCs w:val="20"/>
              </w:rPr>
              <w:t>Arsimi</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5504DBC9" w14:textId="77777777" w:rsidR="001F0748" w:rsidRPr="00D26D79" w:rsidRDefault="001F0748">
            <w:pPr>
              <w:jc w:val="right"/>
              <w:rPr>
                <w:b/>
                <w:bCs/>
                <w:color w:val="000000"/>
                <w:sz w:val="20"/>
                <w:szCs w:val="20"/>
              </w:rPr>
            </w:pPr>
            <w:r w:rsidRPr="00D26D79">
              <w:rPr>
                <w:b/>
                <w:bCs/>
                <w:color w:val="000000"/>
                <w:sz w:val="20"/>
                <w:szCs w:val="20"/>
              </w:rPr>
              <w:t xml:space="preserve">     150,000.00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367080D1"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150AA0C1" w14:textId="77777777" w:rsidR="001F0748" w:rsidRPr="00D26D79" w:rsidRDefault="001F0748">
            <w:pPr>
              <w:jc w:val="right"/>
              <w:rPr>
                <w:b/>
                <w:bCs/>
                <w:color w:val="000000"/>
                <w:sz w:val="20"/>
                <w:szCs w:val="20"/>
              </w:rPr>
            </w:pPr>
            <w:r w:rsidRPr="00D26D79">
              <w:rPr>
                <w:b/>
                <w:bCs/>
                <w:color w:val="000000"/>
                <w:sz w:val="20"/>
                <w:szCs w:val="20"/>
              </w:rPr>
              <w:t xml:space="preserve">       150,000.00 </w:t>
            </w:r>
          </w:p>
        </w:tc>
      </w:tr>
      <w:tr w:rsidR="001F0748" w:rsidRPr="00D26D79" w14:paraId="0AD174CB" w14:textId="77777777" w:rsidTr="001F0748">
        <w:trPr>
          <w:trHeight w:val="299"/>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24FD6" w14:textId="77777777" w:rsidR="001F0748" w:rsidRPr="00D26D79" w:rsidRDefault="001F0748">
            <w:pPr>
              <w:jc w:val="right"/>
              <w:rPr>
                <w:color w:val="000000"/>
                <w:sz w:val="20"/>
                <w:szCs w:val="20"/>
              </w:rPr>
            </w:pPr>
            <w:r w:rsidRPr="00D26D79">
              <w:rPr>
                <w:color w:val="000000"/>
                <w:sz w:val="20"/>
                <w:szCs w:val="20"/>
              </w:rPr>
              <w:t>42</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734DA89E" w14:textId="77777777" w:rsidR="001F0748" w:rsidRPr="00D26D79" w:rsidRDefault="001F0748">
            <w:pPr>
              <w:rPr>
                <w:color w:val="000000"/>
                <w:sz w:val="20"/>
                <w:szCs w:val="20"/>
              </w:rPr>
            </w:pPr>
            <w:r w:rsidRPr="00D26D79">
              <w:rPr>
                <w:color w:val="000000"/>
                <w:sz w:val="20"/>
                <w:szCs w:val="20"/>
              </w:rPr>
              <w:t>Furnizim me paisje mejksore per diagnostike per QKMF-Klinë</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054ABA7A" w14:textId="77777777" w:rsidR="001F0748" w:rsidRPr="00D26D79" w:rsidRDefault="001F0748">
            <w:pPr>
              <w:jc w:val="right"/>
              <w:rPr>
                <w:color w:val="000000"/>
                <w:sz w:val="20"/>
                <w:szCs w:val="20"/>
              </w:rPr>
            </w:pPr>
            <w:r w:rsidRPr="00D26D79">
              <w:rPr>
                <w:color w:val="000000"/>
                <w:sz w:val="20"/>
                <w:szCs w:val="20"/>
              </w:rPr>
              <w:t>50,000.00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1EE07E37"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2556B7AF" w14:textId="77777777" w:rsidR="001F0748" w:rsidRPr="00D26D79" w:rsidRDefault="001F0748">
            <w:pPr>
              <w:jc w:val="right"/>
              <w:rPr>
                <w:color w:val="000000"/>
                <w:sz w:val="20"/>
                <w:szCs w:val="20"/>
              </w:rPr>
            </w:pPr>
            <w:r w:rsidRPr="00D26D79">
              <w:rPr>
                <w:color w:val="000000"/>
                <w:sz w:val="20"/>
                <w:szCs w:val="20"/>
              </w:rPr>
              <w:t xml:space="preserve">            50,000.00 </w:t>
            </w:r>
          </w:p>
        </w:tc>
      </w:tr>
      <w:tr w:rsidR="001F0748" w:rsidRPr="00D26D79" w14:paraId="05595BC7" w14:textId="77777777" w:rsidTr="001F0748">
        <w:trPr>
          <w:trHeight w:val="455"/>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A3669" w14:textId="77777777" w:rsidR="001F0748" w:rsidRPr="00D26D79" w:rsidRDefault="001F0748">
            <w:pPr>
              <w:jc w:val="right"/>
              <w:rPr>
                <w:color w:val="000000"/>
                <w:sz w:val="20"/>
                <w:szCs w:val="20"/>
              </w:rPr>
            </w:pPr>
            <w:r w:rsidRPr="00D26D79">
              <w:rPr>
                <w:color w:val="000000"/>
                <w:sz w:val="20"/>
                <w:szCs w:val="20"/>
              </w:rPr>
              <w:t>43</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0B86297F" w14:textId="77777777" w:rsidR="001F0748" w:rsidRPr="00D26D79" w:rsidRDefault="001F0748">
            <w:pPr>
              <w:rPr>
                <w:color w:val="000000"/>
                <w:sz w:val="20"/>
                <w:szCs w:val="20"/>
              </w:rPr>
            </w:pPr>
            <w:r w:rsidRPr="00D26D79">
              <w:rPr>
                <w:color w:val="000000"/>
                <w:sz w:val="20"/>
                <w:szCs w:val="20"/>
              </w:rPr>
              <w:t>Ndërtimi dhe rindërtimi i objekteve shëndetësore: QKMF-së, AMF-së në Drenoc, Ujmirë, Zllakuqan dhe Gllarevë,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34F2AE53" w14:textId="77777777" w:rsidR="001F0748" w:rsidRPr="00D26D79" w:rsidRDefault="001F0748">
            <w:pPr>
              <w:jc w:val="right"/>
              <w:rPr>
                <w:color w:val="000000"/>
                <w:sz w:val="20"/>
                <w:szCs w:val="20"/>
              </w:rPr>
            </w:pPr>
            <w:r w:rsidRPr="00D26D79">
              <w:rPr>
                <w:color w:val="000000"/>
                <w:sz w:val="20"/>
                <w:szCs w:val="20"/>
              </w:rPr>
              <w:t>10,000.00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5D16810A" w14:textId="77777777" w:rsidR="001F0748" w:rsidRPr="00D26D79" w:rsidRDefault="001F0748">
            <w:pPr>
              <w:jc w:val="right"/>
              <w:rPr>
                <w:color w:val="000000"/>
                <w:sz w:val="20"/>
                <w:szCs w:val="20"/>
              </w:rPr>
            </w:pPr>
            <w:r w:rsidRPr="00D26D79">
              <w:rPr>
                <w:color w:val="000000"/>
                <w:sz w:val="20"/>
                <w:szCs w:val="20"/>
              </w:rPr>
              <w:t>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43614323"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0B922457" w14:textId="77777777" w:rsidTr="001F0748">
        <w:trPr>
          <w:trHeight w:val="312"/>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50228E66"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8BDC63B" w14:textId="77777777" w:rsidR="001F0748" w:rsidRPr="00D26D79" w:rsidRDefault="001F0748">
            <w:pPr>
              <w:rPr>
                <w:b/>
                <w:bCs/>
                <w:color w:val="000000"/>
                <w:sz w:val="20"/>
                <w:szCs w:val="20"/>
              </w:rPr>
            </w:pPr>
            <w:r w:rsidRPr="00D26D79">
              <w:rPr>
                <w:b/>
                <w:bCs/>
                <w:color w:val="000000"/>
                <w:sz w:val="20"/>
                <w:szCs w:val="20"/>
              </w:rPr>
              <w:t>Shendetësia</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036AA3D9" w14:textId="77777777" w:rsidR="001F0748" w:rsidRPr="00D26D79" w:rsidRDefault="001F0748">
            <w:pPr>
              <w:jc w:val="right"/>
              <w:rPr>
                <w:b/>
                <w:bCs/>
                <w:color w:val="000000"/>
                <w:sz w:val="20"/>
                <w:szCs w:val="20"/>
              </w:rPr>
            </w:pPr>
            <w:r w:rsidRPr="00D26D79">
              <w:rPr>
                <w:b/>
                <w:bCs/>
                <w:color w:val="000000"/>
                <w:sz w:val="20"/>
                <w:szCs w:val="20"/>
              </w:rPr>
              <w:t xml:space="preserve">        60,000.00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2D1C6A37"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3623842B" w14:textId="77777777" w:rsidR="001F0748" w:rsidRPr="00D26D79" w:rsidRDefault="001F0748">
            <w:pPr>
              <w:jc w:val="right"/>
              <w:rPr>
                <w:b/>
                <w:bCs/>
                <w:color w:val="000000"/>
                <w:sz w:val="20"/>
                <w:szCs w:val="20"/>
              </w:rPr>
            </w:pPr>
            <w:r w:rsidRPr="00D26D79">
              <w:rPr>
                <w:b/>
                <w:bCs/>
                <w:color w:val="000000"/>
                <w:sz w:val="20"/>
                <w:szCs w:val="20"/>
              </w:rPr>
              <w:t xml:space="preserve">          60,000.00 </w:t>
            </w:r>
          </w:p>
        </w:tc>
      </w:tr>
      <w:tr w:rsidR="001F0748" w:rsidRPr="00D26D79" w14:paraId="34DE30E1" w14:textId="77777777" w:rsidTr="001F0748">
        <w:trPr>
          <w:trHeight w:val="260"/>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8D25C" w14:textId="77777777" w:rsidR="001F0748" w:rsidRPr="00D26D79" w:rsidRDefault="001F0748">
            <w:pPr>
              <w:jc w:val="right"/>
              <w:rPr>
                <w:color w:val="000000"/>
                <w:sz w:val="20"/>
                <w:szCs w:val="20"/>
              </w:rPr>
            </w:pPr>
            <w:r w:rsidRPr="00D26D79">
              <w:rPr>
                <w:color w:val="000000"/>
                <w:sz w:val="20"/>
                <w:szCs w:val="20"/>
              </w:rPr>
              <w:t>44</w:t>
            </w:r>
          </w:p>
        </w:tc>
        <w:tc>
          <w:tcPr>
            <w:tcW w:w="5752" w:type="dxa"/>
            <w:tcBorders>
              <w:top w:val="single" w:sz="4" w:space="0" w:color="auto"/>
              <w:left w:val="nil"/>
              <w:bottom w:val="single" w:sz="4" w:space="0" w:color="auto"/>
              <w:right w:val="nil"/>
            </w:tcBorders>
            <w:shd w:val="clear" w:color="auto" w:fill="auto"/>
            <w:vAlign w:val="bottom"/>
            <w:hideMark/>
          </w:tcPr>
          <w:p w14:paraId="1BFAC21B" w14:textId="77777777" w:rsidR="001F0748" w:rsidRPr="00D26D79" w:rsidRDefault="001F0748">
            <w:pPr>
              <w:rPr>
                <w:color w:val="000000"/>
                <w:sz w:val="20"/>
                <w:szCs w:val="20"/>
              </w:rPr>
            </w:pPr>
            <w:r w:rsidRPr="00D26D79">
              <w:rPr>
                <w:color w:val="000000"/>
                <w:sz w:val="20"/>
                <w:szCs w:val="20"/>
              </w:rPr>
              <w:t>Ndertimi i shtepise se pleqeve ne Kline</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53F80" w14:textId="77777777" w:rsidR="001F0748" w:rsidRPr="00D26D79" w:rsidRDefault="001F0748">
            <w:pPr>
              <w:jc w:val="right"/>
              <w:rPr>
                <w:color w:val="000000"/>
                <w:sz w:val="20"/>
                <w:szCs w:val="20"/>
              </w:rPr>
            </w:pPr>
            <w:r w:rsidRPr="00D26D79">
              <w:rPr>
                <w:color w:val="000000"/>
                <w:sz w:val="20"/>
                <w:szCs w:val="20"/>
              </w:rPr>
              <w:t xml:space="preserve">                       -   </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449217F5"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33ADFD61"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63504998"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4B05FBE2"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nil"/>
            </w:tcBorders>
            <w:shd w:val="clear" w:color="000000" w:fill="FFFF00"/>
            <w:vAlign w:val="center"/>
            <w:hideMark/>
          </w:tcPr>
          <w:p w14:paraId="3F9CE644" w14:textId="77777777" w:rsidR="001F0748" w:rsidRPr="00D26D79" w:rsidRDefault="001F0748">
            <w:pPr>
              <w:rPr>
                <w:b/>
                <w:bCs/>
                <w:color w:val="000000"/>
                <w:sz w:val="20"/>
                <w:szCs w:val="20"/>
              </w:rPr>
            </w:pPr>
            <w:r w:rsidRPr="00D26D79">
              <w:rPr>
                <w:b/>
                <w:bCs/>
                <w:color w:val="000000"/>
                <w:sz w:val="20"/>
                <w:szCs w:val="20"/>
              </w:rPr>
              <w:t>Sherbimet Rezidenciale</w:t>
            </w:r>
          </w:p>
        </w:tc>
        <w:tc>
          <w:tcPr>
            <w:tcW w:w="13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13A9E64"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40DB1415"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2F9E347C" w14:textId="77777777" w:rsidR="001F0748" w:rsidRPr="00D26D79" w:rsidRDefault="001F0748">
            <w:pPr>
              <w:jc w:val="right"/>
              <w:rPr>
                <w:b/>
                <w:bCs/>
                <w:color w:val="000000"/>
                <w:sz w:val="20"/>
                <w:szCs w:val="20"/>
              </w:rPr>
            </w:pPr>
            <w:r w:rsidRPr="00D26D79">
              <w:rPr>
                <w:b/>
                <w:bCs/>
                <w:color w:val="000000"/>
                <w:sz w:val="20"/>
                <w:szCs w:val="20"/>
              </w:rPr>
              <w:t xml:space="preserve">                         -   </w:t>
            </w:r>
          </w:p>
        </w:tc>
      </w:tr>
      <w:tr w:rsidR="001F0748" w:rsidRPr="00D26D79" w14:paraId="77E57D42" w14:textId="77777777" w:rsidTr="001F0748">
        <w:trPr>
          <w:trHeight w:val="260"/>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24302D" w14:textId="77777777" w:rsidR="001F0748" w:rsidRPr="00D26D79" w:rsidRDefault="001F0748">
            <w:pPr>
              <w:jc w:val="right"/>
              <w:rPr>
                <w:color w:val="000000"/>
                <w:sz w:val="20"/>
                <w:szCs w:val="20"/>
              </w:rPr>
            </w:pPr>
            <w:r w:rsidRPr="00D26D79">
              <w:rPr>
                <w:color w:val="000000"/>
                <w:sz w:val="20"/>
                <w:szCs w:val="20"/>
              </w:rPr>
              <w:t>45</w:t>
            </w:r>
          </w:p>
        </w:tc>
        <w:tc>
          <w:tcPr>
            <w:tcW w:w="5752" w:type="dxa"/>
            <w:tcBorders>
              <w:top w:val="single" w:sz="4" w:space="0" w:color="auto"/>
              <w:left w:val="nil"/>
              <w:bottom w:val="single" w:sz="4" w:space="0" w:color="auto"/>
              <w:right w:val="nil"/>
            </w:tcBorders>
            <w:shd w:val="clear" w:color="auto" w:fill="auto"/>
            <w:vAlign w:val="bottom"/>
            <w:hideMark/>
          </w:tcPr>
          <w:p w14:paraId="7958EDA9" w14:textId="77777777" w:rsidR="001F0748" w:rsidRPr="00D26D79" w:rsidRDefault="001F0748">
            <w:pPr>
              <w:rPr>
                <w:color w:val="000000"/>
                <w:sz w:val="20"/>
                <w:szCs w:val="20"/>
              </w:rPr>
            </w:pPr>
            <w:r w:rsidRPr="00D26D79">
              <w:rPr>
                <w:color w:val="000000"/>
                <w:sz w:val="20"/>
                <w:szCs w:val="20"/>
              </w:rPr>
              <w:t>Ndertimi dhe rIndertimi i objektit komunal ne Kline</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A258E4" w14:textId="77777777" w:rsidR="001F0748" w:rsidRPr="00D26D79" w:rsidRDefault="001F0748">
            <w:pPr>
              <w:jc w:val="right"/>
              <w:rPr>
                <w:color w:val="000000"/>
                <w:sz w:val="20"/>
                <w:szCs w:val="20"/>
              </w:rPr>
            </w:pPr>
            <w:r w:rsidRPr="00D26D79">
              <w:rPr>
                <w:color w:val="000000"/>
                <w:sz w:val="20"/>
                <w:szCs w:val="20"/>
              </w:rPr>
              <w:t>85,000.00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6638FD44" w14:textId="77777777" w:rsidR="001F0748" w:rsidRPr="00D26D79" w:rsidRDefault="001F0748">
            <w:pPr>
              <w:jc w:val="right"/>
              <w:rPr>
                <w:color w:val="000000"/>
                <w:sz w:val="20"/>
                <w:szCs w:val="20"/>
              </w:rPr>
            </w:pPr>
            <w:r w:rsidRPr="00D26D79">
              <w:rPr>
                <w:color w:val="000000"/>
                <w:sz w:val="20"/>
                <w:szCs w:val="20"/>
              </w:rPr>
              <w:t xml:space="preserve">                4,804.00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3358FCC2" w14:textId="77777777" w:rsidR="001F0748" w:rsidRPr="00D26D79" w:rsidRDefault="001F0748">
            <w:pPr>
              <w:jc w:val="right"/>
              <w:rPr>
                <w:color w:val="000000"/>
                <w:sz w:val="20"/>
                <w:szCs w:val="20"/>
              </w:rPr>
            </w:pPr>
            <w:r w:rsidRPr="00D26D79">
              <w:rPr>
                <w:color w:val="000000"/>
                <w:sz w:val="20"/>
                <w:szCs w:val="20"/>
              </w:rPr>
              <w:t xml:space="preserve">            80,196.00 </w:t>
            </w:r>
          </w:p>
        </w:tc>
      </w:tr>
      <w:tr w:rsidR="001F0748" w:rsidRPr="00D26D79" w14:paraId="1C6C225A" w14:textId="77777777" w:rsidTr="001F0748">
        <w:trPr>
          <w:trHeight w:val="260"/>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34490" w14:textId="77777777" w:rsidR="001F0748" w:rsidRPr="00D26D79" w:rsidRDefault="001F0748">
            <w:pPr>
              <w:jc w:val="right"/>
              <w:rPr>
                <w:color w:val="000000"/>
                <w:sz w:val="20"/>
                <w:szCs w:val="20"/>
              </w:rPr>
            </w:pPr>
            <w:r w:rsidRPr="00D26D79">
              <w:rPr>
                <w:color w:val="000000"/>
                <w:sz w:val="20"/>
                <w:szCs w:val="20"/>
              </w:rPr>
              <w:t>46</w:t>
            </w:r>
          </w:p>
        </w:tc>
        <w:tc>
          <w:tcPr>
            <w:tcW w:w="5752" w:type="dxa"/>
            <w:tcBorders>
              <w:top w:val="single" w:sz="4" w:space="0" w:color="auto"/>
              <w:left w:val="nil"/>
              <w:bottom w:val="single" w:sz="4" w:space="0" w:color="auto"/>
              <w:right w:val="nil"/>
            </w:tcBorders>
            <w:shd w:val="clear" w:color="auto" w:fill="auto"/>
            <w:vAlign w:val="bottom"/>
            <w:hideMark/>
          </w:tcPr>
          <w:p w14:paraId="2A6A1E42" w14:textId="77777777" w:rsidR="001F0748" w:rsidRPr="00D26D79" w:rsidRDefault="001F0748">
            <w:pPr>
              <w:rPr>
                <w:color w:val="000000"/>
                <w:sz w:val="20"/>
                <w:szCs w:val="20"/>
              </w:rPr>
            </w:pPr>
            <w:r w:rsidRPr="00D26D79">
              <w:rPr>
                <w:color w:val="000000"/>
                <w:sz w:val="20"/>
                <w:szCs w:val="20"/>
              </w:rPr>
              <w:t>Blerja e veturave zyrtare për nevoja të Administrates Komunale</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178A91" w14:textId="77777777" w:rsidR="001F0748" w:rsidRPr="00D26D79" w:rsidRDefault="001F0748">
            <w:pPr>
              <w:jc w:val="right"/>
              <w:rPr>
                <w:color w:val="000000"/>
                <w:sz w:val="20"/>
                <w:szCs w:val="20"/>
              </w:rPr>
            </w:pPr>
            <w:r w:rsidRPr="00D26D79">
              <w:rPr>
                <w:color w:val="000000"/>
                <w:sz w:val="20"/>
                <w:szCs w:val="20"/>
              </w:rPr>
              <w:t>35,000.00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562BA62E" w14:textId="77777777" w:rsidR="001F0748" w:rsidRPr="00D26D79" w:rsidRDefault="001F0748">
            <w:pPr>
              <w:jc w:val="right"/>
              <w:rPr>
                <w:color w:val="000000"/>
                <w:sz w:val="20"/>
                <w:szCs w:val="20"/>
              </w:rPr>
            </w:pPr>
            <w:r w:rsidRPr="00D26D79">
              <w:rPr>
                <w:color w:val="000000"/>
                <w:sz w:val="20"/>
                <w:szCs w:val="20"/>
              </w:rPr>
              <w:t xml:space="preserve">                5,000.00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639313D1"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359C8DB8"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7B6E9FF9"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DFC0605" w14:textId="77777777" w:rsidR="001F0748" w:rsidRPr="00D26D79" w:rsidRDefault="001F0748">
            <w:pPr>
              <w:rPr>
                <w:b/>
                <w:bCs/>
                <w:color w:val="000000"/>
                <w:sz w:val="20"/>
                <w:szCs w:val="20"/>
              </w:rPr>
            </w:pPr>
            <w:r w:rsidRPr="00D26D79">
              <w:rPr>
                <w:b/>
                <w:bCs/>
                <w:color w:val="000000"/>
                <w:sz w:val="20"/>
                <w:szCs w:val="20"/>
              </w:rPr>
              <w:t>Administrata</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287FE3AE" w14:textId="77777777" w:rsidR="001F0748" w:rsidRPr="00D26D79" w:rsidRDefault="001F0748">
            <w:pPr>
              <w:jc w:val="right"/>
              <w:rPr>
                <w:b/>
                <w:bCs/>
                <w:color w:val="000000"/>
                <w:sz w:val="20"/>
                <w:szCs w:val="20"/>
              </w:rPr>
            </w:pPr>
            <w:r w:rsidRPr="00D26D79">
              <w:rPr>
                <w:b/>
                <w:bCs/>
                <w:color w:val="000000"/>
                <w:sz w:val="20"/>
                <w:szCs w:val="20"/>
              </w:rPr>
              <w:t xml:space="preserve">     120,000.00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4D4E5956" w14:textId="77777777" w:rsidR="001F0748" w:rsidRPr="00D26D79" w:rsidRDefault="001F0748">
            <w:pPr>
              <w:jc w:val="right"/>
              <w:rPr>
                <w:b/>
                <w:bCs/>
                <w:color w:val="000000"/>
                <w:sz w:val="20"/>
                <w:szCs w:val="20"/>
              </w:rPr>
            </w:pPr>
            <w:r w:rsidRPr="00D26D79">
              <w:rPr>
                <w:b/>
                <w:bCs/>
                <w:color w:val="000000"/>
                <w:sz w:val="20"/>
                <w:szCs w:val="20"/>
              </w:rPr>
              <w:t xml:space="preserve">              9,804.00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51C60AE3" w14:textId="77777777" w:rsidR="001F0748" w:rsidRPr="00D26D79" w:rsidRDefault="001F0748">
            <w:pPr>
              <w:jc w:val="right"/>
              <w:rPr>
                <w:b/>
                <w:bCs/>
                <w:color w:val="000000"/>
                <w:sz w:val="20"/>
                <w:szCs w:val="20"/>
              </w:rPr>
            </w:pPr>
            <w:r w:rsidRPr="00D26D79">
              <w:rPr>
                <w:b/>
                <w:bCs/>
                <w:color w:val="000000"/>
                <w:sz w:val="20"/>
                <w:szCs w:val="20"/>
              </w:rPr>
              <w:t xml:space="preserve">       110,196.00 </w:t>
            </w:r>
          </w:p>
        </w:tc>
      </w:tr>
      <w:tr w:rsidR="001F0748" w:rsidRPr="00D26D79" w14:paraId="70634B95" w14:textId="77777777" w:rsidTr="001F0748">
        <w:trPr>
          <w:trHeight w:val="260"/>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F58ADC" w14:textId="77777777" w:rsidR="001F0748" w:rsidRPr="00D26D79" w:rsidRDefault="001F0748">
            <w:pPr>
              <w:jc w:val="right"/>
              <w:rPr>
                <w:color w:val="000000"/>
                <w:sz w:val="20"/>
                <w:szCs w:val="20"/>
              </w:rPr>
            </w:pPr>
            <w:r w:rsidRPr="00D26D79">
              <w:rPr>
                <w:color w:val="000000"/>
                <w:sz w:val="20"/>
                <w:szCs w:val="20"/>
              </w:rPr>
              <w:t>47</w:t>
            </w:r>
          </w:p>
        </w:tc>
        <w:tc>
          <w:tcPr>
            <w:tcW w:w="5752" w:type="dxa"/>
            <w:tcBorders>
              <w:top w:val="single" w:sz="4" w:space="0" w:color="auto"/>
              <w:left w:val="nil"/>
              <w:bottom w:val="single" w:sz="4" w:space="0" w:color="auto"/>
              <w:right w:val="nil"/>
            </w:tcBorders>
            <w:shd w:val="clear" w:color="auto" w:fill="auto"/>
            <w:vAlign w:val="bottom"/>
            <w:hideMark/>
          </w:tcPr>
          <w:p w14:paraId="53DCEA8B" w14:textId="77777777" w:rsidR="001F0748" w:rsidRPr="00D26D79" w:rsidRDefault="001F0748">
            <w:pPr>
              <w:rPr>
                <w:color w:val="000000"/>
                <w:sz w:val="20"/>
                <w:szCs w:val="20"/>
              </w:rPr>
            </w:pPr>
            <w:r w:rsidRPr="00D26D79">
              <w:rPr>
                <w:color w:val="000000"/>
                <w:sz w:val="20"/>
                <w:szCs w:val="20"/>
              </w:rPr>
              <w:t>Ndërtimi dhe rindërtimi i objekteve sportive dhe të kulturës në Klinë</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1EC16B" w14:textId="77777777" w:rsidR="001F0748" w:rsidRPr="00D26D79" w:rsidRDefault="001F0748">
            <w:pPr>
              <w:jc w:val="right"/>
              <w:rPr>
                <w:color w:val="000000"/>
                <w:sz w:val="20"/>
                <w:szCs w:val="20"/>
              </w:rPr>
            </w:pPr>
            <w:r w:rsidRPr="00D26D79">
              <w:rPr>
                <w:color w:val="000000"/>
                <w:sz w:val="20"/>
                <w:szCs w:val="20"/>
              </w:rPr>
              <w:t>25,000.00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7FEF076D" w14:textId="77777777" w:rsidR="001F0748" w:rsidRPr="00D26D79" w:rsidRDefault="001F0748">
            <w:pPr>
              <w:jc w:val="right"/>
              <w:rPr>
                <w:color w:val="000000"/>
                <w:sz w:val="20"/>
                <w:szCs w:val="20"/>
              </w:rPr>
            </w:pPr>
            <w:r w:rsidRPr="00D26D79">
              <w:rPr>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0FFCCD79" w14:textId="77777777" w:rsidR="001F0748" w:rsidRPr="00D26D79" w:rsidRDefault="001F0748">
            <w:pPr>
              <w:jc w:val="right"/>
              <w:rPr>
                <w:color w:val="000000"/>
                <w:sz w:val="20"/>
                <w:szCs w:val="20"/>
              </w:rPr>
            </w:pPr>
            <w:r w:rsidRPr="00D26D79">
              <w:rPr>
                <w:color w:val="000000"/>
                <w:sz w:val="20"/>
                <w:szCs w:val="20"/>
              </w:rPr>
              <w:t xml:space="preserve">            25,000.00 </w:t>
            </w:r>
          </w:p>
        </w:tc>
      </w:tr>
      <w:tr w:rsidR="001F0748" w:rsidRPr="00D26D79" w14:paraId="43D93B16"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2C578EE9"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6125D2F" w14:textId="77777777" w:rsidR="001F0748" w:rsidRPr="00D26D79" w:rsidRDefault="001F0748">
            <w:pPr>
              <w:rPr>
                <w:b/>
                <w:bCs/>
                <w:color w:val="000000"/>
                <w:sz w:val="20"/>
                <w:szCs w:val="20"/>
              </w:rPr>
            </w:pPr>
            <w:r w:rsidRPr="00D26D79">
              <w:rPr>
                <w:b/>
                <w:bCs/>
                <w:color w:val="000000"/>
                <w:sz w:val="20"/>
                <w:szCs w:val="20"/>
              </w:rPr>
              <w:t>Kultura</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798D940F" w14:textId="77777777" w:rsidR="001F0748" w:rsidRPr="00D26D79" w:rsidRDefault="001F0748">
            <w:pPr>
              <w:jc w:val="right"/>
              <w:rPr>
                <w:b/>
                <w:bCs/>
                <w:color w:val="000000"/>
                <w:sz w:val="20"/>
                <w:szCs w:val="20"/>
              </w:rPr>
            </w:pPr>
            <w:r w:rsidRPr="00D26D79">
              <w:rPr>
                <w:b/>
                <w:bCs/>
                <w:color w:val="000000"/>
                <w:sz w:val="20"/>
                <w:szCs w:val="20"/>
              </w:rPr>
              <w:t xml:space="preserve">        25,000.00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4776084C"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16292766" w14:textId="77777777" w:rsidR="001F0748" w:rsidRPr="00D26D79" w:rsidRDefault="001F0748">
            <w:pPr>
              <w:jc w:val="right"/>
              <w:rPr>
                <w:b/>
                <w:bCs/>
                <w:color w:val="000000"/>
                <w:sz w:val="20"/>
                <w:szCs w:val="20"/>
              </w:rPr>
            </w:pPr>
            <w:r w:rsidRPr="00D26D79">
              <w:rPr>
                <w:b/>
                <w:bCs/>
                <w:color w:val="000000"/>
                <w:sz w:val="20"/>
                <w:szCs w:val="20"/>
              </w:rPr>
              <w:t xml:space="preserve">          25,000.00 </w:t>
            </w:r>
          </w:p>
        </w:tc>
      </w:tr>
      <w:tr w:rsidR="001F0748" w:rsidRPr="00D26D79" w14:paraId="2C01658B" w14:textId="77777777" w:rsidTr="001F0748">
        <w:trPr>
          <w:trHeight w:val="273"/>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C9C52" w14:textId="77777777" w:rsidR="001F0748" w:rsidRPr="00D26D79" w:rsidRDefault="001F0748">
            <w:pPr>
              <w:jc w:val="right"/>
              <w:rPr>
                <w:color w:val="000000"/>
                <w:sz w:val="20"/>
                <w:szCs w:val="20"/>
              </w:rPr>
            </w:pPr>
            <w:r w:rsidRPr="00D26D79">
              <w:rPr>
                <w:color w:val="000000"/>
                <w:sz w:val="20"/>
                <w:szCs w:val="20"/>
              </w:rPr>
              <w:t>48</w:t>
            </w:r>
          </w:p>
        </w:tc>
        <w:tc>
          <w:tcPr>
            <w:tcW w:w="57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5F41F" w14:textId="77777777" w:rsidR="001F0748" w:rsidRPr="00D26D79" w:rsidRDefault="001F0748">
            <w:pPr>
              <w:rPr>
                <w:color w:val="000000"/>
                <w:sz w:val="20"/>
                <w:szCs w:val="20"/>
              </w:rPr>
            </w:pPr>
            <w:r w:rsidRPr="00D26D79">
              <w:rPr>
                <w:color w:val="000000"/>
                <w:sz w:val="20"/>
                <w:szCs w:val="20"/>
              </w:rPr>
              <w:t>Furnizim me pajisje- aparat për matje gjeodezike</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330655" w14:textId="77777777" w:rsidR="001F0748" w:rsidRPr="00D26D79" w:rsidRDefault="001F0748">
            <w:pPr>
              <w:jc w:val="right"/>
              <w:rPr>
                <w:color w:val="000000"/>
                <w:sz w:val="20"/>
                <w:szCs w:val="20"/>
              </w:rPr>
            </w:pPr>
            <w:r w:rsidRPr="00D26D79">
              <w:rPr>
                <w:color w:val="000000"/>
                <w:sz w:val="20"/>
                <w:szCs w:val="20"/>
              </w:rPr>
              <w:t>0.00</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69FC9"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AC8F47" w14:textId="77777777" w:rsidR="001F0748" w:rsidRPr="00D26D79" w:rsidRDefault="001F0748">
            <w:pPr>
              <w:jc w:val="right"/>
              <w:rPr>
                <w:b/>
                <w:bCs/>
                <w:color w:val="000000"/>
                <w:sz w:val="20"/>
                <w:szCs w:val="20"/>
              </w:rPr>
            </w:pPr>
            <w:r w:rsidRPr="00D26D79">
              <w:rPr>
                <w:b/>
                <w:bCs/>
                <w:color w:val="000000"/>
                <w:sz w:val="20"/>
                <w:szCs w:val="20"/>
              </w:rPr>
              <w:t xml:space="preserve">                         -   </w:t>
            </w:r>
          </w:p>
        </w:tc>
      </w:tr>
      <w:tr w:rsidR="001F0748" w:rsidRPr="00D26D79" w14:paraId="17A59136"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4CA15BAA" w14:textId="77777777" w:rsidR="001F0748" w:rsidRPr="00D26D79" w:rsidRDefault="001F0748">
            <w:pPr>
              <w:jc w:val="right"/>
              <w:rPr>
                <w:b/>
                <w:bCs/>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5465E40" w14:textId="77777777" w:rsidR="001F0748" w:rsidRPr="00D26D79" w:rsidRDefault="001F0748">
            <w:pPr>
              <w:rPr>
                <w:b/>
                <w:bCs/>
                <w:color w:val="000000"/>
                <w:sz w:val="20"/>
                <w:szCs w:val="20"/>
              </w:rPr>
            </w:pPr>
            <w:r w:rsidRPr="00D26D79">
              <w:rPr>
                <w:b/>
                <w:bCs/>
                <w:color w:val="000000"/>
                <w:sz w:val="20"/>
                <w:szCs w:val="20"/>
              </w:rPr>
              <w:t>Gjeodezia</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579AA0C1"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6215EE58" w14:textId="77777777" w:rsidR="001F0748" w:rsidRPr="00D26D79" w:rsidRDefault="001F0748">
            <w:pPr>
              <w:jc w:val="right"/>
              <w:rPr>
                <w:b/>
                <w:bCs/>
                <w:color w:val="000000"/>
                <w:sz w:val="20"/>
                <w:szCs w:val="20"/>
              </w:rPr>
            </w:pPr>
            <w:r w:rsidRPr="00D26D79">
              <w:rPr>
                <w:b/>
                <w:bCs/>
                <w:color w:val="000000"/>
                <w:sz w:val="20"/>
                <w:szCs w:val="20"/>
              </w:rPr>
              <w:t xml:space="preserve">                          -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7E6584D3" w14:textId="77777777" w:rsidR="001F0748" w:rsidRPr="00D26D79" w:rsidRDefault="001F0748">
            <w:pPr>
              <w:jc w:val="right"/>
              <w:rPr>
                <w:b/>
                <w:bCs/>
                <w:color w:val="000000"/>
                <w:sz w:val="20"/>
                <w:szCs w:val="20"/>
              </w:rPr>
            </w:pPr>
            <w:r w:rsidRPr="00D26D79">
              <w:rPr>
                <w:b/>
                <w:bCs/>
                <w:color w:val="000000"/>
                <w:sz w:val="20"/>
                <w:szCs w:val="20"/>
              </w:rPr>
              <w:t xml:space="preserve">                         -   </w:t>
            </w:r>
          </w:p>
        </w:tc>
      </w:tr>
      <w:tr w:rsidR="001F0748" w:rsidRPr="00D26D79" w14:paraId="0A278771" w14:textId="77777777" w:rsidTr="001F0748">
        <w:trPr>
          <w:trHeight w:val="455"/>
        </w:trPr>
        <w:tc>
          <w:tcPr>
            <w:tcW w:w="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C07027" w14:textId="77777777" w:rsidR="001F0748" w:rsidRPr="00D26D79" w:rsidRDefault="001F0748">
            <w:pPr>
              <w:jc w:val="right"/>
              <w:rPr>
                <w:color w:val="000000"/>
                <w:sz w:val="20"/>
                <w:szCs w:val="20"/>
              </w:rPr>
            </w:pPr>
            <w:r w:rsidRPr="00D26D79">
              <w:rPr>
                <w:color w:val="000000"/>
                <w:sz w:val="20"/>
                <w:szCs w:val="20"/>
              </w:rPr>
              <w:t>49</w:t>
            </w:r>
          </w:p>
        </w:tc>
        <w:tc>
          <w:tcPr>
            <w:tcW w:w="5752" w:type="dxa"/>
            <w:tcBorders>
              <w:top w:val="single" w:sz="4" w:space="0" w:color="auto"/>
              <w:left w:val="nil"/>
              <w:bottom w:val="single" w:sz="4" w:space="0" w:color="auto"/>
              <w:right w:val="single" w:sz="4" w:space="0" w:color="auto"/>
            </w:tcBorders>
            <w:shd w:val="clear" w:color="auto" w:fill="auto"/>
            <w:vAlign w:val="bottom"/>
            <w:hideMark/>
          </w:tcPr>
          <w:p w14:paraId="029B501A" w14:textId="77777777" w:rsidR="001F0748" w:rsidRPr="00D26D79" w:rsidRDefault="001F0748">
            <w:pPr>
              <w:rPr>
                <w:color w:val="000000"/>
                <w:sz w:val="20"/>
                <w:szCs w:val="20"/>
              </w:rPr>
            </w:pPr>
            <w:r w:rsidRPr="00D26D79">
              <w:rPr>
                <w:color w:val="000000"/>
                <w:sz w:val="20"/>
                <w:szCs w:val="20"/>
              </w:rPr>
              <w:t>Ndërtimi i kanaleve të ujitjes në Rudicë-Stupë-Videjë- Zajm,Potërq-Dollovë, Volljakë-Këpuz etj</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1B5CB74F" w14:textId="77777777" w:rsidR="001F0748" w:rsidRPr="00D26D79" w:rsidRDefault="001F0748">
            <w:pPr>
              <w:jc w:val="right"/>
              <w:rPr>
                <w:color w:val="000000"/>
                <w:sz w:val="20"/>
                <w:szCs w:val="20"/>
              </w:rPr>
            </w:pPr>
            <w:r w:rsidRPr="00D26D79">
              <w:rPr>
                <w:color w:val="000000"/>
                <w:sz w:val="20"/>
                <w:szCs w:val="20"/>
              </w:rPr>
              <w:t>110,000.00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4EF11E94" w14:textId="77777777" w:rsidR="001F0748" w:rsidRPr="00D26D79" w:rsidRDefault="001F0748">
            <w:pPr>
              <w:jc w:val="right"/>
              <w:rPr>
                <w:color w:val="000000"/>
                <w:sz w:val="20"/>
                <w:szCs w:val="20"/>
              </w:rPr>
            </w:pPr>
            <w:r w:rsidRPr="00D26D79">
              <w:rPr>
                <w:color w:val="000000"/>
                <w:sz w:val="20"/>
                <w:szCs w:val="20"/>
              </w:rPr>
              <w:t xml:space="preserve">              80,000.00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132EEC2F"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7672AA94"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2983AEA7" w14:textId="77777777" w:rsidR="001F0748" w:rsidRPr="00D26D79" w:rsidRDefault="001F0748">
            <w:pPr>
              <w:jc w:val="right"/>
              <w:rPr>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BD003C7" w14:textId="77777777" w:rsidR="001F0748" w:rsidRPr="00D26D79" w:rsidRDefault="001F0748">
            <w:pPr>
              <w:rPr>
                <w:b/>
                <w:bCs/>
                <w:color w:val="000000"/>
                <w:sz w:val="20"/>
                <w:szCs w:val="20"/>
              </w:rPr>
            </w:pPr>
            <w:r w:rsidRPr="00D26D79">
              <w:rPr>
                <w:b/>
                <w:bCs/>
                <w:color w:val="000000"/>
                <w:sz w:val="20"/>
                <w:szCs w:val="20"/>
              </w:rPr>
              <w:t>Bujqesia</w:t>
            </w:r>
          </w:p>
        </w:tc>
        <w:tc>
          <w:tcPr>
            <w:tcW w:w="1316" w:type="dxa"/>
            <w:tcBorders>
              <w:top w:val="single" w:sz="4" w:space="0" w:color="auto"/>
              <w:left w:val="nil"/>
              <w:bottom w:val="single" w:sz="4" w:space="0" w:color="auto"/>
              <w:right w:val="single" w:sz="4" w:space="0" w:color="auto"/>
            </w:tcBorders>
            <w:shd w:val="clear" w:color="000000" w:fill="FFFF00"/>
            <w:noWrap/>
            <w:vAlign w:val="bottom"/>
            <w:hideMark/>
          </w:tcPr>
          <w:p w14:paraId="362DAB3B" w14:textId="77777777" w:rsidR="001F0748" w:rsidRPr="00D26D79" w:rsidRDefault="001F0748">
            <w:pPr>
              <w:jc w:val="right"/>
              <w:rPr>
                <w:b/>
                <w:bCs/>
                <w:color w:val="000000"/>
                <w:sz w:val="20"/>
                <w:szCs w:val="20"/>
              </w:rPr>
            </w:pPr>
            <w:r w:rsidRPr="00D26D79">
              <w:rPr>
                <w:b/>
                <w:bCs/>
                <w:color w:val="000000"/>
                <w:sz w:val="20"/>
                <w:szCs w:val="20"/>
              </w:rPr>
              <w:t xml:space="preserve">     110,000.00 </w:t>
            </w:r>
          </w:p>
        </w:tc>
        <w:tc>
          <w:tcPr>
            <w:tcW w:w="1549" w:type="dxa"/>
            <w:tcBorders>
              <w:top w:val="single" w:sz="4" w:space="0" w:color="auto"/>
              <w:left w:val="nil"/>
              <w:bottom w:val="single" w:sz="4" w:space="0" w:color="auto"/>
              <w:right w:val="single" w:sz="4" w:space="0" w:color="auto"/>
            </w:tcBorders>
            <w:shd w:val="clear" w:color="000000" w:fill="FFFF00"/>
            <w:noWrap/>
            <w:vAlign w:val="bottom"/>
            <w:hideMark/>
          </w:tcPr>
          <w:p w14:paraId="110ECA48" w14:textId="77777777" w:rsidR="001F0748" w:rsidRPr="00D26D79" w:rsidRDefault="001F0748">
            <w:pPr>
              <w:jc w:val="right"/>
              <w:rPr>
                <w:b/>
                <w:bCs/>
                <w:color w:val="000000"/>
                <w:sz w:val="20"/>
                <w:szCs w:val="20"/>
              </w:rPr>
            </w:pPr>
            <w:r w:rsidRPr="00D26D79">
              <w:rPr>
                <w:b/>
                <w:bCs/>
                <w:color w:val="000000"/>
                <w:sz w:val="20"/>
                <w:szCs w:val="20"/>
              </w:rPr>
              <w:t xml:space="preserve">           80,000.00 </w:t>
            </w:r>
          </w:p>
        </w:tc>
        <w:tc>
          <w:tcPr>
            <w:tcW w:w="1448" w:type="dxa"/>
            <w:tcBorders>
              <w:top w:val="single" w:sz="4" w:space="0" w:color="auto"/>
              <w:left w:val="nil"/>
              <w:bottom w:val="single" w:sz="4" w:space="0" w:color="auto"/>
              <w:right w:val="single" w:sz="4" w:space="0" w:color="auto"/>
            </w:tcBorders>
            <w:shd w:val="clear" w:color="000000" w:fill="FFFF00"/>
            <w:noWrap/>
            <w:vAlign w:val="bottom"/>
            <w:hideMark/>
          </w:tcPr>
          <w:p w14:paraId="7F72E972" w14:textId="77777777" w:rsidR="001F0748" w:rsidRPr="00D26D79" w:rsidRDefault="001F0748">
            <w:pPr>
              <w:jc w:val="right"/>
              <w:rPr>
                <w:b/>
                <w:bCs/>
                <w:color w:val="000000"/>
                <w:sz w:val="20"/>
                <w:szCs w:val="20"/>
              </w:rPr>
            </w:pPr>
            <w:r w:rsidRPr="00D26D79">
              <w:rPr>
                <w:b/>
                <w:bCs/>
                <w:color w:val="000000"/>
                <w:sz w:val="20"/>
                <w:szCs w:val="20"/>
              </w:rPr>
              <w:t xml:space="preserve">          30,000.00 </w:t>
            </w:r>
          </w:p>
        </w:tc>
      </w:tr>
      <w:tr w:rsidR="001F0748" w:rsidRPr="00D26D79" w14:paraId="3C6C1AE6" w14:textId="77777777" w:rsidTr="001F0748">
        <w:trPr>
          <w:trHeight w:val="260"/>
        </w:trPr>
        <w:tc>
          <w:tcPr>
            <w:tcW w:w="471" w:type="dxa"/>
            <w:tcBorders>
              <w:top w:val="single" w:sz="4" w:space="0" w:color="auto"/>
              <w:left w:val="single" w:sz="4" w:space="0" w:color="auto"/>
              <w:bottom w:val="single" w:sz="4" w:space="0" w:color="auto"/>
              <w:right w:val="nil"/>
            </w:tcBorders>
            <w:shd w:val="clear" w:color="auto" w:fill="auto"/>
            <w:noWrap/>
            <w:vAlign w:val="bottom"/>
            <w:hideMark/>
          </w:tcPr>
          <w:p w14:paraId="2806ECD3" w14:textId="77777777" w:rsidR="001F0748" w:rsidRPr="00D26D79" w:rsidRDefault="001F0748">
            <w:pPr>
              <w:jc w:val="right"/>
              <w:rPr>
                <w:b/>
                <w:bCs/>
                <w:color w:val="000000"/>
                <w:sz w:val="20"/>
                <w:szCs w:val="20"/>
              </w:rPr>
            </w:pPr>
          </w:p>
        </w:tc>
        <w:tc>
          <w:tcPr>
            <w:tcW w:w="5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81446" w14:textId="77777777" w:rsidR="001F0748" w:rsidRPr="00D26D79" w:rsidRDefault="001F0748">
            <w:pPr>
              <w:jc w:val="right"/>
              <w:rPr>
                <w:b/>
                <w:bCs/>
                <w:color w:val="000000"/>
                <w:sz w:val="20"/>
                <w:szCs w:val="20"/>
              </w:rPr>
            </w:pPr>
            <w:r w:rsidRPr="00D26D79">
              <w:rPr>
                <w:b/>
                <w:bCs/>
                <w:color w:val="000000"/>
                <w:sz w:val="20"/>
                <w:szCs w:val="20"/>
              </w:rPr>
              <w:t>Totali :</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2CEE8F0F" w14:textId="77777777" w:rsidR="001F0748" w:rsidRPr="00D26D79" w:rsidRDefault="001F0748">
            <w:pPr>
              <w:jc w:val="right"/>
              <w:rPr>
                <w:b/>
                <w:bCs/>
                <w:color w:val="000000"/>
                <w:sz w:val="20"/>
                <w:szCs w:val="20"/>
              </w:rPr>
            </w:pPr>
            <w:r w:rsidRPr="00D26D79">
              <w:rPr>
                <w:b/>
                <w:bCs/>
                <w:color w:val="000000"/>
                <w:sz w:val="20"/>
                <w:szCs w:val="20"/>
              </w:rPr>
              <w:t xml:space="preserve">  3,893,383.00 </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14:paraId="56F2ECD1" w14:textId="77777777" w:rsidR="001F0748" w:rsidRPr="00D26D79" w:rsidRDefault="001F0748">
            <w:pPr>
              <w:jc w:val="right"/>
              <w:rPr>
                <w:b/>
                <w:bCs/>
                <w:color w:val="000000"/>
                <w:sz w:val="20"/>
                <w:szCs w:val="20"/>
              </w:rPr>
            </w:pPr>
            <w:r w:rsidRPr="00D26D79">
              <w:rPr>
                <w:b/>
                <w:bCs/>
                <w:color w:val="000000"/>
                <w:sz w:val="20"/>
                <w:szCs w:val="20"/>
              </w:rPr>
              <w:t xml:space="preserve">      2,441,554.00 </w:t>
            </w:r>
          </w:p>
        </w:tc>
        <w:tc>
          <w:tcPr>
            <w:tcW w:w="1448" w:type="dxa"/>
            <w:tcBorders>
              <w:top w:val="single" w:sz="4" w:space="0" w:color="auto"/>
              <w:left w:val="nil"/>
              <w:bottom w:val="single" w:sz="4" w:space="0" w:color="auto"/>
              <w:right w:val="single" w:sz="4" w:space="0" w:color="auto"/>
            </w:tcBorders>
            <w:shd w:val="clear" w:color="auto" w:fill="auto"/>
            <w:noWrap/>
            <w:vAlign w:val="bottom"/>
            <w:hideMark/>
          </w:tcPr>
          <w:p w14:paraId="4073FADF" w14:textId="77777777" w:rsidR="001F0748" w:rsidRPr="00D26D79" w:rsidRDefault="001F0748">
            <w:pPr>
              <w:jc w:val="right"/>
              <w:rPr>
                <w:b/>
                <w:bCs/>
                <w:color w:val="000000"/>
                <w:sz w:val="20"/>
                <w:szCs w:val="20"/>
              </w:rPr>
            </w:pPr>
            <w:r w:rsidRPr="00D26D79">
              <w:rPr>
                <w:b/>
                <w:bCs/>
                <w:color w:val="000000"/>
                <w:sz w:val="20"/>
                <w:szCs w:val="20"/>
              </w:rPr>
              <w:t xml:space="preserve">    1,451,829.00 </w:t>
            </w:r>
          </w:p>
        </w:tc>
      </w:tr>
    </w:tbl>
    <w:tbl>
      <w:tblPr>
        <w:tblpPr w:leftFromText="180" w:rightFromText="180" w:vertAnchor="text" w:horzAnchor="margin" w:tblpY="-2023"/>
        <w:tblW w:w="9886" w:type="dxa"/>
        <w:tblLook w:val="04A0" w:firstRow="1" w:lastRow="0" w:firstColumn="1" w:lastColumn="0" w:noHBand="0" w:noVBand="1"/>
      </w:tblPr>
      <w:tblGrid>
        <w:gridCol w:w="500"/>
        <w:gridCol w:w="5621"/>
        <w:gridCol w:w="1449"/>
        <w:gridCol w:w="1458"/>
        <w:gridCol w:w="1503"/>
      </w:tblGrid>
      <w:tr w:rsidR="001F0748" w:rsidRPr="00D26D79" w14:paraId="7CF02CD6" w14:textId="77777777" w:rsidTr="001F0748">
        <w:trPr>
          <w:trHeight w:val="296"/>
        </w:trPr>
        <w:tc>
          <w:tcPr>
            <w:tcW w:w="447" w:type="dxa"/>
            <w:tcBorders>
              <w:left w:val="nil"/>
              <w:bottom w:val="single" w:sz="4" w:space="0" w:color="auto"/>
            </w:tcBorders>
            <w:shd w:val="clear" w:color="auto" w:fill="auto"/>
            <w:noWrap/>
            <w:vAlign w:val="bottom"/>
            <w:hideMark/>
          </w:tcPr>
          <w:p w14:paraId="502AA85E" w14:textId="77777777" w:rsidR="001F0748" w:rsidRPr="00D26D79" w:rsidRDefault="001F0748" w:rsidP="001F0748">
            <w:pPr>
              <w:rPr>
                <w:sz w:val="20"/>
                <w:szCs w:val="20"/>
                <w:lang w:val="en-US"/>
              </w:rPr>
            </w:pPr>
          </w:p>
          <w:p w14:paraId="3DC176A4" w14:textId="77777777" w:rsidR="001F0748" w:rsidRPr="00D26D79" w:rsidRDefault="001F0748" w:rsidP="001F0748">
            <w:pPr>
              <w:rPr>
                <w:sz w:val="20"/>
                <w:szCs w:val="20"/>
                <w:lang w:val="en-US"/>
              </w:rPr>
            </w:pPr>
          </w:p>
          <w:p w14:paraId="5DC51DA0" w14:textId="77777777" w:rsidR="001F0748" w:rsidRPr="00D26D79" w:rsidRDefault="001F0748" w:rsidP="001F0748">
            <w:pPr>
              <w:rPr>
                <w:sz w:val="20"/>
                <w:szCs w:val="20"/>
                <w:lang w:val="en-US"/>
              </w:rPr>
            </w:pPr>
          </w:p>
          <w:p w14:paraId="37D4E41E" w14:textId="77777777" w:rsidR="001F0748" w:rsidRPr="00D26D79" w:rsidRDefault="001F0748" w:rsidP="001F0748">
            <w:pPr>
              <w:rPr>
                <w:sz w:val="20"/>
                <w:szCs w:val="20"/>
                <w:lang w:val="en-US"/>
              </w:rPr>
            </w:pPr>
          </w:p>
          <w:p w14:paraId="09F284C9" w14:textId="6E0E5B63" w:rsidR="001F0748" w:rsidRPr="00D26D79" w:rsidRDefault="001F0748" w:rsidP="001F0748">
            <w:pPr>
              <w:rPr>
                <w:sz w:val="20"/>
                <w:szCs w:val="20"/>
                <w:lang w:val="en-US"/>
              </w:rPr>
            </w:pPr>
          </w:p>
        </w:tc>
        <w:tc>
          <w:tcPr>
            <w:tcW w:w="5029" w:type="dxa"/>
            <w:tcBorders>
              <w:bottom w:val="single" w:sz="4" w:space="0" w:color="auto"/>
            </w:tcBorders>
            <w:shd w:val="clear" w:color="auto" w:fill="auto"/>
            <w:noWrap/>
            <w:vAlign w:val="bottom"/>
            <w:hideMark/>
          </w:tcPr>
          <w:p w14:paraId="37DCD1F6" w14:textId="77777777" w:rsidR="001F0748" w:rsidRPr="00D26D79" w:rsidRDefault="001F0748" w:rsidP="001F0748">
            <w:pPr>
              <w:rPr>
                <w:b/>
                <w:bCs/>
                <w:color w:val="000000"/>
                <w:sz w:val="20"/>
                <w:szCs w:val="20"/>
              </w:rPr>
            </w:pPr>
            <w:r w:rsidRPr="00D26D79">
              <w:rPr>
                <w:b/>
                <w:bCs/>
                <w:color w:val="000000"/>
                <w:sz w:val="20"/>
                <w:szCs w:val="20"/>
              </w:rPr>
              <w:t>Projektet me prioritet për vitin  2028</w:t>
            </w:r>
          </w:p>
        </w:tc>
        <w:tc>
          <w:tcPr>
            <w:tcW w:w="1449" w:type="dxa"/>
            <w:tcBorders>
              <w:bottom w:val="single" w:sz="4" w:space="0" w:color="auto"/>
            </w:tcBorders>
            <w:shd w:val="clear" w:color="auto" w:fill="auto"/>
            <w:noWrap/>
            <w:vAlign w:val="bottom"/>
            <w:hideMark/>
          </w:tcPr>
          <w:p w14:paraId="2D6F9406" w14:textId="77777777" w:rsidR="001F0748" w:rsidRPr="00D26D79" w:rsidRDefault="001F0748" w:rsidP="001F0748">
            <w:pPr>
              <w:rPr>
                <w:b/>
                <w:bCs/>
                <w:color w:val="000000"/>
                <w:sz w:val="20"/>
                <w:szCs w:val="20"/>
              </w:rPr>
            </w:pPr>
          </w:p>
        </w:tc>
        <w:tc>
          <w:tcPr>
            <w:tcW w:w="1458" w:type="dxa"/>
            <w:tcBorders>
              <w:bottom w:val="single" w:sz="4" w:space="0" w:color="auto"/>
            </w:tcBorders>
            <w:shd w:val="clear" w:color="auto" w:fill="auto"/>
            <w:noWrap/>
            <w:vAlign w:val="bottom"/>
            <w:hideMark/>
          </w:tcPr>
          <w:p w14:paraId="2C8E72DD" w14:textId="77777777" w:rsidR="001F0748" w:rsidRPr="00D26D79" w:rsidRDefault="001F0748" w:rsidP="001F0748">
            <w:pPr>
              <w:rPr>
                <w:sz w:val="20"/>
                <w:szCs w:val="20"/>
              </w:rPr>
            </w:pPr>
          </w:p>
        </w:tc>
        <w:tc>
          <w:tcPr>
            <w:tcW w:w="1503" w:type="dxa"/>
            <w:tcBorders>
              <w:bottom w:val="single" w:sz="4" w:space="0" w:color="auto"/>
              <w:right w:val="nil"/>
            </w:tcBorders>
            <w:shd w:val="clear" w:color="auto" w:fill="auto"/>
            <w:noWrap/>
            <w:vAlign w:val="bottom"/>
            <w:hideMark/>
          </w:tcPr>
          <w:p w14:paraId="6FD9431A" w14:textId="77777777" w:rsidR="001F0748" w:rsidRPr="00D26D79" w:rsidRDefault="001F0748" w:rsidP="001F0748">
            <w:pPr>
              <w:rPr>
                <w:sz w:val="20"/>
                <w:szCs w:val="20"/>
              </w:rPr>
            </w:pPr>
          </w:p>
        </w:tc>
      </w:tr>
      <w:tr w:rsidR="001F0748" w:rsidRPr="00D26D79" w14:paraId="6F54623C" w14:textId="77777777" w:rsidTr="001F0748">
        <w:trPr>
          <w:trHeight w:val="296"/>
        </w:trPr>
        <w:tc>
          <w:tcPr>
            <w:tcW w:w="447" w:type="dxa"/>
            <w:tcBorders>
              <w:top w:val="single" w:sz="4" w:space="0" w:color="auto"/>
              <w:left w:val="single" w:sz="4" w:space="0" w:color="auto"/>
              <w:bottom w:val="single" w:sz="4" w:space="0" w:color="auto"/>
              <w:right w:val="nil"/>
            </w:tcBorders>
            <w:shd w:val="clear" w:color="auto" w:fill="auto"/>
            <w:noWrap/>
            <w:vAlign w:val="bottom"/>
            <w:hideMark/>
          </w:tcPr>
          <w:p w14:paraId="24F4F944" w14:textId="77777777" w:rsidR="001F0748" w:rsidRPr="00D26D79" w:rsidRDefault="001F0748" w:rsidP="001F0748">
            <w:pPr>
              <w:rPr>
                <w:b/>
                <w:bCs/>
                <w:color w:val="000000"/>
                <w:sz w:val="20"/>
                <w:szCs w:val="20"/>
              </w:rPr>
            </w:pPr>
            <w:r w:rsidRPr="00D26D79">
              <w:rPr>
                <w:b/>
                <w:bCs/>
                <w:color w:val="000000"/>
                <w:sz w:val="20"/>
                <w:szCs w:val="20"/>
              </w:rPr>
              <w:t xml:space="preserve">Nr. </w:t>
            </w:r>
          </w:p>
        </w:tc>
        <w:tc>
          <w:tcPr>
            <w:tcW w:w="5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B725A" w14:textId="77777777" w:rsidR="001F0748" w:rsidRPr="00D26D79" w:rsidRDefault="001F0748" w:rsidP="001F0748">
            <w:pPr>
              <w:rPr>
                <w:b/>
                <w:bCs/>
                <w:color w:val="000000"/>
                <w:sz w:val="20"/>
                <w:szCs w:val="20"/>
              </w:rPr>
            </w:pPr>
            <w:r w:rsidRPr="00D26D79">
              <w:rPr>
                <w:b/>
                <w:bCs/>
                <w:color w:val="000000"/>
                <w:sz w:val="20"/>
                <w:szCs w:val="20"/>
              </w:rPr>
              <w:t>Emri i projektit</w:t>
            </w:r>
          </w:p>
        </w:tc>
        <w:tc>
          <w:tcPr>
            <w:tcW w:w="1449" w:type="dxa"/>
            <w:tcBorders>
              <w:top w:val="single" w:sz="4" w:space="0" w:color="auto"/>
              <w:left w:val="nil"/>
              <w:bottom w:val="single" w:sz="4" w:space="0" w:color="auto"/>
              <w:right w:val="single" w:sz="4" w:space="0" w:color="auto"/>
            </w:tcBorders>
            <w:shd w:val="clear" w:color="auto" w:fill="auto"/>
            <w:noWrap/>
            <w:vAlign w:val="bottom"/>
            <w:hideMark/>
          </w:tcPr>
          <w:p w14:paraId="032EDFEF" w14:textId="77777777" w:rsidR="001F0748" w:rsidRPr="00D26D79" w:rsidRDefault="001F0748" w:rsidP="001F0748">
            <w:pPr>
              <w:jc w:val="center"/>
              <w:rPr>
                <w:b/>
                <w:bCs/>
                <w:color w:val="000000"/>
                <w:sz w:val="20"/>
                <w:szCs w:val="20"/>
              </w:rPr>
            </w:pPr>
            <w:r w:rsidRPr="00D26D79">
              <w:rPr>
                <w:b/>
                <w:bCs/>
                <w:color w:val="000000"/>
                <w:sz w:val="20"/>
                <w:szCs w:val="20"/>
              </w:rPr>
              <w:t xml:space="preserve"> Totali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38518341" w14:textId="77777777" w:rsidR="001F0748" w:rsidRPr="00D26D79" w:rsidRDefault="001F0748" w:rsidP="001F0748">
            <w:pPr>
              <w:jc w:val="center"/>
              <w:rPr>
                <w:b/>
                <w:bCs/>
                <w:color w:val="000000"/>
                <w:sz w:val="20"/>
                <w:szCs w:val="20"/>
              </w:rPr>
            </w:pPr>
            <w:r w:rsidRPr="00D26D79">
              <w:rPr>
                <w:b/>
                <w:bCs/>
                <w:color w:val="000000"/>
                <w:sz w:val="20"/>
                <w:szCs w:val="20"/>
              </w:rPr>
              <w:t>10</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2A252DA2" w14:textId="77777777" w:rsidR="001F0748" w:rsidRPr="00D26D79" w:rsidRDefault="001F0748" w:rsidP="001F0748">
            <w:pPr>
              <w:jc w:val="center"/>
              <w:rPr>
                <w:b/>
                <w:bCs/>
                <w:color w:val="000000"/>
                <w:sz w:val="20"/>
                <w:szCs w:val="20"/>
              </w:rPr>
            </w:pPr>
            <w:r w:rsidRPr="00D26D79">
              <w:rPr>
                <w:b/>
                <w:bCs/>
                <w:color w:val="000000"/>
                <w:sz w:val="20"/>
                <w:szCs w:val="20"/>
              </w:rPr>
              <w:t>21</w:t>
            </w:r>
          </w:p>
        </w:tc>
      </w:tr>
      <w:tr w:rsidR="001F0748" w:rsidRPr="00D26D79" w14:paraId="7D29A1B3" w14:textId="77777777" w:rsidTr="001F0748">
        <w:trPr>
          <w:trHeight w:val="911"/>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99574" w14:textId="77777777" w:rsidR="001F0748" w:rsidRPr="00D26D79" w:rsidRDefault="001F0748" w:rsidP="001F0748">
            <w:pPr>
              <w:jc w:val="right"/>
              <w:rPr>
                <w:color w:val="000000"/>
                <w:sz w:val="20"/>
                <w:szCs w:val="20"/>
              </w:rPr>
            </w:pPr>
            <w:r w:rsidRPr="00D26D79">
              <w:rPr>
                <w:color w:val="000000"/>
                <w:sz w:val="20"/>
                <w:szCs w:val="20"/>
              </w:rPr>
              <w:t>1</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08F74E26" w14:textId="77777777" w:rsidR="001F0748" w:rsidRPr="00D26D79" w:rsidRDefault="001F0748" w:rsidP="001F0748">
            <w:pPr>
              <w:rPr>
                <w:color w:val="000000"/>
                <w:sz w:val="20"/>
                <w:szCs w:val="20"/>
              </w:rPr>
            </w:pPr>
            <w:r w:rsidRPr="00D26D79">
              <w:rPr>
                <w:color w:val="000000"/>
                <w:sz w:val="20"/>
                <w:szCs w:val="20"/>
              </w:rPr>
              <w:t>Rindërtimi i rrugëve te Qytetit te Klines me segmente te tyre: S.Rexhepi, M.Daka, M.Haxhaj, L.Palucaj, H.Prishtina, I.Qemajli, F.Bojaj, B.Mustafa, Sh.Sadiku,HKrasniqi,Vellezerit Gervall</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127DB477"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7B80F698"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1D811C5B"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2B17069E"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412D5DA4" w14:textId="77777777" w:rsidR="001F0748" w:rsidRPr="00D26D79" w:rsidRDefault="001F0748" w:rsidP="001F0748">
            <w:pPr>
              <w:jc w:val="right"/>
              <w:rPr>
                <w:color w:val="000000"/>
                <w:sz w:val="20"/>
                <w:szCs w:val="20"/>
              </w:rPr>
            </w:pPr>
            <w:r w:rsidRPr="00D26D79">
              <w:rPr>
                <w:color w:val="000000"/>
                <w:sz w:val="20"/>
                <w:szCs w:val="20"/>
              </w:rPr>
              <w:t>2</w:t>
            </w:r>
          </w:p>
        </w:tc>
        <w:tc>
          <w:tcPr>
            <w:tcW w:w="5029" w:type="dxa"/>
            <w:tcBorders>
              <w:top w:val="nil"/>
              <w:left w:val="nil"/>
              <w:bottom w:val="single" w:sz="4" w:space="0" w:color="auto"/>
              <w:right w:val="single" w:sz="4" w:space="0" w:color="auto"/>
            </w:tcBorders>
            <w:shd w:val="clear" w:color="auto" w:fill="auto"/>
            <w:vAlign w:val="bottom"/>
            <w:hideMark/>
          </w:tcPr>
          <w:p w14:paraId="046E421C" w14:textId="77777777" w:rsidR="001F0748" w:rsidRPr="00D26D79" w:rsidRDefault="001F0748" w:rsidP="001F0748">
            <w:pPr>
              <w:rPr>
                <w:color w:val="000000"/>
                <w:sz w:val="20"/>
                <w:szCs w:val="20"/>
              </w:rPr>
            </w:pPr>
            <w:r w:rsidRPr="00D26D79">
              <w:rPr>
                <w:color w:val="000000"/>
                <w:sz w:val="20"/>
                <w:szCs w:val="20"/>
              </w:rPr>
              <w:t>Ndërtimi i infrastruktures nëntokësore dhe mbitokësore në Klinë, rrugën Martirët e Pastaselit, Martirët e Kralanit etj</w:t>
            </w:r>
          </w:p>
        </w:tc>
        <w:tc>
          <w:tcPr>
            <w:tcW w:w="1449" w:type="dxa"/>
            <w:tcBorders>
              <w:top w:val="nil"/>
              <w:left w:val="nil"/>
              <w:bottom w:val="single" w:sz="4" w:space="0" w:color="auto"/>
              <w:right w:val="single" w:sz="4" w:space="0" w:color="auto"/>
            </w:tcBorders>
            <w:shd w:val="clear" w:color="auto" w:fill="auto"/>
            <w:vAlign w:val="bottom"/>
            <w:hideMark/>
          </w:tcPr>
          <w:p w14:paraId="14EAE45F"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458" w:type="dxa"/>
            <w:tcBorders>
              <w:top w:val="nil"/>
              <w:left w:val="nil"/>
              <w:bottom w:val="single" w:sz="4" w:space="0" w:color="auto"/>
              <w:right w:val="single" w:sz="4" w:space="0" w:color="auto"/>
            </w:tcBorders>
            <w:shd w:val="clear" w:color="auto" w:fill="auto"/>
            <w:noWrap/>
            <w:vAlign w:val="bottom"/>
            <w:hideMark/>
          </w:tcPr>
          <w:p w14:paraId="1247CCD5"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503" w:type="dxa"/>
            <w:tcBorders>
              <w:top w:val="nil"/>
              <w:left w:val="nil"/>
              <w:bottom w:val="single" w:sz="4" w:space="0" w:color="auto"/>
              <w:right w:val="single" w:sz="4" w:space="0" w:color="auto"/>
            </w:tcBorders>
            <w:shd w:val="clear" w:color="auto" w:fill="auto"/>
            <w:noWrap/>
            <w:vAlign w:val="bottom"/>
            <w:hideMark/>
          </w:tcPr>
          <w:p w14:paraId="6789C352"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7B516AD4" w14:textId="77777777" w:rsidTr="001F0748">
        <w:trPr>
          <w:trHeight w:val="296"/>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2D65AF78" w14:textId="77777777" w:rsidR="001F0748" w:rsidRPr="00D26D79" w:rsidRDefault="001F0748" w:rsidP="001F0748">
            <w:pPr>
              <w:jc w:val="right"/>
              <w:rPr>
                <w:color w:val="000000"/>
                <w:sz w:val="20"/>
                <w:szCs w:val="20"/>
              </w:rPr>
            </w:pPr>
            <w:r w:rsidRPr="00D26D79">
              <w:rPr>
                <w:color w:val="000000"/>
                <w:sz w:val="20"/>
                <w:szCs w:val="20"/>
              </w:rPr>
              <w:t>3</w:t>
            </w:r>
          </w:p>
        </w:tc>
        <w:tc>
          <w:tcPr>
            <w:tcW w:w="5029" w:type="dxa"/>
            <w:tcBorders>
              <w:top w:val="nil"/>
              <w:left w:val="nil"/>
              <w:bottom w:val="single" w:sz="4" w:space="0" w:color="auto"/>
              <w:right w:val="single" w:sz="4" w:space="0" w:color="auto"/>
            </w:tcBorders>
            <w:shd w:val="clear" w:color="auto" w:fill="auto"/>
            <w:vAlign w:val="bottom"/>
            <w:hideMark/>
          </w:tcPr>
          <w:p w14:paraId="310960CB" w14:textId="77777777" w:rsidR="001F0748" w:rsidRPr="00D26D79" w:rsidRDefault="001F0748" w:rsidP="001F0748">
            <w:pPr>
              <w:rPr>
                <w:color w:val="000000"/>
                <w:sz w:val="20"/>
                <w:szCs w:val="20"/>
              </w:rPr>
            </w:pPr>
            <w:r w:rsidRPr="00D26D79">
              <w:rPr>
                <w:color w:val="000000"/>
                <w:sz w:val="20"/>
                <w:szCs w:val="20"/>
              </w:rPr>
              <w:t xml:space="preserve">Bashkëfinancim me donatorë </w:t>
            </w:r>
          </w:p>
        </w:tc>
        <w:tc>
          <w:tcPr>
            <w:tcW w:w="1449" w:type="dxa"/>
            <w:tcBorders>
              <w:top w:val="nil"/>
              <w:left w:val="nil"/>
              <w:bottom w:val="single" w:sz="4" w:space="0" w:color="auto"/>
              <w:right w:val="single" w:sz="4" w:space="0" w:color="auto"/>
            </w:tcBorders>
            <w:shd w:val="clear" w:color="auto" w:fill="auto"/>
            <w:vAlign w:val="bottom"/>
            <w:hideMark/>
          </w:tcPr>
          <w:p w14:paraId="4FD30930" w14:textId="77777777" w:rsidR="001F0748" w:rsidRPr="00D26D79" w:rsidRDefault="001F0748" w:rsidP="001F0748">
            <w:pPr>
              <w:jc w:val="right"/>
              <w:rPr>
                <w:color w:val="000000"/>
                <w:sz w:val="20"/>
                <w:szCs w:val="20"/>
              </w:rPr>
            </w:pPr>
            <w:r w:rsidRPr="00D26D79">
              <w:rPr>
                <w:color w:val="000000"/>
                <w:sz w:val="20"/>
                <w:szCs w:val="20"/>
              </w:rPr>
              <w:t xml:space="preserve">            1,670,000.00 </w:t>
            </w:r>
          </w:p>
        </w:tc>
        <w:tc>
          <w:tcPr>
            <w:tcW w:w="1458" w:type="dxa"/>
            <w:tcBorders>
              <w:top w:val="nil"/>
              <w:left w:val="nil"/>
              <w:bottom w:val="single" w:sz="4" w:space="0" w:color="auto"/>
              <w:right w:val="single" w:sz="4" w:space="0" w:color="auto"/>
            </w:tcBorders>
            <w:shd w:val="clear" w:color="auto" w:fill="auto"/>
            <w:noWrap/>
            <w:vAlign w:val="bottom"/>
            <w:hideMark/>
          </w:tcPr>
          <w:p w14:paraId="6E144E2D" w14:textId="77777777" w:rsidR="001F0748" w:rsidRPr="00D26D79" w:rsidRDefault="001F0748" w:rsidP="001F0748">
            <w:pPr>
              <w:jc w:val="right"/>
              <w:rPr>
                <w:color w:val="000000"/>
                <w:sz w:val="20"/>
                <w:szCs w:val="20"/>
              </w:rPr>
            </w:pPr>
            <w:r w:rsidRPr="00D26D79">
              <w:rPr>
                <w:color w:val="000000"/>
                <w:sz w:val="20"/>
                <w:szCs w:val="20"/>
              </w:rPr>
              <w:t xml:space="preserve">           1,000,000.00 </w:t>
            </w:r>
          </w:p>
        </w:tc>
        <w:tc>
          <w:tcPr>
            <w:tcW w:w="1503" w:type="dxa"/>
            <w:tcBorders>
              <w:top w:val="nil"/>
              <w:left w:val="nil"/>
              <w:bottom w:val="single" w:sz="4" w:space="0" w:color="auto"/>
              <w:right w:val="single" w:sz="4" w:space="0" w:color="auto"/>
            </w:tcBorders>
            <w:shd w:val="clear" w:color="auto" w:fill="auto"/>
            <w:noWrap/>
            <w:vAlign w:val="bottom"/>
            <w:hideMark/>
          </w:tcPr>
          <w:p w14:paraId="1C080917" w14:textId="77777777" w:rsidR="001F0748" w:rsidRPr="00D26D79" w:rsidRDefault="001F0748" w:rsidP="001F0748">
            <w:pPr>
              <w:jc w:val="right"/>
              <w:rPr>
                <w:color w:val="000000"/>
                <w:sz w:val="20"/>
                <w:szCs w:val="20"/>
              </w:rPr>
            </w:pPr>
            <w:r w:rsidRPr="00D26D79">
              <w:rPr>
                <w:color w:val="000000"/>
                <w:sz w:val="20"/>
                <w:szCs w:val="20"/>
              </w:rPr>
              <w:t xml:space="preserve">               670,000.00 </w:t>
            </w:r>
          </w:p>
        </w:tc>
      </w:tr>
      <w:tr w:rsidR="001F0748" w:rsidRPr="00D26D79" w14:paraId="2ACA85FD"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7D7C3F0C" w14:textId="77777777" w:rsidR="001F0748" w:rsidRPr="00D26D79" w:rsidRDefault="001F0748" w:rsidP="001F0748">
            <w:pPr>
              <w:jc w:val="right"/>
              <w:rPr>
                <w:color w:val="000000"/>
                <w:sz w:val="20"/>
                <w:szCs w:val="20"/>
              </w:rPr>
            </w:pPr>
            <w:r w:rsidRPr="00D26D79">
              <w:rPr>
                <w:color w:val="000000"/>
                <w:sz w:val="20"/>
                <w:szCs w:val="20"/>
              </w:rPr>
              <w:t>4</w:t>
            </w:r>
          </w:p>
        </w:tc>
        <w:tc>
          <w:tcPr>
            <w:tcW w:w="5029" w:type="dxa"/>
            <w:tcBorders>
              <w:top w:val="nil"/>
              <w:left w:val="nil"/>
              <w:bottom w:val="single" w:sz="4" w:space="0" w:color="auto"/>
              <w:right w:val="single" w:sz="4" w:space="0" w:color="auto"/>
            </w:tcBorders>
            <w:shd w:val="clear" w:color="auto" w:fill="auto"/>
            <w:vAlign w:val="bottom"/>
            <w:hideMark/>
          </w:tcPr>
          <w:p w14:paraId="228BAF44" w14:textId="77777777" w:rsidR="001F0748" w:rsidRPr="00D26D79" w:rsidRDefault="001F0748" w:rsidP="001F0748">
            <w:pPr>
              <w:rPr>
                <w:color w:val="000000"/>
                <w:sz w:val="20"/>
                <w:szCs w:val="20"/>
              </w:rPr>
            </w:pPr>
            <w:r w:rsidRPr="00D26D79">
              <w:rPr>
                <w:color w:val="000000"/>
                <w:sz w:val="20"/>
                <w:szCs w:val="20"/>
              </w:rPr>
              <w:t>Ndërtimi i rrugëve dhe infrastrukturës nëntokësore në Videjë – Polcë – Paskalicë – Jagodë – Krushevë e Madhe.</w:t>
            </w:r>
          </w:p>
        </w:tc>
        <w:tc>
          <w:tcPr>
            <w:tcW w:w="1449" w:type="dxa"/>
            <w:tcBorders>
              <w:top w:val="nil"/>
              <w:left w:val="nil"/>
              <w:bottom w:val="single" w:sz="4" w:space="0" w:color="auto"/>
              <w:right w:val="single" w:sz="4" w:space="0" w:color="auto"/>
            </w:tcBorders>
            <w:shd w:val="clear" w:color="auto" w:fill="auto"/>
            <w:vAlign w:val="bottom"/>
            <w:hideMark/>
          </w:tcPr>
          <w:p w14:paraId="63CF7993" w14:textId="77777777" w:rsidR="001F0748" w:rsidRPr="00D26D79" w:rsidRDefault="001F0748" w:rsidP="001F0748">
            <w:pPr>
              <w:jc w:val="right"/>
              <w:rPr>
                <w:color w:val="000000"/>
                <w:sz w:val="20"/>
                <w:szCs w:val="20"/>
              </w:rPr>
            </w:pPr>
            <w:r w:rsidRPr="00D26D79">
              <w:rPr>
                <w:color w:val="000000"/>
                <w:sz w:val="20"/>
                <w:szCs w:val="20"/>
              </w:rPr>
              <w:t xml:space="preserve">                 22,631.00 </w:t>
            </w:r>
          </w:p>
        </w:tc>
        <w:tc>
          <w:tcPr>
            <w:tcW w:w="1458" w:type="dxa"/>
            <w:tcBorders>
              <w:top w:val="nil"/>
              <w:left w:val="nil"/>
              <w:bottom w:val="single" w:sz="4" w:space="0" w:color="auto"/>
              <w:right w:val="single" w:sz="4" w:space="0" w:color="auto"/>
            </w:tcBorders>
            <w:shd w:val="clear" w:color="auto" w:fill="auto"/>
            <w:noWrap/>
            <w:vAlign w:val="bottom"/>
            <w:hideMark/>
          </w:tcPr>
          <w:p w14:paraId="2977ED3F" w14:textId="77777777" w:rsidR="001F0748" w:rsidRPr="00D26D79" w:rsidRDefault="001F0748" w:rsidP="001F0748">
            <w:pPr>
              <w:jc w:val="right"/>
              <w:rPr>
                <w:color w:val="000000"/>
                <w:sz w:val="20"/>
                <w:szCs w:val="20"/>
              </w:rPr>
            </w:pPr>
            <w:r w:rsidRPr="00D26D79">
              <w:rPr>
                <w:color w:val="000000"/>
                <w:sz w:val="20"/>
                <w:szCs w:val="20"/>
              </w:rPr>
              <w:t xml:space="preserve">                22,631.00 </w:t>
            </w:r>
          </w:p>
        </w:tc>
        <w:tc>
          <w:tcPr>
            <w:tcW w:w="1503" w:type="dxa"/>
            <w:tcBorders>
              <w:top w:val="nil"/>
              <w:left w:val="nil"/>
              <w:bottom w:val="single" w:sz="4" w:space="0" w:color="auto"/>
              <w:right w:val="single" w:sz="4" w:space="0" w:color="auto"/>
            </w:tcBorders>
            <w:shd w:val="clear" w:color="auto" w:fill="auto"/>
            <w:noWrap/>
            <w:vAlign w:val="bottom"/>
            <w:hideMark/>
          </w:tcPr>
          <w:p w14:paraId="78D5527D"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54226559" w14:textId="77777777" w:rsidTr="001F0748">
        <w:trPr>
          <w:trHeight w:val="1021"/>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36830910" w14:textId="77777777" w:rsidR="001F0748" w:rsidRPr="00D26D79" w:rsidRDefault="001F0748" w:rsidP="001F0748">
            <w:pPr>
              <w:jc w:val="right"/>
              <w:rPr>
                <w:color w:val="000000"/>
                <w:sz w:val="20"/>
                <w:szCs w:val="20"/>
              </w:rPr>
            </w:pPr>
            <w:r w:rsidRPr="00D26D79">
              <w:rPr>
                <w:color w:val="000000"/>
                <w:sz w:val="20"/>
                <w:szCs w:val="20"/>
              </w:rPr>
              <w:t>5</w:t>
            </w:r>
          </w:p>
        </w:tc>
        <w:tc>
          <w:tcPr>
            <w:tcW w:w="5029" w:type="dxa"/>
            <w:tcBorders>
              <w:top w:val="nil"/>
              <w:left w:val="nil"/>
              <w:bottom w:val="single" w:sz="4" w:space="0" w:color="auto"/>
              <w:right w:val="single" w:sz="4" w:space="0" w:color="auto"/>
            </w:tcBorders>
            <w:shd w:val="clear" w:color="auto" w:fill="auto"/>
            <w:vAlign w:val="bottom"/>
            <w:hideMark/>
          </w:tcPr>
          <w:p w14:paraId="5BFF6F98" w14:textId="77777777" w:rsidR="001F0748" w:rsidRPr="00D26D79" w:rsidRDefault="001F0748" w:rsidP="001F0748">
            <w:pPr>
              <w:rPr>
                <w:sz w:val="20"/>
                <w:szCs w:val="20"/>
              </w:rPr>
            </w:pPr>
            <w:r w:rsidRPr="00D26D79">
              <w:rPr>
                <w:sz w:val="20"/>
                <w:szCs w:val="20"/>
              </w:rPr>
              <w:t>Ndërtimi i segmenteve të rrugës Malë Bashota, Dositej Obradoviq, Bekim Fehmiu, Shaban Sadiku, Heronjtë e Kombit dhe infrastruktures nëntokësore në Klinë-Dersnik-Dollc</w:t>
            </w:r>
          </w:p>
        </w:tc>
        <w:tc>
          <w:tcPr>
            <w:tcW w:w="1449" w:type="dxa"/>
            <w:tcBorders>
              <w:top w:val="nil"/>
              <w:left w:val="nil"/>
              <w:bottom w:val="single" w:sz="4" w:space="0" w:color="auto"/>
              <w:right w:val="single" w:sz="4" w:space="0" w:color="auto"/>
            </w:tcBorders>
            <w:shd w:val="clear" w:color="auto" w:fill="auto"/>
            <w:vAlign w:val="bottom"/>
            <w:hideMark/>
          </w:tcPr>
          <w:p w14:paraId="716910AD" w14:textId="77777777" w:rsidR="001F0748" w:rsidRPr="00D26D79" w:rsidRDefault="001F0748" w:rsidP="001F0748">
            <w:pPr>
              <w:jc w:val="right"/>
              <w:rPr>
                <w:color w:val="000000"/>
                <w:sz w:val="20"/>
                <w:szCs w:val="20"/>
              </w:rPr>
            </w:pPr>
            <w:r w:rsidRPr="00D26D79">
              <w:rPr>
                <w:color w:val="000000"/>
                <w:sz w:val="20"/>
                <w:szCs w:val="20"/>
              </w:rPr>
              <w:t xml:space="preserve">               250,000.00 </w:t>
            </w:r>
          </w:p>
        </w:tc>
        <w:tc>
          <w:tcPr>
            <w:tcW w:w="1458" w:type="dxa"/>
            <w:tcBorders>
              <w:top w:val="nil"/>
              <w:left w:val="nil"/>
              <w:bottom w:val="single" w:sz="4" w:space="0" w:color="auto"/>
              <w:right w:val="single" w:sz="4" w:space="0" w:color="auto"/>
            </w:tcBorders>
            <w:shd w:val="clear" w:color="auto" w:fill="auto"/>
            <w:noWrap/>
            <w:vAlign w:val="bottom"/>
            <w:hideMark/>
          </w:tcPr>
          <w:p w14:paraId="66B1C3B7" w14:textId="77777777" w:rsidR="001F0748" w:rsidRPr="00D26D79" w:rsidRDefault="001F0748" w:rsidP="001F0748">
            <w:pPr>
              <w:jc w:val="right"/>
              <w:rPr>
                <w:color w:val="000000"/>
                <w:sz w:val="20"/>
                <w:szCs w:val="20"/>
              </w:rPr>
            </w:pPr>
            <w:r w:rsidRPr="00D26D79">
              <w:rPr>
                <w:color w:val="000000"/>
                <w:sz w:val="20"/>
                <w:szCs w:val="20"/>
              </w:rPr>
              <w:t xml:space="preserve">              250,000.00 </w:t>
            </w:r>
          </w:p>
        </w:tc>
        <w:tc>
          <w:tcPr>
            <w:tcW w:w="1503" w:type="dxa"/>
            <w:tcBorders>
              <w:top w:val="nil"/>
              <w:left w:val="nil"/>
              <w:bottom w:val="single" w:sz="4" w:space="0" w:color="auto"/>
              <w:right w:val="single" w:sz="4" w:space="0" w:color="auto"/>
            </w:tcBorders>
            <w:shd w:val="clear" w:color="auto" w:fill="auto"/>
            <w:noWrap/>
            <w:vAlign w:val="bottom"/>
            <w:hideMark/>
          </w:tcPr>
          <w:p w14:paraId="4CAE41E2"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402C456C"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4696F6E6" w14:textId="77777777" w:rsidR="001F0748" w:rsidRPr="00D26D79" w:rsidRDefault="001F0748" w:rsidP="001F0748">
            <w:pPr>
              <w:jc w:val="right"/>
              <w:rPr>
                <w:color w:val="000000"/>
                <w:sz w:val="20"/>
                <w:szCs w:val="20"/>
              </w:rPr>
            </w:pPr>
            <w:r w:rsidRPr="00D26D79">
              <w:rPr>
                <w:color w:val="000000"/>
                <w:sz w:val="20"/>
                <w:szCs w:val="20"/>
              </w:rPr>
              <w:t>6</w:t>
            </w:r>
          </w:p>
        </w:tc>
        <w:tc>
          <w:tcPr>
            <w:tcW w:w="5029" w:type="dxa"/>
            <w:tcBorders>
              <w:top w:val="nil"/>
              <w:left w:val="nil"/>
              <w:bottom w:val="single" w:sz="4" w:space="0" w:color="auto"/>
              <w:right w:val="single" w:sz="4" w:space="0" w:color="auto"/>
            </w:tcBorders>
            <w:shd w:val="clear" w:color="auto" w:fill="auto"/>
            <w:vAlign w:val="bottom"/>
            <w:hideMark/>
          </w:tcPr>
          <w:p w14:paraId="288AC127" w14:textId="77777777" w:rsidR="001F0748" w:rsidRPr="00D26D79" w:rsidRDefault="001F0748" w:rsidP="001F0748">
            <w:pPr>
              <w:rPr>
                <w:color w:val="000000"/>
                <w:sz w:val="20"/>
                <w:szCs w:val="20"/>
              </w:rPr>
            </w:pPr>
            <w:r w:rsidRPr="00D26D79">
              <w:rPr>
                <w:color w:val="000000"/>
                <w:sz w:val="20"/>
                <w:szCs w:val="20"/>
              </w:rPr>
              <w:t>Ndertimi i infrastruktures mbitoksore(Trotuare) dhe infrastrtuktures nentokesore ne Zajm-Deiq</w:t>
            </w:r>
          </w:p>
        </w:tc>
        <w:tc>
          <w:tcPr>
            <w:tcW w:w="1449" w:type="dxa"/>
            <w:tcBorders>
              <w:top w:val="nil"/>
              <w:left w:val="nil"/>
              <w:bottom w:val="single" w:sz="4" w:space="0" w:color="auto"/>
              <w:right w:val="single" w:sz="4" w:space="0" w:color="auto"/>
            </w:tcBorders>
            <w:shd w:val="clear" w:color="auto" w:fill="auto"/>
            <w:vAlign w:val="bottom"/>
            <w:hideMark/>
          </w:tcPr>
          <w:p w14:paraId="6E20C8B6" w14:textId="77777777" w:rsidR="001F0748" w:rsidRPr="00D26D79" w:rsidRDefault="001F0748" w:rsidP="001F0748">
            <w:pPr>
              <w:jc w:val="right"/>
              <w:rPr>
                <w:color w:val="000000"/>
                <w:sz w:val="20"/>
                <w:szCs w:val="20"/>
              </w:rPr>
            </w:pPr>
            <w:r w:rsidRPr="00D26D79">
              <w:rPr>
                <w:color w:val="000000"/>
                <w:sz w:val="20"/>
                <w:szCs w:val="20"/>
              </w:rPr>
              <w:t xml:space="preserve">                 55,000.00 </w:t>
            </w:r>
          </w:p>
        </w:tc>
        <w:tc>
          <w:tcPr>
            <w:tcW w:w="1458" w:type="dxa"/>
            <w:tcBorders>
              <w:top w:val="nil"/>
              <w:left w:val="nil"/>
              <w:bottom w:val="single" w:sz="4" w:space="0" w:color="auto"/>
              <w:right w:val="single" w:sz="4" w:space="0" w:color="auto"/>
            </w:tcBorders>
            <w:shd w:val="clear" w:color="auto" w:fill="auto"/>
            <w:noWrap/>
            <w:vAlign w:val="bottom"/>
            <w:hideMark/>
          </w:tcPr>
          <w:p w14:paraId="7AC0DC42" w14:textId="77777777" w:rsidR="001F0748" w:rsidRPr="00D26D79" w:rsidRDefault="001F0748" w:rsidP="001F0748">
            <w:pPr>
              <w:jc w:val="right"/>
              <w:rPr>
                <w:color w:val="000000"/>
                <w:sz w:val="20"/>
                <w:szCs w:val="20"/>
              </w:rPr>
            </w:pPr>
            <w:r w:rsidRPr="00D26D79">
              <w:rPr>
                <w:color w:val="000000"/>
                <w:sz w:val="20"/>
                <w:szCs w:val="20"/>
              </w:rPr>
              <w:t xml:space="preserve">                45,000.00 </w:t>
            </w:r>
          </w:p>
        </w:tc>
        <w:tc>
          <w:tcPr>
            <w:tcW w:w="1503" w:type="dxa"/>
            <w:tcBorders>
              <w:top w:val="nil"/>
              <w:left w:val="nil"/>
              <w:bottom w:val="single" w:sz="4" w:space="0" w:color="auto"/>
              <w:right w:val="single" w:sz="4" w:space="0" w:color="auto"/>
            </w:tcBorders>
            <w:shd w:val="clear" w:color="auto" w:fill="auto"/>
            <w:noWrap/>
            <w:vAlign w:val="bottom"/>
            <w:hideMark/>
          </w:tcPr>
          <w:p w14:paraId="53CED0C7"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5803EAEC"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7D7025FC" w14:textId="77777777" w:rsidR="001F0748" w:rsidRPr="00D26D79" w:rsidRDefault="001F0748" w:rsidP="001F0748">
            <w:pPr>
              <w:jc w:val="right"/>
              <w:rPr>
                <w:color w:val="000000"/>
                <w:sz w:val="20"/>
                <w:szCs w:val="20"/>
              </w:rPr>
            </w:pPr>
            <w:r w:rsidRPr="00D26D79">
              <w:rPr>
                <w:color w:val="000000"/>
                <w:sz w:val="20"/>
                <w:szCs w:val="20"/>
              </w:rPr>
              <w:t>7</w:t>
            </w:r>
          </w:p>
        </w:tc>
        <w:tc>
          <w:tcPr>
            <w:tcW w:w="5029" w:type="dxa"/>
            <w:tcBorders>
              <w:top w:val="nil"/>
              <w:left w:val="nil"/>
              <w:bottom w:val="single" w:sz="4" w:space="0" w:color="auto"/>
              <w:right w:val="single" w:sz="4" w:space="0" w:color="auto"/>
            </w:tcBorders>
            <w:shd w:val="clear" w:color="auto" w:fill="auto"/>
            <w:vAlign w:val="bottom"/>
            <w:hideMark/>
          </w:tcPr>
          <w:p w14:paraId="526E2803" w14:textId="77777777" w:rsidR="001F0748" w:rsidRPr="00D26D79" w:rsidRDefault="001F0748" w:rsidP="001F0748">
            <w:pPr>
              <w:rPr>
                <w:color w:val="000000"/>
                <w:sz w:val="20"/>
                <w:szCs w:val="20"/>
              </w:rPr>
            </w:pPr>
            <w:r w:rsidRPr="00D26D79">
              <w:rPr>
                <w:color w:val="000000"/>
                <w:sz w:val="20"/>
                <w:szCs w:val="20"/>
              </w:rPr>
              <w:t>Ndërtimi i infrastrukturës mbitokësore dhe nëntokësore Poterq- Dugajevë-Drenovc</w:t>
            </w:r>
          </w:p>
        </w:tc>
        <w:tc>
          <w:tcPr>
            <w:tcW w:w="1449" w:type="dxa"/>
            <w:tcBorders>
              <w:top w:val="nil"/>
              <w:left w:val="nil"/>
              <w:bottom w:val="single" w:sz="4" w:space="0" w:color="auto"/>
              <w:right w:val="single" w:sz="4" w:space="0" w:color="auto"/>
            </w:tcBorders>
            <w:shd w:val="clear" w:color="auto" w:fill="auto"/>
            <w:vAlign w:val="bottom"/>
            <w:hideMark/>
          </w:tcPr>
          <w:p w14:paraId="6701D17B" w14:textId="77777777" w:rsidR="001F0748" w:rsidRPr="00D26D79" w:rsidRDefault="001F0748" w:rsidP="001F0748">
            <w:pPr>
              <w:jc w:val="right"/>
              <w:rPr>
                <w:color w:val="000000"/>
                <w:sz w:val="20"/>
                <w:szCs w:val="20"/>
              </w:rPr>
            </w:pPr>
            <w:r w:rsidRPr="00D26D79">
              <w:rPr>
                <w:color w:val="000000"/>
                <w:sz w:val="20"/>
                <w:szCs w:val="20"/>
              </w:rPr>
              <w:t xml:space="preserve">                 60,000.00 </w:t>
            </w:r>
          </w:p>
        </w:tc>
        <w:tc>
          <w:tcPr>
            <w:tcW w:w="1458" w:type="dxa"/>
            <w:tcBorders>
              <w:top w:val="nil"/>
              <w:left w:val="nil"/>
              <w:bottom w:val="single" w:sz="4" w:space="0" w:color="auto"/>
              <w:right w:val="single" w:sz="4" w:space="0" w:color="auto"/>
            </w:tcBorders>
            <w:shd w:val="clear" w:color="auto" w:fill="auto"/>
            <w:noWrap/>
            <w:vAlign w:val="bottom"/>
            <w:hideMark/>
          </w:tcPr>
          <w:p w14:paraId="4BCE4615"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nil"/>
              <w:left w:val="nil"/>
              <w:bottom w:val="single" w:sz="4" w:space="0" w:color="auto"/>
              <w:right w:val="single" w:sz="4" w:space="0" w:color="auto"/>
            </w:tcBorders>
            <w:shd w:val="clear" w:color="auto" w:fill="auto"/>
            <w:noWrap/>
            <w:vAlign w:val="bottom"/>
            <w:hideMark/>
          </w:tcPr>
          <w:p w14:paraId="43636AC5" w14:textId="77777777" w:rsidR="001F0748" w:rsidRPr="00D26D79" w:rsidRDefault="001F0748" w:rsidP="001F0748">
            <w:pPr>
              <w:jc w:val="right"/>
              <w:rPr>
                <w:color w:val="000000"/>
                <w:sz w:val="20"/>
                <w:szCs w:val="20"/>
              </w:rPr>
            </w:pPr>
            <w:r w:rsidRPr="00D26D79">
              <w:rPr>
                <w:color w:val="000000"/>
                <w:sz w:val="20"/>
                <w:szCs w:val="20"/>
              </w:rPr>
              <w:t xml:space="preserve">                 30,000.00 </w:t>
            </w:r>
          </w:p>
        </w:tc>
      </w:tr>
      <w:tr w:rsidR="001F0748" w:rsidRPr="00D26D79" w14:paraId="75ABDF17" w14:textId="77777777" w:rsidTr="001F0748">
        <w:trPr>
          <w:trHeight w:val="770"/>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29583408" w14:textId="77777777" w:rsidR="001F0748" w:rsidRPr="00D26D79" w:rsidRDefault="001F0748" w:rsidP="001F0748">
            <w:pPr>
              <w:jc w:val="right"/>
              <w:rPr>
                <w:color w:val="000000"/>
                <w:sz w:val="20"/>
                <w:szCs w:val="20"/>
              </w:rPr>
            </w:pPr>
            <w:r w:rsidRPr="00D26D79">
              <w:rPr>
                <w:color w:val="000000"/>
                <w:sz w:val="20"/>
                <w:szCs w:val="20"/>
              </w:rPr>
              <w:t>8</w:t>
            </w:r>
          </w:p>
        </w:tc>
        <w:tc>
          <w:tcPr>
            <w:tcW w:w="5029" w:type="dxa"/>
            <w:tcBorders>
              <w:top w:val="nil"/>
              <w:left w:val="nil"/>
              <w:bottom w:val="single" w:sz="4" w:space="0" w:color="auto"/>
              <w:right w:val="single" w:sz="4" w:space="0" w:color="auto"/>
            </w:tcBorders>
            <w:shd w:val="clear" w:color="auto" w:fill="auto"/>
            <w:vAlign w:val="bottom"/>
            <w:hideMark/>
          </w:tcPr>
          <w:p w14:paraId="37D0D7A5" w14:textId="77777777" w:rsidR="001F0748" w:rsidRPr="00D26D79" w:rsidRDefault="001F0748" w:rsidP="001F0748">
            <w:pPr>
              <w:rPr>
                <w:color w:val="000000"/>
                <w:sz w:val="20"/>
                <w:szCs w:val="20"/>
              </w:rPr>
            </w:pPr>
            <w:r w:rsidRPr="00D26D79">
              <w:rPr>
                <w:color w:val="000000"/>
                <w:sz w:val="20"/>
                <w:szCs w:val="20"/>
              </w:rPr>
              <w:t>Ndërtimi i infrastrukturës mbitokësore dhe infrastruktures nëntokësore Zllakuqan-Pataqan-Berkove, Krushevë e Vogël (trotuari Klinë-Zllakuqan)</w:t>
            </w:r>
          </w:p>
        </w:tc>
        <w:tc>
          <w:tcPr>
            <w:tcW w:w="1449" w:type="dxa"/>
            <w:tcBorders>
              <w:top w:val="nil"/>
              <w:left w:val="nil"/>
              <w:bottom w:val="single" w:sz="4" w:space="0" w:color="auto"/>
              <w:right w:val="single" w:sz="4" w:space="0" w:color="auto"/>
            </w:tcBorders>
            <w:shd w:val="clear" w:color="auto" w:fill="auto"/>
            <w:vAlign w:val="bottom"/>
            <w:hideMark/>
          </w:tcPr>
          <w:p w14:paraId="61EDAC62"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nil"/>
              <w:left w:val="nil"/>
              <w:bottom w:val="single" w:sz="4" w:space="0" w:color="auto"/>
              <w:right w:val="single" w:sz="4" w:space="0" w:color="auto"/>
            </w:tcBorders>
            <w:shd w:val="clear" w:color="auto" w:fill="auto"/>
            <w:noWrap/>
            <w:vAlign w:val="bottom"/>
            <w:hideMark/>
          </w:tcPr>
          <w:p w14:paraId="75FB0477" w14:textId="77777777" w:rsidR="001F0748" w:rsidRPr="00D26D79" w:rsidRDefault="001F0748" w:rsidP="001F0748">
            <w:pPr>
              <w:jc w:val="right"/>
              <w:rPr>
                <w:color w:val="000000"/>
                <w:sz w:val="20"/>
                <w:szCs w:val="20"/>
              </w:rPr>
            </w:pPr>
            <w:r w:rsidRPr="00D26D79">
              <w:rPr>
                <w:color w:val="000000"/>
                <w:sz w:val="20"/>
                <w:szCs w:val="20"/>
              </w:rPr>
              <w:t xml:space="preserve">                40,000.00 </w:t>
            </w:r>
          </w:p>
        </w:tc>
        <w:tc>
          <w:tcPr>
            <w:tcW w:w="1503" w:type="dxa"/>
            <w:tcBorders>
              <w:top w:val="nil"/>
              <w:left w:val="nil"/>
              <w:bottom w:val="single" w:sz="4" w:space="0" w:color="auto"/>
              <w:right w:val="single" w:sz="4" w:space="0" w:color="auto"/>
            </w:tcBorders>
            <w:shd w:val="clear" w:color="auto" w:fill="auto"/>
            <w:noWrap/>
            <w:vAlign w:val="bottom"/>
            <w:hideMark/>
          </w:tcPr>
          <w:p w14:paraId="39E73368"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3F269D46"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5D9A6C0A" w14:textId="77777777" w:rsidR="001F0748" w:rsidRPr="00D26D79" w:rsidRDefault="001F0748" w:rsidP="001F0748">
            <w:pPr>
              <w:jc w:val="right"/>
              <w:rPr>
                <w:color w:val="000000"/>
                <w:sz w:val="20"/>
                <w:szCs w:val="20"/>
              </w:rPr>
            </w:pPr>
            <w:r w:rsidRPr="00D26D79">
              <w:rPr>
                <w:color w:val="000000"/>
                <w:sz w:val="20"/>
                <w:szCs w:val="20"/>
              </w:rPr>
              <w:t>9</w:t>
            </w:r>
          </w:p>
        </w:tc>
        <w:tc>
          <w:tcPr>
            <w:tcW w:w="5029" w:type="dxa"/>
            <w:tcBorders>
              <w:top w:val="nil"/>
              <w:left w:val="nil"/>
              <w:bottom w:val="single" w:sz="4" w:space="0" w:color="auto"/>
              <w:right w:val="single" w:sz="4" w:space="0" w:color="auto"/>
            </w:tcBorders>
            <w:shd w:val="clear" w:color="auto" w:fill="auto"/>
            <w:vAlign w:val="bottom"/>
            <w:hideMark/>
          </w:tcPr>
          <w:p w14:paraId="082FB10D" w14:textId="77777777" w:rsidR="001F0748" w:rsidRPr="00D26D79" w:rsidRDefault="001F0748" w:rsidP="001F0748">
            <w:pPr>
              <w:rPr>
                <w:color w:val="000000"/>
                <w:sz w:val="20"/>
                <w:szCs w:val="20"/>
              </w:rPr>
            </w:pPr>
            <w:r w:rsidRPr="00D26D79">
              <w:rPr>
                <w:color w:val="000000"/>
                <w:sz w:val="20"/>
                <w:szCs w:val="20"/>
              </w:rPr>
              <w:t>Ndërtimi  i rrugëve dhe kanalizimit në Shtupel-Kërrnicë-Binxhe-Grapc</w:t>
            </w:r>
          </w:p>
        </w:tc>
        <w:tc>
          <w:tcPr>
            <w:tcW w:w="1449" w:type="dxa"/>
            <w:tcBorders>
              <w:top w:val="nil"/>
              <w:left w:val="nil"/>
              <w:bottom w:val="single" w:sz="4" w:space="0" w:color="auto"/>
              <w:right w:val="single" w:sz="4" w:space="0" w:color="auto"/>
            </w:tcBorders>
            <w:shd w:val="clear" w:color="auto" w:fill="auto"/>
            <w:vAlign w:val="bottom"/>
            <w:hideMark/>
          </w:tcPr>
          <w:p w14:paraId="28A7E50A"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458" w:type="dxa"/>
            <w:tcBorders>
              <w:top w:val="nil"/>
              <w:left w:val="nil"/>
              <w:bottom w:val="single" w:sz="4" w:space="0" w:color="auto"/>
              <w:right w:val="single" w:sz="4" w:space="0" w:color="auto"/>
            </w:tcBorders>
            <w:shd w:val="clear" w:color="auto" w:fill="auto"/>
            <w:noWrap/>
            <w:vAlign w:val="bottom"/>
            <w:hideMark/>
          </w:tcPr>
          <w:p w14:paraId="4C0A75A4"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503" w:type="dxa"/>
            <w:tcBorders>
              <w:top w:val="nil"/>
              <w:left w:val="nil"/>
              <w:bottom w:val="single" w:sz="4" w:space="0" w:color="auto"/>
              <w:right w:val="single" w:sz="4" w:space="0" w:color="auto"/>
            </w:tcBorders>
            <w:shd w:val="clear" w:color="auto" w:fill="auto"/>
            <w:noWrap/>
            <w:vAlign w:val="bottom"/>
            <w:hideMark/>
          </w:tcPr>
          <w:p w14:paraId="484FF995"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7BB166B9"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476C5F98" w14:textId="77777777" w:rsidR="001F0748" w:rsidRPr="00D26D79" w:rsidRDefault="001F0748" w:rsidP="001F0748">
            <w:pPr>
              <w:jc w:val="right"/>
              <w:rPr>
                <w:color w:val="000000"/>
                <w:sz w:val="20"/>
                <w:szCs w:val="20"/>
              </w:rPr>
            </w:pPr>
            <w:r w:rsidRPr="00D26D79">
              <w:rPr>
                <w:color w:val="000000"/>
                <w:sz w:val="20"/>
                <w:szCs w:val="20"/>
              </w:rPr>
              <w:t>10</w:t>
            </w:r>
          </w:p>
        </w:tc>
        <w:tc>
          <w:tcPr>
            <w:tcW w:w="5029" w:type="dxa"/>
            <w:tcBorders>
              <w:top w:val="nil"/>
              <w:left w:val="nil"/>
              <w:bottom w:val="single" w:sz="4" w:space="0" w:color="auto"/>
              <w:right w:val="single" w:sz="4" w:space="0" w:color="auto"/>
            </w:tcBorders>
            <w:shd w:val="clear" w:color="auto" w:fill="auto"/>
            <w:vAlign w:val="bottom"/>
            <w:hideMark/>
          </w:tcPr>
          <w:p w14:paraId="239C29E7" w14:textId="77777777" w:rsidR="001F0748" w:rsidRPr="00D26D79" w:rsidRDefault="001F0748" w:rsidP="001F0748">
            <w:pPr>
              <w:rPr>
                <w:color w:val="000000"/>
                <w:sz w:val="20"/>
                <w:szCs w:val="20"/>
              </w:rPr>
            </w:pPr>
            <w:r w:rsidRPr="00D26D79">
              <w:rPr>
                <w:color w:val="000000"/>
                <w:sz w:val="20"/>
                <w:szCs w:val="20"/>
              </w:rPr>
              <w:t>Ndërtimi  i infrastrukturës mbitokësore dhe nëntokësore Volljakë-Sferkë-Qupevë-Dush</w:t>
            </w:r>
          </w:p>
        </w:tc>
        <w:tc>
          <w:tcPr>
            <w:tcW w:w="1449" w:type="dxa"/>
            <w:tcBorders>
              <w:top w:val="nil"/>
              <w:left w:val="nil"/>
              <w:bottom w:val="single" w:sz="4" w:space="0" w:color="auto"/>
              <w:right w:val="single" w:sz="4" w:space="0" w:color="auto"/>
            </w:tcBorders>
            <w:shd w:val="clear" w:color="auto" w:fill="auto"/>
            <w:vAlign w:val="bottom"/>
            <w:hideMark/>
          </w:tcPr>
          <w:p w14:paraId="39005B09" w14:textId="77777777" w:rsidR="001F0748" w:rsidRPr="00D26D79" w:rsidRDefault="001F0748" w:rsidP="001F0748">
            <w:pPr>
              <w:jc w:val="right"/>
              <w:rPr>
                <w:color w:val="000000"/>
                <w:sz w:val="20"/>
                <w:szCs w:val="20"/>
              </w:rPr>
            </w:pPr>
            <w:r w:rsidRPr="00D26D79">
              <w:rPr>
                <w:color w:val="000000"/>
                <w:sz w:val="20"/>
                <w:szCs w:val="20"/>
              </w:rPr>
              <w:t xml:space="preserve">                 80,000.00 </w:t>
            </w:r>
          </w:p>
        </w:tc>
        <w:tc>
          <w:tcPr>
            <w:tcW w:w="1458" w:type="dxa"/>
            <w:tcBorders>
              <w:top w:val="nil"/>
              <w:left w:val="nil"/>
              <w:bottom w:val="single" w:sz="4" w:space="0" w:color="auto"/>
              <w:right w:val="single" w:sz="4" w:space="0" w:color="auto"/>
            </w:tcBorders>
            <w:shd w:val="clear" w:color="auto" w:fill="auto"/>
            <w:noWrap/>
            <w:vAlign w:val="bottom"/>
            <w:hideMark/>
          </w:tcPr>
          <w:p w14:paraId="5DB1331F"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503" w:type="dxa"/>
            <w:tcBorders>
              <w:top w:val="nil"/>
              <w:left w:val="nil"/>
              <w:bottom w:val="single" w:sz="4" w:space="0" w:color="auto"/>
              <w:right w:val="single" w:sz="4" w:space="0" w:color="auto"/>
            </w:tcBorders>
            <w:shd w:val="clear" w:color="auto" w:fill="auto"/>
            <w:noWrap/>
            <w:vAlign w:val="bottom"/>
            <w:hideMark/>
          </w:tcPr>
          <w:p w14:paraId="720317B5" w14:textId="77777777" w:rsidR="001F0748" w:rsidRPr="00D26D79" w:rsidRDefault="001F0748" w:rsidP="001F0748">
            <w:pPr>
              <w:jc w:val="right"/>
              <w:rPr>
                <w:color w:val="000000"/>
                <w:sz w:val="20"/>
                <w:szCs w:val="20"/>
              </w:rPr>
            </w:pPr>
            <w:r w:rsidRPr="00D26D79">
              <w:rPr>
                <w:color w:val="000000"/>
                <w:sz w:val="20"/>
                <w:szCs w:val="20"/>
              </w:rPr>
              <w:t xml:space="preserve">                 30,000.00 </w:t>
            </w:r>
          </w:p>
        </w:tc>
      </w:tr>
      <w:tr w:rsidR="001F0748" w:rsidRPr="00D26D79" w14:paraId="107C8ABF"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5FBEBDAB" w14:textId="77777777" w:rsidR="001F0748" w:rsidRPr="00D26D79" w:rsidRDefault="001F0748" w:rsidP="001F0748">
            <w:pPr>
              <w:jc w:val="right"/>
              <w:rPr>
                <w:color w:val="000000"/>
                <w:sz w:val="20"/>
                <w:szCs w:val="20"/>
              </w:rPr>
            </w:pPr>
            <w:r w:rsidRPr="00D26D79">
              <w:rPr>
                <w:color w:val="000000"/>
                <w:sz w:val="20"/>
                <w:szCs w:val="20"/>
              </w:rPr>
              <w:t>11</w:t>
            </w:r>
          </w:p>
        </w:tc>
        <w:tc>
          <w:tcPr>
            <w:tcW w:w="5029" w:type="dxa"/>
            <w:tcBorders>
              <w:top w:val="nil"/>
              <w:left w:val="nil"/>
              <w:bottom w:val="single" w:sz="4" w:space="0" w:color="auto"/>
              <w:right w:val="single" w:sz="4" w:space="0" w:color="auto"/>
            </w:tcBorders>
            <w:shd w:val="clear" w:color="auto" w:fill="auto"/>
            <w:vAlign w:val="bottom"/>
            <w:hideMark/>
          </w:tcPr>
          <w:p w14:paraId="337F29B4" w14:textId="77777777" w:rsidR="001F0748" w:rsidRPr="00D26D79" w:rsidRDefault="001F0748" w:rsidP="001F0748">
            <w:pPr>
              <w:rPr>
                <w:color w:val="000000"/>
                <w:sz w:val="20"/>
                <w:szCs w:val="20"/>
              </w:rPr>
            </w:pPr>
            <w:r w:rsidRPr="00D26D79">
              <w:rPr>
                <w:color w:val="000000"/>
                <w:sz w:val="20"/>
                <w:szCs w:val="20"/>
              </w:rPr>
              <w:t>Ndërtimi i infrastrukturës nëntokësore dhe mbitokësore në Cerovik-Qabiq-Dobërdol</w:t>
            </w:r>
          </w:p>
        </w:tc>
        <w:tc>
          <w:tcPr>
            <w:tcW w:w="1449" w:type="dxa"/>
            <w:tcBorders>
              <w:top w:val="nil"/>
              <w:left w:val="nil"/>
              <w:bottom w:val="single" w:sz="4" w:space="0" w:color="auto"/>
              <w:right w:val="single" w:sz="4" w:space="0" w:color="auto"/>
            </w:tcBorders>
            <w:shd w:val="clear" w:color="auto" w:fill="auto"/>
            <w:vAlign w:val="bottom"/>
            <w:hideMark/>
          </w:tcPr>
          <w:p w14:paraId="306FBD67"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nil"/>
              <w:left w:val="nil"/>
              <w:bottom w:val="single" w:sz="4" w:space="0" w:color="auto"/>
              <w:right w:val="single" w:sz="4" w:space="0" w:color="auto"/>
            </w:tcBorders>
            <w:shd w:val="clear" w:color="auto" w:fill="auto"/>
            <w:noWrap/>
            <w:vAlign w:val="bottom"/>
            <w:hideMark/>
          </w:tcPr>
          <w:p w14:paraId="49C1D82F"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503" w:type="dxa"/>
            <w:tcBorders>
              <w:top w:val="nil"/>
              <w:left w:val="nil"/>
              <w:bottom w:val="single" w:sz="4" w:space="0" w:color="auto"/>
              <w:right w:val="single" w:sz="4" w:space="0" w:color="auto"/>
            </w:tcBorders>
            <w:shd w:val="clear" w:color="auto" w:fill="auto"/>
            <w:noWrap/>
            <w:vAlign w:val="bottom"/>
            <w:hideMark/>
          </w:tcPr>
          <w:p w14:paraId="2C8F4CA8" w14:textId="77777777" w:rsidR="001F0748" w:rsidRPr="00D26D79" w:rsidRDefault="001F0748" w:rsidP="001F0748">
            <w:pPr>
              <w:jc w:val="right"/>
              <w:rPr>
                <w:color w:val="000000"/>
                <w:sz w:val="20"/>
                <w:szCs w:val="20"/>
              </w:rPr>
            </w:pPr>
            <w:r w:rsidRPr="00D26D79">
              <w:rPr>
                <w:color w:val="000000"/>
                <w:sz w:val="20"/>
                <w:szCs w:val="20"/>
              </w:rPr>
              <w:t> </w:t>
            </w:r>
          </w:p>
        </w:tc>
      </w:tr>
      <w:tr w:rsidR="001F0748" w:rsidRPr="00D26D79" w14:paraId="6AA24211"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14E38054" w14:textId="77777777" w:rsidR="001F0748" w:rsidRPr="00D26D79" w:rsidRDefault="001F0748" w:rsidP="001F0748">
            <w:pPr>
              <w:jc w:val="right"/>
              <w:rPr>
                <w:color w:val="000000"/>
                <w:sz w:val="20"/>
                <w:szCs w:val="20"/>
              </w:rPr>
            </w:pPr>
            <w:r w:rsidRPr="00D26D79">
              <w:rPr>
                <w:color w:val="000000"/>
                <w:sz w:val="20"/>
                <w:szCs w:val="20"/>
              </w:rPr>
              <w:t>12</w:t>
            </w:r>
          </w:p>
        </w:tc>
        <w:tc>
          <w:tcPr>
            <w:tcW w:w="5029" w:type="dxa"/>
            <w:tcBorders>
              <w:top w:val="nil"/>
              <w:left w:val="nil"/>
              <w:bottom w:val="single" w:sz="4" w:space="0" w:color="auto"/>
              <w:right w:val="single" w:sz="4" w:space="0" w:color="auto"/>
            </w:tcBorders>
            <w:shd w:val="clear" w:color="auto" w:fill="auto"/>
            <w:vAlign w:val="bottom"/>
            <w:hideMark/>
          </w:tcPr>
          <w:p w14:paraId="76BEE02B" w14:textId="77777777" w:rsidR="001F0748" w:rsidRPr="00D26D79" w:rsidRDefault="001F0748" w:rsidP="001F0748">
            <w:pPr>
              <w:rPr>
                <w:color w:val="000000"/>
                <w:sz w:val="20"/>
                <w:szCs w:val="20"/>
              </w:rPr>
            </w:pPr>
            <w:r w:rsidRPr="00D26D79">
              <w:rPr>
                <w:color w:val="000000"/>
                <w:sz w:val="20"/>
                <w:szCs w:val="20"/>
              </w:rPr>
              <w:t>Ndërtimi i  infrastruktures nëntokësore dhe mbitokësore në Ranoc-Leskoc</w:t>
            </w:r>
          </w:p>
        </w:tc>
        <w:tc>
          <w:tcPr>
            <w:tcW w:w="1449" w:type="dxa"/>
            <w:tcBorders>
              <w:top w:val="nil"/>
              <w:left w:val="nil"/>
              <w:bottom w:val="single" w:sz="4" w:space="0" w:color="auto"/>
              <w:right w:val="single" w:sz="4" w:space="0" w:color="auto"/>
            </w:tcBorders>
            <w:shd w:val="clear" w:color="auto" w:fill="auto"/>
            <w:vAlign w:val="bottom"/>
            <w:hideMark/>
          </w:tcPr>
          <w:p w14:paraId="13AAC0AB"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458" w:type="dxa"/>
            <w:tcBorders>
              <w:top w:val="nil"/>
              <w:left w:val="nil"/>
              <w:bottom w:val="single" w:sz="4" w:space="0" w:color="auto"/>
              <w:right w:val="single" w:sz="4" w:space="0" w:color="auto"/>
            </w:tcBorders>
            <w:shd w:val="clear" w:color="auto" w:fill="auto"/>
            <w:noWrap/>
            <w:vAlign w:val="bottom"/>
            <w:hideMark/>
          </w:tcPr>
          <w:p w14:paraId="18AE1B18"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503" w:type="dxa"/>
            <w:tcBorders>
              <w:top w:val="nil"/>
              <w:left w:val="nil"/>
              <w:bottom w:val="single" w:sz="4" w:space="0" w:color="auto"/>
              <w:right w:val="single" w:sz="4" w:space="0" w:color="auto"/>
            </w:tcBorders>
            <w:shd w:val="clear" w:color="auto" w:fill="auto"/>
            <w:noWrap/>
            <w:vAlign w:val="bottom"/>
            <w:hideMark/>
          </w:tcPr>
          <w:p w14:paraId="6A521952"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211E8D65"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6DCD79DD" w14:textId="77777777" w:rsidR="001F0748" w:rsidRPr="00D26D79" w:rsidRDefault="001F0748" w:rsidP="001F0748">
            <w:pPr>
              <w:jc w:val="right"/>
              <w:rPr>
                <w:color w:val="000000"/>
                <w:sz w:val="20"/>
                <w:szCs w:val="20"/>
              </w:rPr>
            </w:pPr>
            <w:r w:rsidRPr="00D26D79">
              <w:rPr>
                <w:color w:val="000000"/>
                <w:sz w:val="20"/>
                <w:szCs w:val="20"/>
              </w:rPr>
              <w:t>13</w:t>
            </w:r>
          </w:p>
        </w:tc>
        <w:tc>
          <w:tcPr>
            <w:tcW w:w="5029" w:type="dxa"/>
            <w:tcBorders>
              <w:top w:val="nil"/>
              <w:left w:val="nil"/>
              <w:bottom w:val="single" w:sz="4" w:space="0" w:color="auto"/>
              <w:right w:val="single" w:sz="4" w:space="0" w:color="auto"/>
            </w:tcBorders>
            <w:shd w:val="clear" w:color="auto" w:fill="auto"/>
            <w:vAlign w:val="bottom"/>
            <w:hideMark/>
          </w:tcPr>
          <w:p w14:paraId="7EC8FE81" w14:textId="77777777" w:rsidR="001F0748" w:rsidRPr="00D26D79" w:rsidRDefault="001F0748" w:rsidP="001F0748">
            <w:pPr>
              <w:rPr>
                <w:color w:val="000000"/>
                <w:sz w:val="20"/>
                <w:szCs w:val="20"/>
              </w:rPr>
            </w:pPr>
            <w:r w:rsidRPr="00D26D79">
              <w:rPr>
                <w:color w:val="000000"/>
                <w:sz w:val="20"/>
                <w:szCs w:val="20"/>
              </w:rPr>
              <w:t>Ndertimi i infrastruktures nentoksore dhe mbitoksore ne Siqeve-Ujmire-Shtarice</w:t>
            </w:r>
          </w:p>
        </w:tc>
        <w:tc>
          <w:tcPr>
            <w:tcW w:w="1449" w:type="dxa"/>
            <w:tcBorders>
              <w:top w:val="nil"/>
              <w:left w:val="nil"/>
              <w:bottom w:val="single" w:sz="4" w:space="0" w:color="auto"/>
              <w:right w:val="single" w:sz="4" w:space="0" w:color="auto"/>
            </w:tcBorders>
            <w:shd w:val="clear" w:color="auto" w:fill="auto"/>
            <w:vAlign w:val="bottom"/>
            <w:hideMark/>
          </w:tcPr>
          <w:p w14:paraId="7FD8985D" w14:textId="77777777" w:rsidR="001F0748" w:rsidRPr="00D26D79" w:rsidRDefault="001F0748" w:rsidP="001F0748">
            <w:pPr>
              <w:jc w:val="right"/>
              <w:rPr>
                <w:color w:val="000000"/>
                <w:sz w:val="20"/>
                <w:szCs w:val="20"/>
              </w:rPr>
            </w:pPr>
            <w:r w:rsidRPr="00D26D79">
              <w:rPr>
                <w:color w:val="000000"/>
                <w:sz w:val="20"/>
                <w:szCs w:val="20"/>
              </w:rPr>
              <w:t xml:space="preserve">                 45,000.00 </w:t>
            </w:r>
          </w:p>
        </w:tc>
        <w:tc>
          <w:tcPr>
            <w:tcW w:w="1458" w:type="dxa"/>
            <w:tcBorders>
              <w:top w:val="nil"/>
              <w:left w:val="nil"/>
              <w:bottom w:val="single" w:sz="4" w:space="0" w:color="auto"/>
              <w:right w:val="single" w:sz="4" w:space="0" w:color="auto"/>
            </w:tcBorders>
            <w:shd w:val="clear" w:color="auto" w:fill="auto"/>
            <w:noWrap/>
            <w:vAlign w:val="bottom"/>
            <w:hideMark/>
          </w:tcPr>
          <w:p w14:paraId="335A3194"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nil"/>
              <w:left w:val="nil"/>
              <w:bottom w:val="single" w:sz="4" w:space="0" w:color="auto"/>
              <w:right w:val="single" w:sz="4" w:space="0" w:color="auto"/>
            </w:tcBorders>
            <w:shd w:val="clear" w:color="auto" w:fill="auto"/>
            <w:noWrap/>
            <w:vAlign w:val="bottom"/>
            <w:hideMark/>
          </w:tcPr>
          <w:p w14:paraId="262CD61B" w14:textId="77777777" w:rsidR="001F0748" w:rsidRPr="00D26D79" w:rsidRDefault="001F0748" w:rsidP="001F0748">
            <w:pPr>
              <w:jc w:val="right"/>
              <w:rPr>
                <w:color w:val="000000"/>
                <w:sz w:val="20"/>
                <w:szCs w:val="20"/>
              </w:rPr>
            </w:pPr>
            <w:r w:rsidRPr="00D26D79">
              <w:rPr>
                <w:color w:val="000000"/>
                <w:sz w:val="20"/>
                <w:szCs w:val="20"/>
              </w:rPr>
              <w:t xml:space="preserve">                 15,000.00 </w:t>
            </w:r>
          </w:p>
        </w:tc>
      </w:tr>
      <w:tr w:rsidR="001F0748" w:rsidRPr="00D26D79" w14:paraId="4EF2F595"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2C232F63" w14:textId="77777777" w:rsidR="001F0748" w:rsidRPr="00D26D79" w:rsidRDefault="001F0748" w:rsidP="001F0748">
            <w:pPr>
              <w:jc w:val="right"/>
              <w:rPr>
                <w:color w:val="000000"/>
                <w:sz w:val="20"/>
                <w:szCs w:val="20"/>
              </w:rPr>
            </w:pPr>
            <w:r w:rsidRPr="00D26D79">
              <w:rPr>
                <w:color w:val="000000"/>
                <w:sz w:val="20"/>
                <w:szCs w:val="20"/>
              </w:rPr>
              <w:t>14</w:t>
            </w:r>
          </w:p>
        </w:tc>
        <w:tc>
          <w:tcPr>
            <w:tcW w:w="5029" w:type="dxa"/>
            <w:tcBorders>
              <w:top w:val="nil"/>
              <w:left w:val="nil"/>
              <w:bottom w:val="single" w:sz="4" w:space="0" w:color="auto"/>
              <w:right w:val="single" w:sz="4" w:space="0" w:color="auto"/>
            </w:tcBorders>
            <w:shd w:val="clear" w:color="auto" w:fill="auto"/>
            <w:vAlign w:val="bottom"/>
            <w:hideMark/>
          </w:tcPr>
          <w:p w14:paraId="5CDDBEAE" w14:textId="77777777" w:rsidR="001F0748" w:rsidRPr="00D26D79" w:rsidRDefault="001F0748" w:rsidP="001F0748">
            <w:pPr>
              <w:rPr>
                <w:color w:val="000000"/>
                <w:sz w:val="20"/>
                <w:szCs w:val="20"/>
              </w:rPr>
            </w:pPr>
            <w:r w:rsidRPr="00D26D79">
              <w:rPr>
                <w:color w:val="000000"/>
                <w:sz w:val="20"/>
                <w:szCs w:val="20"/>
              </w:rPr>
              <w:t>Ndërtimi i infrastrukturës mbitokësore dhe urës në Budisalcë-Rudicë</w:t>
            </w:r>
          </w:p>
        </w:tc>
        <w:tc>
          <w:tcPr>
            <w:tcW w:w="1449" w:type="dxa"/>
            <w:tcBorders>
              <w:top w:val="nil"/>
              <w:left w:val="nil"/>
              <w:bottom w:val="single" w:sz="4" w:space="0" w:color="auto"/>
              <w:right w:val="single" w:sz="4" w:space="0" w:color="auto"/>
            </w:tcBorders>
            <w:shd w:val="clear" w:color="auto" w:fill="auto"/>
            <w:vAlign w:val="bottom"/>
            <w:hideMark/>
          </w:tcPr>
          <w:p w14:paraId="41E9119F"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458" w:type="dxa"/>
            <w:tcBorders>
              <w:top w:val="nil"/>
              <w:left w:val="nil"/>
              <w:bottom w:val="single" w:sz="4" w:space="0" w:color="auto"/>
              <w:right w:val="single" w:sz="4" w:space="0" w:color="auto"/>
            </w:tcBorders>
            <w:shd w:val="clear" w:color="auto" w:fill="auto"/>
            <w:noWrap/>
            <w:vAlign w:val="bottom"/>
            <w:hideMark/>
          </w:tcPr>
          <w:p w14:paraId="2555D6A2"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nil"/>
              <w:left w:val="nil"/>
              <w:bottom w:val="single" w:sz="4" w:space="0" w:color="auto"/>
              <w:right w:val="single" w:sz="4" w:space="0" w:color="auto"/>
            </w:tcBorders>
            <w:shd w:val="clear" w:color="auto" w:fill="auto"/>
            <w:noWrap/>
            <w:vAlign w:val="bottom"/>
            <w:hideMark/>
          </w:tcPr>
          <w:p w14:paraId="6917BE78" w14:textId="77777777" w:rsidR="001F0748" w:rsidRPr="00D26D79" w:rsidRDefault="001F0748" w:rsidP="001F0748">
            <w:pPr>
              <w:jc w:val="right"/>
              <w:rPr>
                <w:color w:val="000000"/>
                <w:sz w:val="20"/>
                <w:szCs w:val="20"/>
              </w:rPr>
            </w:pPr>
            <w:r w:rsidRPr="00D26D79">
              <w:rPr>
                <w:color w:val="000000"/>
                <w:sz w:val="20"/>
                <w:szCs w:val="20"/>
              </w:rPr>
              <w:t> </w:t>
            </w:r>
          </w:p>
        </w:tc>
      </w:tr>
      <w:tr w:rsidR="001F0748" w:rsidRPr="00D26D79" w14:paraId="73C99BFD"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59C435DC" w14:textId="77777777" w:rsidR="001F0748" w:rsidRPr="00D26D79" w:rsidRDefault="001F0748" w:rsidP="001F0748">
            <w:pPr>
              <w:jc w:val="right"/>
              <w:rPr>
                <w:color w:val="000000"/>
                <w:sz w:val="20"/>
                <w:szCs w:val="20"/>
              </w:rPr>
            </w:pPr>
            <w:r w:rsidRPr="00D26D79">
              <w:rPr>
                <w:color w:val="000000"/>
                <w:sz w:val="20"/>
                <w:szCs w:val="20"/>
              </w:rPr>
              <w:t>15</w:t>
            </w:r>
          </w:p>
        </w:tc>
        <w:tc>
          <w:tcPr>
            <w:tcW w:w="5029" w:type="dxa"/>
            <w:tcBorders>
              <w:top w:val="nil"/>
              <w:left w:val="nil"/>
              <w:bottom w:val="single" w:sz="4" w:space="0" w:color="auto"/>
              <w:right w:val="single" w:sz="4" w:space="0" w:color="auto"/>
            </w:tcBorders>
            <w:shd w:val="clear" w:color="auto" w:fill="auto"/>
            <w:vAlign w:val="bottom"/>
            <w:hideMark/>
          </w:tcPr>
          <w:p w14:paraId="575325DE" w14:textId="77777777" w:rsidR="001F0748" w:rsidRPr="00D26D79" w:rsidRDefault="001F0748" w:rsidP="001F0748">
            <w:pPr>
              <w:rPr>
                <w:color w:val="000000"/>
                <w:sz w:val="20"/>
                <w:szCs w:val="20"/>
              </w:rPr>
            </w:pPr>
            <w:r w:rsidRPr="00D26D79">
              <w:rPr>
                <w:color w:val="000000"/>
                <w:sz w:val="20"/>
                <w:szCs w:val="20"/>
              </w:rPr>
              <w:t>Ndërtimi i infrastrukturës nëntokësore dhe mbitokësore në Gllarevë – Rixhevë – Stapanicë – Zabërgjë</w:t>
            </w:r>
          </w:p>
        </w:tc>
        <w:tc>
          <w:tcPr>
            <w:tcW w:w="1449" w:type="dxa"/>
            <w:tcBorders>
              <w:top w:val="nil"/>
              <w:left w:val="nil"/>
              <w:bottom w:val="single" w:sz="4" w:space="0" w:color="auto"/>
              <w:right w:val="single" w:sz="4" w:space="0" w:color="auto"/>
            </w:tcBorders>
            <w:shd w:val="clear" w:color="auto" w:fill="auto"/>
            <w:vAlign w:val="bottom"/>
            <w:hideMark/>
          </w:tcPr>
          <w:p w14:paraId="2BE09389"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nil"/>
              <w:left w:val="nil"/>
              <w:bottom w:val="single" w:sz="4" w:space="0" w:color="auto"/>
              <w:right w:val="single" w:sz="4" w:space="0" w:color="auto"/>
            </w:tcBorders>
            <w:shd w:val="clear" w:color="auto" w:fill="auto"/>
            <w:noWrap/>
            <w:vAlign w:val="bottom"/>
            <w:hideMark/>
          </w:tcPr>
          <w:p w14:paraId="6188B919" w14:textId="77777777" w:rsidR="001F0748" w:rsidRPr="00D26D79" w:rsidRDefault="001F0748" w:rsidP="001F0748">
            <w:pPr>
              <w:jc w:val="right"/>
              <w:rPr>
                <w:color w:val="000000"/>
                <w:sz w:val="20"/>
                <w:szCs w:val="20"/>
              </w:rPr>
            </w:pPr>
            <w:r w:rsidRPr="00D26D79">
              <w:rPr>
                <w:color w:val="000000"/>
                <w:sz w:val="20"/>
                <w:szCs w:val="20"/>
              </w:rPr>
              <w:t xml:space="preserve">                40,000.00 </w:t>
            </w:r>
          </w:p>
        </w:tc>
        <w:tc>
          <w:tcPr>
            <w:tcW w:w="1503" w:type="dxa"/>
            <w:tcBorders>
              <w:top w:val="nil"/>
              <w:left w:val="nil"/>
              <w:bottom w:val="single" w:sz="4" w:space="0" w:color="auto"/>
              <w:right w:val="single" w:sz="4" w:space="0" w:color="auto"/>
            </w:tcBorders>
            <w:shd w:val="clear" w:color="auto" w:fill="auto"/>
            <w:noWrap/>
            <w:vAlign w:val="bottom"/>
            <w:hideMark/>
          </w:tcPr>
          <w:p w14:paraId="5531D51D"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241395C1"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18722CAD" w14:textId="77777777" w:rsidR="001F0748" w:rsidRPr="00D26D79" w:rsidRDefault="001F0748" w:rsidP="001F0748">
            <w:pPr>
              <w:jc w:val="right"/>
              <w:rPr>
                <w:color w:val="000000"/>
                <w:sz w:val="20"/>
                <w:szCs w:val="20"/>
              </w:rPr>
            </w:pPr>
            <w:r w:rsidRPr="00D26D79">
              <w:rPr>
                <w:color w:val="000000"/>
                <w:sz w:val="20"/>
                <w:szCs w:val="20"/>
              </w:rPr>
              <w:t>16</w:t>
            </w:r>
          </w:p>
        </w:tc>
        <w:tc>
          <w:tcPr>
            <w:tcW w:w="5029" w:type="dxa"/>
            <w:tcBorders>
              <w:top w:val="nil"/>
              <w:left w:val="nil"/>
              <w:bottom w:val="single" w:sz="4" w:space="0" w:color="auto"/>
              <w:right w:val="single" w:sz="4" w:space="0" w:color="auto"/>
            </w:tcBorders>
            <w:shd w:val="clear" w:color="auto" w:fill="auto"/>
            <w:vAlign w:val="bottom"/>
            <w:hideMark/>
          </w:tcPr>
          <w:p w14:paraId="6F28B4BF" w14:textId="77777777" w:rsidR="001F0748" w:rsidRPr="00D26D79" w:rsidRDefault="001F0748" w:rsidP="001F0748">
            <w:pPr>
              <w:rPr>
                <w:color w:val="000000"/>
                <w:sz w:val="20"/>
                <w:szCs w:val="20"/>
              </w:rPr>
            </w:pPr>
            <w:r w:rsidRPr="00D26D79">
              <w:rPr>
                <w:color w:val="000000"/>
                <w:sz w:val="20"/>
                <w:szCs w:val="20"/>
              </w:rPr>
              <w:t>Ndërtimi i infrastrukturës nëntokësore dhe mbitokësore në Gjurgjevik të Vogël – Klinavc</w:t>
            </w:r>
          </w:p>
        </w:tc>
        <w:tc>
          <w:tcPr>
            <w:tcW w:w="1449" w:type="dxa"/>
            <w:tcBorders>
              <w:top w:val="nil"/>
              <w:left w:val="nil"/>
              <w:bottom w:val="single" w:sz="4" w:space="0" w:color="auto"/>
              <w:right w:val="single" w:sz="4" w:space="0" w:color="auto"/>
            </w:tcBorders>
            <w:shd w:val="clear" w:color="auto" w:fill="auto"/>
            <w:vAlign w:val="bottom"/>
            <w:hideMark/>
          </w:tcPr>
          <w:p w14:paraId="07AB03AB" w14:textId="77777777" w:rsidR="001F0748" w:rsidRPr="00D26D79" w:rsidRDefault="001F0748" w:rsidP="001F0748">
            <w:pPr>
              <w:jc w:val="right"/>
              <w:rPr>
                <w:color w:val="000000"/>
                <w:sz w:val="20"/>
                <w:szCs w:val="20"/>
              </w:rPr>
            </w:pPr>
            <w:r w:rsidRPr="00D26D79">
              <w:rPr>
                <w:color w:val="000000"/>
                <w:sz w:val="20"/>
                <w:szCs w:val="20"/>
              </w:rPr>
              <w:t xml:space="preserve">                 40,000.00 </w:t>
            </w:r>
          </w:p>
        </w:tc>
        <w:tc>
          <w:tcPr>
            <w:tcW w:w="1458" w:type="dxa"/>
            <w:tcBorders>
              <w:top w:val="nil"/>
              <w:left w:val="nil"/>
              <w:bottom w:val="single" w:sz="4" w:space="0" w:color="auto"/>
              <w:right w:val="single" w:sz="4" w:space="0" w:color="auto"/>
            </w:tcBorders>
            <w:shd w:val="clear" w:color="auto" w:fill="auto"/>
            <w:noWrap/>
            <w:vAlign w:val="bottom"/>
            <w:hideMark/>
          </w:tcPr>
          <w:p w14:paraId="46B86966" w14:textId="77777777" w:rsidR="001F0748" w:rsidRPr="00D26D79" w:rsidRDefault="001F0748" w:rsidP="001F0748">
            <w:pPr>
              <w:jc w:val="right"/>
              <w:rPr>
                <w:color w:val="000000"/>
                <w:sz w:val="20"/>
                <w:szCs w:val="20"/>
              </w:rPr>
            </w:pPr>
            <w:r w:rsidRPr="00D26D79">
              <w:rPr>
                <w:color w:val="000000"/>
                <w:sz w:val="20"/>
                <w:szCs w:val="20"/>
              </w:rPr>
              <w:t xml:space="preserve">                40,000.00 </w:t>
            </w:r>
          </w:p>
        </w:tc>
        <w:tc>
          <w:tcPr>
            <w:tcW w:w="1503" w:type="dxa"/>
            <w:tcBorders>
              <w:top w:val="nil"/>
              <w:left w:val="nil"/>
              <w:bottom w:val="single" w:sz="4" w:space="0" w:color="auto"/>
              <w:right w:val="single" w:sz="4" w:space="0" w:color="auto"/>
            </w:tcBorders>
            <w:shd w:val="clear" w:color="auto" w:fill="auto"/>
            <w:noWrap/>
            <w:vAlign w:val="bottom"/>
            <w:hideMark/>
          </w:tcPr>
          <w:p w14:paraId="2BB04353" w14:textId="77777777" w:rsidR="001F0748" w:rsidRPr="00D26D79" w:rsidRDefault="001F0748" w:rsidP="001F0748">
            <w:pPr>
              <w:jc w:val="right"/>
              <w:rPr>
                <w:color w:val="000000"/>
                <w:sz w:val="20"/>
                <w:szCs w:val="20"/>
              </w:rPr>
            </w:pPr>
            <w:r w:rsidRPr="00D26D79">
              <w:rPr>
                <w:color w:val="000000"/>
                <w:sz w:val="20"/>
                <w:szCs w:val="20"/>
              </w:rPr>
              <w:t> </w:t>
            </w:r>
          </w:p>
        </w:tc>
      </w:tr>
      <w:tr w:rsidR="001F0748" w:rsidRPr="00D26D79" w14:paraId="125989E3"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1E64D559" w14:textId="77777777" w:rsidR="001F0748" w:rsidRPr="00D26D79" w:rsidRDefault="001F0748" w:rsidP="001F0748">
            <w:pPr>
              <w:jc w:val="right"/>
              <w:rPr>
                <w:color w:val="000000"/>
                <w:sz w:val="20"/>
                <w:szCs w:val="20"/>
              </w:rPr>
            </w:pPr>
            <w:r w:rsidRPr="00D26D79">
              <w:rPr>
                <w:color w:val="000000"/>
                <w:sz w:val="20"/>
                <w:szCs w:val="20"/>
              </w:rPr>
              <w:t>17</w:t>
            </w:r>
          </w:p>
        </w:tc>
        <w:tc>
          <w:tcPr>
            <w:tcW w:w="5029" w:type="dxa"/>
            <w:tcBorders>
              <w:top w:val="nil"/>
              <w:left w:val="nil"/>
              <w:bottom w:val="single" w:sz="4" w:space="0" w:color="auto"/>
              <w:right w:val="single" w:sz="4" w:space="0" w:color="auto"/>
            </w:tcBorders>
            <w:shd w:val="clear" w:color="auto" w:fill="auto"/>
            <w:vAlign w:val="bottom"/>
            <w:hideMark/>
          </w:tcPr>
          <w:p w14:paraId="1D596EB5" w14:textId="77777777" w:rsidR="001F0748" w:rsidRPr="00D26D79" w:rsidRDefault="001F0748" w:rsidP="001F0748">
            <w:pPr>
              <w:rPr>
                <w:color w:val="000000"/>
                <w:sz w:val="20"/>
                <w:szCs w:val="20"/>
              </w:rPr>
            </w:pPr>
            <w:r w:rsidRPr="00D26D79">
              <w:rPr>
                <w:color w:val="000000"/>
                <w:sz w:val="20"/>
                <w:szCs w:val="20"/>
              </w:rPr>
              <w:t>Ndërtimi i infrastrukturës nëntokësore dhe mbitokësore në Grabanicë-Bokshiq-Dollovë</w:t>
            </w:r>
          </w:p>
        </w:tc>
        <w:tc>
          <w:tcPr>
            <w:tcW w:w="1449" w:type="dxa"/>
            <w:tcBorders>
              <w:top w:val="nil"/>
              <w:left w:val="nil"/>
              <w:bottom w:val="single" w:sz="4" w:space="0" w:color="auto"/>
              <w:right w:val="single" w:sz="4" w:space="0" w:color="auto"/>
            </w:tcBorders>
            <w:shd w:val="clear" w:color="auto" w:fill="auto"/>
            <w:vAlign w:val="bottom"/>
            <w:hideMark/>
          </w:tcPr>
          <w:p w14:paraId="0AF8D226" w14:textId="77777777" w:rsidR="001F0748" w:rsidRPr="00D26D79" w:rsidRDefault="001F0748" w:rsidP="001F0748">
            <w:pPr>
              <w:jc w:val="right"/>
              <w:rPr>
                <w:color w:val="000000"/>
                <w:sz w:val="20"/>
                <w:szCs w:val="20"/>
              </w:rPr>
            </w:pPr>
            <w:r w:rsidRPr="00D26D79">
              <w:rPr>
                <w:color w:val="000000"/>
                <w:sz w:val="20"/>
                <w:szCs w:val="20"/>
              </w:rPr>
              <w:t xml:space="preserve">                 40,000.00 </w:t>
            </w:r>
          </w:p>
        </w:tc>
        <w:tc>
          <w:tcPr>
            <w:tcW w:w="1458" w:type="dxa"/>
            <w:tcBorders>
              <w:top w:val="nil"/>
              <w:left w:val="nil"/>
              <w:bottom w:val="single" w:sz="4" w:space="0" w:color="auto"/>
              <w:right w:val="single" w:sz="4" w:space="0" w:color="auto"/>
            </w:tcBorders>
            <w:shd w:val="clear" w:color="auto" w:fill="auto"/>
            <w:noWrap/>
            <w:vAlign w:val="bottom"/>
            <w:hideMark/>
          </w:tcPr>
          <w:p w14:paraId="06A2BEB8"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nil"/>
              <w:left w:val="nil"/>
              <w:bottom w:val="single" w:sz="4" w:space="0" w:color="auto"/>
              <w:right w:val="single" w:sz="4" w:space="0" w:color="auto"/>
            </w:tcBorders>
            <w:shd w:val="clear" w:color="auto" w:fill="auto"/>
            <w:noWrap/>
            <w:vAlign w:val="bottom"/>
            <w:hideMark/>
          </w:tcPr>
          <w:p w14:paraId="2C7B5430"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2108AB36"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100B71C8" w14:textId="77777777" w:rsidR="001F0748" w:rsidRPr="00D26D79" w:rsidRDefault="001F0748" w:rsidP="001F0748">
            <w:pPr>
              <w:jc w:val="right"/>
              <w:rPr>
                <w:color w:val="000000"/>
                <w:sz w:val="20"/>
                <w:szCs w:val="20"/>
              </w:rPr>
            </w:pPr>
            <w:r w:rsidRPr="00D26D79">
              <w:rPr>
                <w:color w:val="000000"/>
                <w:sz w:val="20"/>
                <w:szCs w:val="20"/>
              </w:rPr>
              <w:t>18</w:t>
            </w:r>
          </w:p>
        </w:tc>
        <w:tc>
          <w:tcPr>
            <w:tcW w:w="5029" w:type="dxa"/>
            <w:tcBorders>
              <w:top w:val="nil"/>
              <w:left w:val="nil"/>
              <w:bottom w:val="single" w:sz="4" w:space="0" w:color="auto"/>
              <w:right w:val="single" w:sz="4" w:space="0" w:color="auto"/>
            </w:tcBorders>
            <w:shd w:val="clear" w:color="auto" w:fill="auto"/>
            <w:vAlign w:val="bottom"/>
            <w:hideMark/>
          </w:tcPr>
          <w:p w14:paraId="2218AE7F" w14:textId="77777777" w:rsidR="001F0748" w:rsidRPr="00D26D79" w:rsidRDefault="001F0748" w:rsidP="001F0748">
            <w:pPr>
              <w:rPr>
                <w:color w:val="000000"/>
                <w:sz w:val="20"/>
                <w:szCs w:val="20"/>
              </w:rPr>
            </w:pPr>
            <w:r w:rsidRPr="00D26D79">
              <w:rPr>
                <w:color w:val="000000"/>
                <w:sz w:val="20"/>
                <w:szCs w:val="20"/>
              </w:rPr>
              <w:t>Ndërtimi i infrastrukturës mbitokësore dhe nëntokësore në Gjurgjevik të Madh – Dush.</w:t>
            </w:r>
          </w:p>
        </w:tc>
        <w:tc>
          <w:tcPr>
            <w:tcW w:w="1449" w:type="dxa"/>
            <w:tcBorders>
              <w:top w:val="nil"/>
              <w:left w:val="nil"/>
              <w:bottom w:val="single" w:sz="4" w:space="0" w:color="auto"/>
              <w:right w:val="single" w:sz="4" w:space="0" w:color="auto"/>
            </w:tcBorders>
            <w:shd w:val="clear" w:color="auto" w:fill="auto"/>
            <w:vAlign w:val="bottom"/>
            <w:hideMark/>
          </w:tcPr>
          <w:p w14:paraId="27EAF164"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458" w:type="dxa"/>
            <w:tcBorders>
              <w:top w:val="nil"/>
              <w:left w:val="nil"/>
              <w:bottom w:val="single" w:sz="4" w:space="0" w:color="auto"/>
              <w:right w:val="single" w:sz="4" w:space="0" w:color="auto"/>
            </w:tcBorders>
            <w:shd w:val="clear" w:color="auto" w:fill="auto"/>
            <w:noWrap/>
            <w:vAlign w:val="bottom"/>
            <w:hideMark/>
          </w:tcPr>
          <w:p w14:paraId="7B3B4617"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503" w:type="dxa"/>
            <w:tcBorders>
              <w:top w:val="nil"/>
              <w:left w:val="nil"/>
              <w:bottom w:val="single" w:sz="4" w:space="0" w:color="auto"/>
              <w:right w:val="single" w:sz="4" w:space="0" w:color="auto"/>
            </w:tcBorders>
            <w:shd w:val="clear" w:color="auto" w:fill="auto"/>
            <w:noWrap/>
            <w:vAlign w:val="bottom"/>
            <w:hideMark/>
          </w:tcPr>
          <w:p w14:paraId="2BFCEC79"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4260A138" w14:textId="77777777" w:rsidTr="001F0748">
        <w:trPr>
          <w:trHeight w:val="88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649CF482" w14:textId="77777777" w:rsidR="001F0748" w:rsidRPr="00D26D79" w:rsidRDefault="001F0748" w:rsidP="001F0748">
            <w:pPr>
              <w:jc w:val="right"/>
              <w:rPr>
                <w:color w:val="000000"/>
                <w:sz w:val="20"/>
                <w:szCs w:val="20"/>
              </w:rPr>
            </w:pPr>
            <w:r w:rsidRPr="00D26D79">
              <w:rPr>
                <w:color w:val="000000"/>
                <w:sz w:val="20"/>
                <w:szCs w:val="20"/>
              </w:rPr>
              <w:t>19</w:t>
            </w:r>
          </w:p>
        </w:tc>
        <w:tc>
          <w:tcPr>
            <w:tcW w:w="5029" w:type="dxa"/>
            <w:tcBorders>
              <w:top w:val="nil"/>
              <w:left w:val="nil"/>
              <w:bottom w:val="single" w:sz="4" w:space="0" w:color="auto"/>
              <w:right w:val="single" w:sz="4" w:space="0" w:color="auto"/>
            </w:tcBorders>
            <w:shd w:val="clear" w:color="auto" w:fill="auto"/>
            <w:vAlign w:val="bottom"/>
            <w:hideMark/>
          </w:tcPr>
          <w:p w14:paraId="745CFA69" w14:textId="77777777" w:rsidR="001F0748" w:rsidRPr="00D26D79" w:rsidRDefault="001F0748" w:rsidP="001F0748">
            <w:pPr>
              <w:rPr>
                <w:color w:val="000000"/>
                <w:sz w:val="20"/>
                <w:szCs w:val="20"/>
              </w:rPr>
            </w:pPr>
            <w:r w:rsidRPr="00D26D79">
              <w:rPr>
                <w:color w:val="000000"/>
                <w:sz w:val="20"/>
                <w:szCs w:val="20"/>
              </w:rPr>
              <w:t>Ndertimi i shtratit të lumit Klina, (Klinë-Burimi i Jarinës - Pogragjë-Ujmirë), Rregullimi i shtratit të lumit Lumëbardhi i Pejës dhe lumit Drini I Bardhe</w:t>
            </w:r>
          </w:p>
        </w:tc>
        <w:tc>
          <w:tcPr>
            <w:tcW w:w="1449" w:type="dxa"/>
            <w:tcBorders>
              <w:top w:val="nil"/>
              <w:left w:val="nil"/>
              <w:bottom w:val="single" w:sz="4" w:space="0" w:color="auto"/>
              <w:right w:val="single" w:sz="4" w:space="0" w:color="auto"/>
            </w:tcBorders>
            <w:shd w:val="clear" w:color="auto" w:fill="auto"/>
            <w:vAlign w:val="bottom"/>
            <w:hideMark/>
          </w:tcPr>
          <w:p w14:paraId="2DFF9085"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nil"/>
              <w:left w:val="nil"/>
              <w:bottom w:val="single" w:sz="4" w:space="0" w:color="auto"/>
              <w:right w:val="single" w:sz="4" w:space="0" w:color="auto"/>
            </w:tcBorders>
            <w:shd w:val="clear" w:color="auto" w:fill="auto"/>
            <w:noWrap/>
            <w:vAlign w:val="bottom"/>
            <w:hideMark/>
          </w:tcPr>
          <w:p w14:paraId="40581A41"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nil"/>
              <w:left w:val="nil"/>
              <w:bottom w:val="single" w:sz="4" w:space="0" w:color="auto"/>
              <w:right w:val="single" w:sz="4" w:space="0" w:color="auto"/>
            </w:tcBorders>
            <w:shd w:val="clear" w:color="auto" w:fill="auto"/>
            <w:noWrap/>
            <w:vAlign w:val="bottom"/>
            <w:hideMark/>
          </w:tcPr>
          <w:p w14:paraId="0EF40496" w14:textId="77777777" w:rsidR="001F0748" w:rsidRPr="00D26D79" w:rsidRDefault="001F0748" w:rsidP="001F0748">
            <w:pPr>
              <w:jc w:val="right"/>
              <w:rPr>
                <w:color w:val="000000"/>
                <w:sz w:val="20"/>
                <w:szCs w:val="20"/>
              </w:rPr>
            </w:pPr>
            <w:r w:rsidRPr="00D26D79">
              <w:rPr>
                <w:color w:val="000000"/>
                <w:sz w:val="20"/>
                <w:szCs w:val="20"/>
              </w:rPr>
              <w:t xml:space="preserve">                 20,000.00 </w:t>
            </w:r>
          </w:p>
        </w:tc>
      </w:tr>
      <w:tr w:rsidR="001F0748" w:rsidRPr="00D26D79" w14:paraId="21E4D7EC"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1015BA10" w14:textId="77777777" w:rsidR="001F0748" w:rsidRPr="00D26D79" w:rsidRDefault="001F0748" w:rsidP="001F0748">
            <w:pPr>
              <w:jc w:val="right"/>
              <w:rPr>
                <w:color w:val="000000"/>
                <w:sz w:val="20"/>
                <w:szCs w:val="20"/>
              </w:rPr>
            </w:pPr>
            <w:r w:rsidRPr="00D26D79">
              <w:rPr>
                <w:color w:val="000000"/>
                <w:sz w:val="20"/>
                <w:szCs w:val="20"/>
              </w:rPr>
              <w:t>20</w:t>
            </w:r>
          </w:p>
        </w:tc>
        <w:tc>
          <w:tcPr>
            <w:tcW w:w="5029" w:type="dxa"/>
            <w:tcBorders>
              <w:top w:val="nil"/>
              <w:left w:val="nil"/>
              <w:bottom w:val="single" w:sz="4" w:space="0" w:color="auto"/>
              <w:right w:val="single" w:sz="4" w:space="0" w:color="auto"/>
            </w:tcBorders>
            <w:shd w:val="clear" w:color="auto" w:fill="auto"/>
            <w:vAlign w:val="bottom"/>
            <w:hideMark/>
          </w:tcPr>
          <w:p w14:paraId="2C8FADB0" w14:textId="77777777" w:rsidR="001F0748" w:rsidRPr="00D26D79" w:rsidRDefault="001F0748" w:rsidP="001F0748">
            <w:pPr>
              <w:rPr>
                <w:color w:val="000000"/>
                <w:sz w:val="20"/>
                <w:szCs w:val="20"/>
              </w:rPr>
            </w:pPr>
            <w:r w:rsidRPr="00D26D79">
              <w:rPr>
                <w:color w:val="000000"/>
                <w:sz w:val="20"/>
                <w:szCs w:val="20"/>
              </w:rPr>
              <w:t>Ndërtimi i shtigjeve të ecjes dhe infrastrukturës rrugore në Grykën e Jarinës – Pogragjë</w:t>
            </w:r>
          </w:p>
        </w:tc>
        <w:tc>
          <w:tcPr>
            <w:tcW w:w="1449" w:type="dxa"/>
            <w:tcBorders>
              <w:top w:val="nil"/>
              <w:left w:val="nil"/>
              <w:bottom w:val="single" w:sz="4" w:space="0" w:color="auto"/>
              <w:right w:val="single" w:sz="4" w:space="0" w:color="auto"/>
            </w:tcBorders>
            <w:shd w:val="clear" w:color="auto" w:fill="auto"/>
            <w:vAlign w:val="bottom"/>
            <w:hideMark/>
          </w:tcPr>
          <w:p w14:paraId="1F07036B"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458" w:type="dxa"/>
            <w:tcBorders>
              <w:top w:val="nil"/>
              <w:left w:val="nil"/>
              <w:bottom w:val="single" w:sz="4" w:space="0" w:color="auto"/>
              <w:right w:val="single" w:sz="4" w:space="0" w:color="auto"/>
            </w:tcBorders>
            <w:shd w:val="clear" w:color="auto" w:fill="auto"/>
            <w:noWrap/>
            <w:vAlign w:val="bottom"/>
            <w:hideMark/>
          </w:tcPr>
          <w:p w14:paraId="6B1AE879"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bottom"/>
            <w:hideMark/>
          </w:tcPr>
          <w:p w14:paraId="02556A8A"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766530BD"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633C3D85" w14:textId="77777777" w:rsidR="001F0748" w:rsidRPr="00D26D79" w:rsidRDefault="001F0748" w:rsidP="001F0748">
            <w:pPr>
              <w:jc w:val="right"/>
              <w:rPr>
                <w:color w:val="000000"/>
                <w:sz w:val="20"/>
                <w:szCs w:val="20"/>
              </w:rPr>
            </w:pPr>
            <w:r w:rsidRPr="00D26D79">
              <w:rPr>
                <w:color w:val="000000"/>
                <w:sz w:val="20"/>
                <w:szCs w:val="20"/>
              </w:rPr>
              <w:t>21</w:t>
            </w:r>
          </w:p>
        </w:tc>
        <w:tc>
          <w:tcPr>
            <w:tcW w:w="5029" w:type="dxa"/>
            <w:tcBorders>
              <w:top w:val="nil"/>
              <w:left w:val="nil"/>
              <w:bottom w:val="single" w:sz="4" w:space="0" w:color="auto"/>
              <w:right w:val="single" w:sz="4" w:space="0" w:color="auto"/>
            </w:tcBorders>
            <w:shd w:val="clear" w:color="auto" w:fill="auto"/>
            <w:vAlign w:val="bottom"/>
            <w:hideMark/>
          </w:tcPr>
          <w:p w14:paraId="1910FE6C" w14:textId="77777777" w:rsidR="001F0748" w:rsidRPr="00D26D79" w:rsidRDefault="001F0748" w:rsidP="001F0748">
            <w:pPr>
              <w:rPr>
                <w:color w:val="000000"/>
                <w:sz w:val="20"/>
                <w:szCs w:val="20"/>
              </w:rPr>
            </w:pPr>
            <w:r w:rsidRPr="00D26D79">
              <w:rPr>
                <w:color w:val="000000"/>
                <w:sz w:val="20"/>
                <w:szCs w:val="20"/>
              </w:rPr>
              <w:t>Ndërtimi i infrastrukturës mbitokësore dhe nëntokësore në Jashanicë-Jelloc-Resnik</w:t>
            </w:r>
          </w:p>
        </w:tc>
        <w:tc>
          <w:tcPr>
            <w:tcW w:w="1449" w:type="dxa"/>
            <w:tcBorders>
              <w:top w:val="nil"/>
              <w:left w:val="nil"/>
              <w:bottom w:val="single" w:sz="4" w:space="0" w:color="auto"/>
              <w:right w:val="single" w:sz="4" w:space="0" w:color="auto"/>
            </w:tcBorders>
            <w:shd w:val="clear" w:color="auto" w:fill="auto"/>
            <w:vAlign w:val="bottom"/>
            <w:hideMark/>
          </w:tcPr>
          <w:p w14:paraId="3BFD2650"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nil"/>
              <w:left w:val="nil"/>
              <w:bottom w:val="single" w:sz="4" w:space="0" w:color="auto"/>
              <w:right w:val="single" w:sz="4" w:space="0" w:color="auto"/>
            </w:tcBorders>
            <w:shd w:val="clear" w:color="auto" w:fill="auto"/>
            <w:noWrap/>
            <w:vAlign w:val="bottom"/>
            <w:hideMark/>
          </w:tcPr>
          <w:p w14:paraId="79B3A3ED"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503" w:type="dxa"/>
            <w:tcBorders>
              <w:top w:val="nil"/>
              <w:left w:val="nil"/>
              <w:bottom w:val="single" w:sz="4" w:space="0" w:color="auto"/>
              <w:right w:val="single" w:sz="4" w:space="0" w:color="auto"/>
            </w:tcBorders>
            <w:shd w:val="clear" w:color="auto" w:fill="auto"/>
            <w:noWrap/>
            <w:vAlign w:val="bottom"/>
            <w:hideMark/>
          </w:tcPr>
          <w:p w14:paraId="7BA4A545" w14:textId="77777777" w:rsidR="001F0748" w:rsidRPr="00D26D79" w:rsidRDefault="001F0748" w:rsidP="001F0748">
            <w:pPr>
              <w:jc w:val="right"/>
              <w:rPr>
                <w:color w:val="000000"/>
                <w:sz w:val="20"/>
                <w:szCs w:val="20"/>
              </w:rPr>
            </w:pPr>
            <w:r w:rsidRPr="00D26D79">
              <w:rPr>
                <w:color w:val="000000"/>
                <w:sz w:val="20"/>
                <w:szCs w:val="20"/>
              </w:rPr>
              <w:t> </w:t>
            </w:r>
          </w:p>
        </w:tc>
      </w:tr>
      <w:tr w:rsidR="001F0748" w:rsidRPr="00D26D79" w14:paraId="65DE70B4"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230BB96C" w14:textId="77777777" w:rsidR="001F0748" w:rsidRPr="00D26D79" w:rsidRDefault="001F0748" w:rsidP="001F0748">
            <w:pPr>
              <w:jc w:val="right"/>
              <w:rPr>
                <w:color w:val="000000"/>
                <w:sz w:val="20"/>
                <w:szCs w:val="20"/>
              </w:rPr>
            </w:pPr>
            <w:r w:rsidRPr="00D26D79">
              <w:rPr>
                <w:color w:val="000000"/>
                <w:sz w:val="20"/>
                <w:szCs w:val="20"/>
              </w:rPr>
              <w:lastRenderedPageBreak/>
              <w:t>22</w:t>
            </w:r>
          </w:p>
        </w:tc>
        <w:tc>
          <w:tcPr>
            <w:tcW w:w="5029" w:type="dxa"/>
            <w:tcBorders>
              <w:top w:val="nil"/>
              <w:left w:val="nil"/>
              <w:bottom w:val="single" w:sz="4" w:space="0" w:color="auto"/>
              <w:right w:val="single" w:sz="4" w:space="0" w:color="auto"/>
            </w:tcBorders>
            <w:shd w:val="clear" w:color="auto" w:fill="auto"/>
            <w:vAlign w:val="bottom"/>
            <w:hideMark/>
          </w:tcPr>
          <w:p w14:paraId="13D53A54" w14:textId="77777777" w:rsidR="001F0748" w:rsidRPr="00D26D79" w:rsidRDefault="001F0748" w:rsidP="001F0748">
            <w:pPr>
              <w:rPr>
                <w:color w:val="000000"/>
                <w:sz w:val="20"/>
                <w:szCs w:val="20"/>
              </w:rPr>
            </w:pPr>
            <w:r w:rsidRPr="00D26D79">
              <w:rPr>
                <w:color w:val="000000"/>
                <w:sz w:val="20"/>
                <w:szCs w:val="20"/>
              </w:rPr>
              <w:t>Ndërtimi i infrastruktures nëntokësore dhe mbitokësore në Perqevë edhe rrugën "Shpella Azem Bejta - Përqevë"</w:t>
            </w:r>
          </w:p>
        </w:tc>
        <w:tc>
          <w:tcPr>
            <w:tcW w:w="1449" w:type="dxa"/>
            <w:tcBorders>
              <w:top w:val="nil"/>
              <w:left w:val="nil"/>
              <w:bottom w:val="single" w:sz="4" w:space="0" w:color="auto"/>
              <w:right w:val="single" w:sz="4" w:space="0" w:color="auto"/>
            </w:tcBorders>
            <w:shd w:val="clear" w:color="auto" w:fill="auto"/>
            <w:vAlign w:val="bottom"/>
            <w:hideMark/>
          </w:tcPr>
          <w:p w14:paraId="762B770A" w14:textId="77777777" w:rsidR="001F0748" w:rsidRPr="00D26D79" w:rsidRDefault="001F0748" w:rsidP="001F0748">
            <w:pPr>
              <w:jc w:val="right"/>
              <w:rPr>
                <w:color w:val="000000"/>
                <w:sz w:val="20"/>
                <w:szCs w:val="20"/>
              </w:rPr>
            </w:pPr>
            <w:r w:rsidRPr="00D26D79">
              <w:rPr>
                <w:color w:val="000000"/>
                <w:sz w:val="20"/>
                <w:szCs w:val="20"/>
              </w:rPr>
              <w:t xml:space="preserve">               100,000.00 </w:t>
            </w:r>
          </w:p>
        </w:tc>
        <w:tc>
          <w:tcPr>
            <w:tcW w:w="1458" w:type="dxa"/>
            <w:tcBorders>
              <w:top w:val="nil"/>
              <w:left w:val="nil"/>
              <w:bottom w:val="single" w:sz="4" w:space="0" w:color="auto"/>
              <w:right w:val="single" w:sz="4" w:space="0" w:color="auto"/>
            </w:tcBorders>
            <w:shd w:val="clear" w:color="auto" w:fill="auto"/>
            <w:noWrap/>
            <w:vAlign w:val="bottom"/>
            <w:hideMark/>
          </w:tcPr>
          <w:p w14:paraId="7C82A241" w14:textId="77777777" w:rsidR="001F0748" w:rsidRPr="00D26D79" w:rsidRDefault="001F0748" w:rsidP="001F0748">
            <w:pPr>
              <w:jc w:val="right"/>
              <w:rPr>
                <w:color w:val="000000"/>
                <w:sz w:val="20"/>
                <w:szCs w:val="20"/>
              </w:rPr>
            </w:pPr>
            <w:r w:rsidRPr="00D26D79">
              <w:rPr>
                <w:color w:val="000000"/>
                <w:sz w:val="20"/>
                <w:szCs w:val="20"/>
              </w:rPr>
              <w:t xml:space="preserve">                70,000.00 </w:t>
            </w:r>
          </w:p>
        </w:tc>
        <w:tc>
          <w:tcPr>
            <w:tcW w:w="1503" w:type="dxa"/>
            <w:tcBorders>
              <w:top w:val="nil"/>
              <w:left w:val="nil"/>
              <w:bottom w:val="single" w:sz="4" w:space="0" w:color="auto"/>
              <w:right w:val="single" w:sz="4" w:space="0" w:color="auto"/>
            </w:tcBorders>
            <w:shd w:val="clear" w:color="auto" w:fill="auto"/>
            <w:noWrap/>
            <w:vAlign w:val="bottom"/>
            <w:hideMark/>
          </w:tcPr>
          <w:p w14:paraId="3A979FE9" w14:textId="77777777" w:rsidR="001F0748" w:rsidRPr="00D26D79" w:rsidRDefault="001F0748" w:rsidP="001F0748">
            <w:pPr>
              <w:jc w:val="right"/>
              <w:rPr>
                <w:color w:val="000000"/>
                <w:sz w:val="20"/>
                <w:szCs w:val="20"/>
              </w:rPr>
            </w:pPr>
            <w:r w:rsidRPr="00D26D79">
              <w:rPr>
                <w:color w:val="000000"/>
                <w:sz w:val="20"/>
                <w:szCs w:val="20"/>
              </w:rPr>
              <w:t xml:space="preserve">                 30,000.00 </w:t>
            </w:r>
          </w:p>
        </w:tc>
      </w:tr>
      <w:tr w:rsidR="001F0748" w:rsidRPr="00D26D79" w14:paraId="776AD466" w14:textId="77777777" w:rsidTr="001F0748">
        <w:trPr>
          <w:trHeight w:val="518"/>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14:paraId="21969909" w14:textId="77777777" w:rsidR="001F0748" w:rsidRPr="00D26D79" w:rsidRDefault="001F0748" w:rsidP="001F0748">
            <w:pPr>
              <w:jc w:val="right"/>
              <w:rPr>
                <w:color w:val="000000"/>
                <w:sz w:val="20"/>
                <w:szCs w:val="20"/>
              </w:rPr>
            </w:pPr>
            <w:r w:rsidRPr="00D26D79">
              <w:rPr>
                <w:color w:val="000000"/>
                <w:sz w:val="20"/>
                <w:szCs w:val="20"/>
              </w:rPr>
              <w:t>23</w:t>
            </w:r>
          </w:p>
        </w:tc>
        <w:tc>
          <w:tcPr>
            <w:tcW w:w="5029" w:type="dxa"/>
            <w:tcBorders>
              <w:top w:val="nil"/>
              <w:left w:val="nil"/>
              <w:bottom w:val="single" w:sz="4" w:space="0" w:color="auto"/>
              <w:right w:val="single" w:sz="4" w:space="0" w:color="auto"/>
            </w:tcBorders>
            <w:shd w:val="clear" w:color="auto" w:fill="auto"/>
            <w:vAlign w:val="bottom"/>
            <w:hideMark/>
          </w:tcPr>
          <w:p w14:paraId="2979BA79" w14:textId="77777777" w:rsidR="001F0748" w:rsidRPr="00D26D79" w:rsidRDefault="001F0748" w:rsidP="001F0748">
            <w:pPr>
              <w:rPr>
                <w:color w:val="000000"/>
                <w:sz w:val="20"/>
                <w:szCs w:val="20"/>
              </w:rPr>
            </w:pPr>
            <w:r w:rsidRPr="00D26D79">
              <w:rPr>
                <w:color w:val="000000"/>
                <w:sz w:val="20"/>
                <w:szCs w:val="20"/>
              </w:rPr>
              <w:t>Ndërtimi i infrastruktures mbitokësore dhe nëntokësore në Gremnik-Qupevë e Ulët</w:t>
            </w:r>
          </w:p>
        </w:tc>
        <w:tc>
          <w:tcPr>
            <w:tcW w:w="1449" w:type="dxa"/>
            <w:tcBorders>
              <w:top w:val="nil"/>
              <w:left w:val="nil"/>
              <w:bottom w:val="single" w:sz="4" w:space="0" w:color="auto"/>
              <w:right w:val="single" w:sz="4" w:space="0" w:color="auto"/>
            </w:tcBorders>
            <w:shd w:val="clear" w:color="auto" w:fill="auto"/>
            <w:vAlign w:val="bottom"/>
            <w:hideMark/>
          </w:tcPr>
          <w:p w14:paraId="3DF38362" w14:textId="77777777" w:rsidR="001F0748" w:rsidRPr="00D26D79" w:rsidRDefault="001F0748" w:rsidP="001F0748">
            <w:pPr>
              <w:jc w:val="right"/>
              <w:rPr>
                <w:color w:val="000000"/>
                <w:sz w:val="20"/>
                <w:szCs w:val="20"/>
              </w:rPr>
            </w:pPr>
            <w:r w:rsidRPr="00D26D79">
              <w:rPr>
                <w:color w:val="000000"/>
                <w:sz w:val="20"/>
                <w:szCs w:val="20"/>
              </w:rPr>
              <w:t xml:space="preserve">                 40,000.00 </w:t>
            </w:r>
          </w:p>
        </w:tc>
        <w:tc>
          <w:tcPr>
            <w:tcW w:w="1458" w:type="dxa"/>
            <w:tcBorders>
              <w:top w:val="nil"/>
              <w:left w:val="nil"/>
              <w:bottom w:val="single" w:sz="4" w:space="0" w:color="auto"/>
              <w:right w:val="single" w:sz="4" w:space="0" w:color="auto"/>
            </w:tcBorders>
            <w:shd w:val="clear" w:color="auto" w:fill="auto"/>
            <w:noWrap/>
            <w:vAlign w:val="bottom"/>
            <w:hideMark/>
          </w:tcPr>
          <w:p w14:paraId="42040EC2"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nil"/>
              <w:left w:val="nil"/>
              <w:bottom w:val="single" w:sz="4" w:space="0" w:color="auto"/>
              <w:right w:val="single" w:sz="4" w:space="0" w:color="auto"/>
            </w:tcBorders>
            <w:shd w:val="clear" w:color="auto" w:fill="auto"/>
            <w:noWrap/>
            <w:vAlign w:val="bottom"/>
            <w:hideMark/>
          </w:tcPr>
          <w:p w14:paraId="30B6FF3F"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4B3495FD"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6335F4" w14:textId="77777777" w:rsidR="001F0748" w:rsidRPr="00D26D79" w:rsidRDefault="001F0748" w:rsidP="001F0748">
            <w:pPr>
              <w:jc w:val="right"/>
              <w:rPr>
                <w:color w:val="000000"/>
                <w:sz w:val="20"/>
                <w:szCs w:val="20"/>
              </w:rPr>
            </w:pPr>
            <w:r w:rsidRPr="00D26D79">
              <w:rPr>
                <w:color w:val="000000"/>
                <w:sz w:val="20"/>
                <w:szCs w:val="20"/>
              </w:rPr>
              <w:t>24</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7119B6DE" w14:textId="77777777" w:rsidR="001F0748" w:rsidRPr="00D26D79" w:rsidRDefault="001F0748" w:rsidP="001F0748">
            <w:pPr>
              <w:rPr>
                <w:color w:val="000000"/>
                <w:sz w:val="20"/>
                <w:szCs w:val="20"/>
              </w:rPr>
            </w:pPr>
            <w:r w:rsidRPr="00D26D79">
              <w:rPr>
                <w:color w:val="000000"/>
                <w:sz w:val="20"/>
                <w:szCs w:val="20"/>
              </w:rPr>
              <w:t>Ndërtimi i infrastruktures nëntokësore dhe mbitokësore në Qeskovë-Kepuz-Rastoka</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02894BB4"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6829DEFA"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295C0B92"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6D11753B"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6ADC5C" w14:textId="77777777" w:rsidR="001F0748" w:rsidRPr="00D26D79" w:rsidRDefault="001F0748" w:rsidP="001F0748">
            <w:pPr>
              <w:jc w:val="right"/>
              <w:rPr>
                <w:color w:val="000000"/>
                <w:sz w:val="20"/>
                <w:szCs w:val="20"/>
              </w:rPr>
            </w:pPr>
            <w:r w:rsidRPr="00D26D79">
              <w:rPr>
                <w:color w:val="000000"/>
                <w:sz w:val="20"/>
                <w:szCs w:val="20"/>
              </w:rPr>
              <w:t>25</w:t>
            </w:r>
          </w:p>
        </w:tc>
        <w:tc>
          <w:tcPr>
            <w:tcW w:w="5029" w:type="dxa"/>
            <w:tcBorders>
              <w:top w:val="single" w:sz="4" w:space="0" w:color="auto"/>
              <w:left w:val="nil"/>
              <w:bottom w:val="single" w:sz="4" w:space="0" w:color="auto"/>
              <w:right w:val="single" w:sz="4" w:space="0" w:color="auto"/>
            </w:tcBorders>
            <w:shd w:val="clear" w:color="auto" w:fill="auto"/>
            <w:noWrap/>
            <w:vAlign w:val="bottom"/>
            <w:hideMark/>
          </w:tcPr>
          <w:p w14:paraId="0D9479E9" w14:textId="77777777" w:rsidR="001F0748" w:rsidRPr="00D26D79" w:rsidRDefault="001F0748" w:rsidP="001F0748">
            <w:pPr>
              <w:rPr>
                <w:color w:val="000000"/>
                <w:sz w:val="20"/>
                <w:szCs w:val="20"/>
              </w:rPr>
            </w:pPr>
            <w:r w:rsidRPr="00D26D79">
              <w:rPr>
                <w:color w:val="000000"/>
                <w:sz w:val="20"/>
                <w:szCs w:val="20"/>
              </w:rPr>
              <w:t>Ndërtimi i rrugës "Bedri Mustafa" në Klinë</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141593DF" w14:textId="77777777" w:rsidR="001F0748" w:rsidRPr="00D26D79" w:rsidRDefault="001F0748" w:rsidP="001F0748">
            <w:pPr>
              <w:jc w:val="right"/>
              <w:rPr>
                <w:color w:val="000000"/>
                <w:sz w:val="20"/>
                <w:szCs w:val="20"/>
              </w:rPr>
            </w:pPr>
            <w:r w:rsidRPr="00D26D79">
              <w:rPr>
                <w:color w:val="000000"/>
                <w:sz w:val="20"/>
                <w:szCs w:val="20"/>
              </w:rPr>
              <w:t xml:space="preserve">               300,000.00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1AD69CA5" w14:textId="77777777" w:rsidR="001F0748" w:rsidRPr="00D26D79" w:rsidRDefault="001F0748" w:rsidP="001F0748">
            <w:pPr>
              <w:jc w:val="right"/>
              <w:rPr>
                <w:color w:val="000000"/>
                <w:sz w:val="20"/>
                <w:szCs w:val="20"/>
              </w:rPr>
            </w:pPr>
            <w:r w:rsidRPr="00D26D79">
              <w:rPr>
                <w:color w:val="000000"/>
                <w:sz w:val="20"/>
                <w:szCs w:val="20"/>
              </w:rPr>
              <w:t xml:space="preserve">              250,000.00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3644161F" w14:textId="77777777" w:rsidR="001F0748" w:rsidRPr="00D26D79" w:rsidRDefault="001F0748" w:rsidP="001F0748">
            <w:pPr>
              <w:jc w:val="right"/>
              <w:rPr>
                <w:color w:val="000000"/>
                <w:sz w:val="20"/>
                <w:szCs w:val="20"/>
              </w:rPr>
            </w:pPr>
            <w:r w:rsidRPr="00D26D79">
              <w:rPr>
                <w:color w:val="000000"/>
                <w:sz w:val="20"/>
                <w:szCs w:val="20"/>
              </w:rPr>
              <w:t xml:space="preserve">                 50,000.00 </w:t>
            </w:r>
          </w:p>
        </w:tc>
      </w:tr>
      <w:tr w:rsidR="001F0748" w:rsidRPr="00D26D79" w14:paraId="49CD66EF"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B4DB2" w14:textId="77777777" w:rsidR="001F0748" w:rsidRPr="00D26D79" w:rsidRDefault="001F0748" w:rsidP="001F0748">
            <w:pPr>
              <w:jc w:val="right"/>
              <w:rPr>
                <w:color w:val="000000"/>
                <w:sz w:val="20"/>
                <w:szCs w:val="20"/>
              </w:rPr>
            </w:pPr>
            <w:r w:rsidRPr="00D26D79">
              <w:rPr>
                <w:color w:val="000000"/>
                <w:sz w:val="20"/>
                <w:szCs w:val="20"/>
              </w:rPr>
              <w:t>26</w:t>
            </w:r>
          </w:p>
        </w:tc>
        <w:tc>
          <w:tcPr>
            <w:tcW w:w="5029" w:type="dxa"/>
            <w:tcBorders>
              <w:top w:val="single" w:sz="4" w:space="0" w:color="auto"/>
              <w:left w:val="nil"/>
              <w:bottom w:val="single" w:sz="4" w:space="0" w:color="auto"/>
              <w:right w:val="single" w:sz="4" w:space="0" w:color="auto"/>
            </w:tcBorders>
            <w:shd w:val="clear" w:color="auto" w:fill="auto"/>
            <w:noWrap/>
            <w:vAlign w:val="bottom"/>
            <w:hideMark/>
          </w:tcPr>
          <w:p w14:paraId="7F7089D7" w14:textId="77777777" w:rsidR="001F0748" w:rsidRPr="00D26D79" w:rsidRDefault="001F0748" w:rsidP="001F0748">
            <w:pPr>
              <w:rPr>
                <w:color w:val="000000"/>
                <w:sz w:val="20"/>
                <w:szCs w:val="20"/>
              </w:rPr>
            </w:pPr>
            <w:r w:rsidRPr="00D26D79">
              <w:rPr>
                <w:color w:val="000000"/>
                <w:sz w:val="20"/>
                <w:szCs w:val="20"/>
              </w:rPr>
              <w:t>Ndërtimi i rrugës "Shaban Sadiku" në Klinë</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1B64F7B1"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0B7EFB13"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2172BD1B" w14:textId="77777777" w:rsidR="001F0748" w:rsidRPr="00D26D79" w:rsidRDefault="001F0748" w:rsidP="001F0748">
            <w:pPr>
              <w:jc w:val="right"/>
              <w:rPr>
                <w:color w:val="000000"/>
                <w:sz w:val="20"/>
                <w:szCs w:val="20"/>
              </w:rPr>
            </w:pPr>
            <w:r w:rsidRPr="00D26D79">
              <w:rPr>
                <w:color w:val="000000"/>
                <w:sz w:val="20"/>
                <w:szCs w:val="20"/>
              </w:rPr>
              <w:t xml:space="preserve">                 50,000.00 </w:t>
            </w:r>
          </w:p>
        </w:tc>
      </w:tr>
      <w:tr w:rsidR="001F0748" w:rsidRPr="00D26D79" w14:paraId="78150497"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F2CC84" w14:textId="77777777" w:rsidR="001F0748" w:rsidRPr="00D26D79" w:rsidRDefault="001F0748" w:rsidP="001F0748">
            <w:pPr>
              <w:jc w:val="right"/>
              <w:rPr>
                <w:color w:val="000000"/>
                <w:sz w:val="20"/>
                <w:szCs w:val="20"/>
              </w:rPr>
            </w:pPr>
            <w:r w:rsidRPr="00D26D79">
              <w:rPr>
                <w:color w:val="000000"/>
                <w:sz w:val="20"/>
                <w:szCs w:val="20"/>
              </w:rPr>
              <w:t>27</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689CE128" w14:textId="77777777" w:rsidR="001F0748" w:rsidRPr="00D26D79" w:rsidRDefault="001F0748" w:rsidP="001F0748">
            <w:pPr>
              <w:rPr>
                <w:color w:val="000000"/>
                <w:sz w:val="20"/>
                <w:szCs w:val="20"/>
              </w:rPr>
            </w:pPr>
            <w:r w:rsidRPr="00D26D79">
              <w:rPr>
                <w:color w:val="000000"/>
                <w:sz w:val="20"/>
                <w:szCs w:val="20"/>
              </w:rPr>
              <w:t xml:space="preserve">Ndërtimi i rrugës "Shaban Polluzha" në Dersnik                       </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6576A960" w14:textId="77777777" w:rsidR="001F0748" w:rsidRPr="00D26D79" w:rsidRDefault="001F0748" w:rsidP="001F0748">
            <w:pPr>
              <w:jc w:val="right"/>
              <w:rPr>
                <w:color w:val="000000"/>
                <w:sz w:val="20"/>
                <w:szCs w:val="20"/>
              </w:rPr>
            </w:pPr>
            <w:r w:rsidRPr="00D26D79">
              <w:rPr>
                <w:color w:val="000000"/>
                <w:sz w:val="20"/>
                <w:szCs w:val="20"/>
              </w:rPr>
              <w:t xml:space="preserve">               100,000.00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144CACA8"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5C886845" w14:textId="77777777" w:rsidR="001F0748" w:rsidRPr="00D26D79" w:rsidRDefault="001F0748" w:rsidP="001F0748">
            <w:pPr>
              <w:jc w:val="right"/>
              <w:rPr>
                <w:color w:val="000000"/>
                <w:sz w:val="20"/>
                <w:szCs w:val="20"/>
              </w:rPr>
            </w:pPr>
            <w:r w:rsidRPr="00D26D79">
              <w:rPr>
                <w:color w:val="000000"/>
                <w:sz w:val="20"/>
                <w:szCs w:val="20"/>
              </w:rPr>
              <w:t xml:space="preserve">                 50,000.00 </w:t>
            </w:r>
          </w:p>
        </w:tc>
      </w:tr>
      <w:tr w:rsidR="001F0748" w:rsidRPr="00D26D79" w14:paraId="2E8A9DBD"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E19C7" w14:textId="77777777" w:rsidR="001F0748" w:rsidRPr="00D26D79" w:rsidRDefault="001F0748" w:rsidP="001F0748">
            <w:pPr>
              <w:jc w:val="right"/>
              <w:rPr>
                <w:color w:val="000000"/>
                <w:sz w:val="20"/>
                <w:szCs w:val="20"/>
              </w:rPr>
            </w:pPr>
            <w:r w:rsidRPr="00D26D79">
              <w:rPr>
                <w:color w:val="000000"/>
                <w:sz w:val="20"/>
                <w:szCs w:val="20"/>
              </w:rPr>
              <w:t>28</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0A0FCA21" w14:textId="77777777" w:rsidR="001F0748" w:rsidRPr="00D26D79" w:rsidRDefault="001F0748" w:rsidP="001F0748">
            <w:pPr>
              <w:rPr>
                <w:color w:val="000000"/>
                <w:sz w:val="20"/>
                <w:szCs w:val="20"/>
              </w:rPr>
            </w:pPr>
            <w:r w:rsidRPr="00D26D79">
              <w:rPr>
                <w:color w:val="000000"/>
                <w:sz w:val="20"/>
                <w:szCs w:val="20"/>
              </w:rPr>
              <w:t>Ndërtimi i infrastruktures nëntokësore dhe mbitokësore në Klinë, rrugën Haxhi Zeka,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1AC9F782"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5128ED73"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2A2A2999" w14:textId="77777777" w:rsidR="001F0748" w:rsidRPr="00D26D79" w:rsidRDefault="001F0748" w:rsidP="001F0748">
            <w:pPr>
              <w:jc w:val="right"/>
              <w:rPr>
                <w:color w:val="000000"/>
                <w:sz w:val="20"/>
                <w:szCs w:val="20"/>
              </w:rPr>
            </w:pPr>
            <w:r w:rsidRPr="00D26D79">
              <w:rPr>
                <w:color w:val="000000"/>
                <w:sz w:val="20"/>
                <w:szCs w:val="20"/>
              </w:rPr>
              <w:t xml:space="preserve">                 20,000.00 </w:t>
            </w:r>
          </w:p>
        </w:tc>
      </w:tr>
      <w:tr w:rsidR="001F0748" w:rsidRPr="00D26D79" w14:paraId="4BAE8085"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D21642" w14:textId="77777777" w:rsidR="001F0748" w:rsidRPr="00D26D79" w:rsidRDefault="001F0748" w:rsidP="001F0748">
            <w:pPr>
              <w:jc w:val="right"/>
              <w:rPr>
                <w:color w:val="000000"/>
                <w:sz w:val="20"/>
                <w:szCs w:val="20"/>
              </w:rPr>
            </w:pPr>
            <w:r w:rsidRPr="00D26D79">
              <w:rPr>
                <w:color w:val="000000"/>
                <w:sz w:val="20"/>
                <w:szCs w:val="20"/>
              </w:rPr>
              <w:t>29</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14AC971B" w14:textId="77777777" w:rsidR="001F0748" w:rsidRPr="00D26D79" w:rsidRDefault="001F0748" w:rsidP="001F0748">
            <w:pPr>
              <w:rPr>
                <w:color w:val="000000"/>
                <w:sz w:val="20"/>
                <w:szCs w:val="20"/>
              </w:rPr>
            </w:pPr>
            <w:r w:rsidRPr="00D26D79">
              <w:rPr>
                <w:color w:val="000000"/>
                <w:sz w:val="20"/>
                <w:szCs w:val="20"/>
              </w:rPr>
              <w:t>Ndërtimi i Urës mbi Lumin Drini i Bardhë në Volljakë</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3C2D91F8"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3B45A28C"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7979AB53" w14:textId="77777777" w:rsidR="001F0748" w:rsidRPr="00D26D79" w:rsidRDefault="001F0748" w:rsidP="001F0748">
            <w:pPr>
              <w:jc w:val="right"/>
              <w:rPr>
                <w:color w:val="000000"/>
                <w:sz w:val="20"/>
                <w:szCs w:val="20"/>
              </w:rPr>
            </w:pPr>
            <w:r w:rsidRPr="00D26D79">
              <w:rPr>
                <w:color w:val="000000"/>
                <w:sz w:val="20"/>
                <w:szCs w:val="20"/>
              </w:rPr>
              <w:t> </w:t>
            </w:r>
          </w:p>
        </w:tc>
      </w:tr>
      <w:tr w:rsidR="001F0748" w:rsidRPr="00D26D79" w14:paraId="18338A9C"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5416B" w14:textId="77777777" w:rsidR="001F0748" w:rsidRPr="00D26D79" w:rsidRDefault="001F0748" w:rsidP="001F0748">
            <w:pPr>
              <w:jc w:val="right"/>
              <w:rPr>
                <w:color w:val="000000"/>
                <w:sz w:val="20"/>
                <w:szCs w:val="20"/>
              </w:rPr>
            </w:pPr>
            <w:r w:rsidRPr="00D26D79">
              <w:rPr>
                <w:color w:val="000000"/>
                <w:sz w:val="20"/>
                <w:szCs w:val="20"/>
              </w:rPr>
              <w:t>30</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132B43D8" w14:textId="77777777" w:rsidR="001F0748" w:rsidRPr="00D26D79" w:rsidRDefault="001F0748" w:rsidP="001F0748">
            <w:pPr>
              <w:rPr>
                <w:color w:val="000000"/>
                <w:sz w:val="20"/>
                <w:szCs w:val="20"/>
              </w:rPr>
            </w:pPr>
            <w:r w:rsidRPr="00D26D79">
              <w:rPr>
                <w:color w:val="000000"/>
                <w:sz w:val="20"/>
                <w:szCs w:val="20"/>
              </w:rPr>
              <w:t>Ndërtimi i nxemjes qendrore për Qytetin e Klinës</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7DD6821E"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294ABDA3"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3359D455"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19BD4E83"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95253" w14:textId="77777777" w:rsidR="001F0748" w:rsidRPr="00D26D79" w:rsidRDefault="001F0748" w:rsidP="001F0748">
            <w:pPr>
              <w:jc w:val="right"/>
              <w:rPr>
                <w:color w:val="000000"/>
                <w:sz w:val="20"/>
                <w:szCs w:val="20"/>
              </w:rPr>
            </w:pPr>
            <w:r w:rsidRPr="00D26D79">
              <w:rPr>
                <w:color w:val="000000"/>
                <w:sz w:val="20"/>
                <w:szCs w:val="20"/>
              </w:rPr>
              <w:t>31</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59B7F0D9" w14:textId="77777777" w:rsidR="001F0748" w:rsidRPr="00D26D79" w:rsidRDefault="001F0748" w:rsidP="001F0748">
            <w:pPr>
              <w:rPr>
                <w:color w:val="000000"/>
                <w:sz w:val="20"/>
                <w:szCs w:val="20"/>
              </w:rPr>
            </w:pPr>
            <w:r w:rsidRPr="00D26D79">
              <w:rPr>
                <w:color w:val="000000"/>
                <w:sz w:val="20"/>
                <w:szCs w:val="20"/>
              </w:rPr>
              <w:t xml:space="preserve">Ndërtimi i Nënkalimit në Lagjen e Dukagjinit - Klinë          </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009FA59A"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07A0C696"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3DEF2077"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09267254" w14:textId="77777777" w:rsidTr="001F0748">
        <w:trPr>
          <w:trHeight w:val="296"/>
        </w:trPr>
        <w:tc>
          <w:tcPr>
            <w:tcW w:w="447" w:type="dxa"/>
            <w:tcBorders>
              <w:top w:val="single" w:sz="4" w:space="0" w:color="auto"/>
              <w:left w:val="single" w:sz="4" w:space="0" w:color="auto"/>
              <w:bottom w:val="single" w:sz="4" w:space="0" w:color="auto"/>
              <w:right w:val="nil"/>
            </w:tcBorders>
            <w:shd w:val="clear" w:color="auto" w:fill="auto"/>
            <w:noWrap/>
            <w:vAlign w:val="bottom"/>
            <w:hideMark/>
          </w:tcPr>
          <w:p w14:paraId="0E79A826" w14:textId="77777777" w:rsidR="001F0748" w:rsidRPr="00D26D79" w:rsidRDefault="001F0748" w:rsidP="001F0748">
            <w:pPr>
              <w:jc w:val="right"/>
              <w:rPr>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C3461E4" w14:textId="77777777" w:rsidR="001F0748" w:rsidRPr="00D26D79" w:rsidRDefault="001F0748" w:rsidP="001F0748">
            <w:pPr>
              <w:rPr>
                <w:b/>
                <w:bCs/>
                <w:color w:val="000000"/>
                <w:sz w:val="20"/>
                <w:szCs w:val="20"/>
              </w:rPr>
            </w:pPr>
            <w:r w:rsidRPr="00D26D79">
              <w:rPr>
                <w:b/>
                <w:bCs/>
                <w:color w:val="000000"/>
                <w:sz w:val="20"/>
                <w:szCs w:val="20"/>
              </w:rPr>
              <w:t>Urbanizmi</w:t>
            </w:r>
          </w:p>
        </w:tc>
        <w:tc>
          <w:tcPr>
            <w:tcW w:w="1449" w:type="dxa"/>
            <w:tcBorders>
              <w:top w:val="single" w:sz="4" w:space="0" w:color="auto"/>
              <w:left w:val="nil"/>
              <w:bottom w:val="single" w:sz="4" w:space="0" w:color="auto"/>
              <w:right w:val="single" w:sz="4" w:space="0" w:color="auto"/>
            </w:tcBorders>
            <w:shd w:val="clear" w:color="000000" w:fill="FFFF00"/>
            <w:noWrap/>
            <w:vAlign w:val="bottom"/>
            <w:hideMark/>
          </w:tcPr>
          <w:p w14:paraId="309C487D" w14:textId="77777777" w:rsidR="001F0748" w:rsidRPr="00D26D79" w:rsidRDefault="001F0748" w:rsidP="001F0748">
            <w:pPr>
              <w:jc w:val="right"/>
              <w:rPr>
                <w:b/>
                <w:bCs/>
                <w:color w:val="000000"/>
                <w:sz w:val="20"/>
                <w:szCs w:val="20"/>
              </w:rPr>
            </w:pPr>
            <w:r w:rsidRPr="00D26D79">
              <w:rPr>
                <w:b/>
                <w:bCs/>
                <w:color w:val="000000"/>
                <w:sz w:val="20"/>
                <w:szCs w:val="20"/>
              </w:rPr>
              <w:t xml:space="preserve">         3,332,631.00 </w:t>
            </w:r>
          </w:p>
        </w:tc>
        <w:tc>
          <w:tcPr>
            <w:tcW w:w="1458" w:type="dxa"/>
            <w:tcBorders>
              <w:top w:val="single" w:sz="4" w:space="0" w:color="auto"/>
              <w:left w:val="nil"/>
              <w:bottom w:val="single" w:sz="4" w:space="0" w:color="auto"/>
              <w:right w:val="single" w:sz="4" w:space="0" w:color="auto"/>
            </w:tcBorders>
            <w:shd w:val="clear" w:color="000000" w:fill="FFFF00"/>
            <w:noWrap/>
            <w:vAlign w:val="bottom"/>
            <w:hideMark/>
          </w:tcPr>
          <w:p w14:paraId="7695A32C" w14:textId="77777777" w:rsidR="001F0748" w:rsidRPr="00D26D79" w:rsidRDefault="001F0748" w:rsidP="001F0748">
            <w:pPr>
              <w:jc w:val="right"/>
              <w:rPr>
                <w:b/>
                <w:bCs/>
                <w:color w:val="000000"/>
                <w:sz w:val="20"/>
                <w:szCs w:val="20"/>
              </w:rPr>
            </w:pPr>
            <w:r w:rsidRPr="00D26D79">
              <w:rPr>
                <w:b/>
                <w:bCs/>
                <w:color w:val="000000"/>
                <w:sz w:val="20"/>
                <w:szCs w:val="20"/>
              </w:rPr>
              <w:t xml:space="preserve">        2,267,631.00 </w:t>
            </w:r>
          </w:p>
        </w:tc>
        <w:tc>
          <w:tcPr>
            <w:tcW w:w="1503" w:type="dxa"/>
            <w:tcBorders>
              <w:top w:val="single" w:sz="4" w:space="0" w:color="auto"/>
              <w:left w:val="nil"/>
              <w:bottom w:val="single" w:sz="4" w:space="0" w:color="auto"/>
              <w:right w:val="single" w:sz="4" w:space="0" w:color="auto"/>
            </w:tcBorders>
            <w:shd w:val="clear" w:color="000000" w:fill="FFFF00"/>
            <w:noWrap/>
            <w:vAlign w:val="bottom"/>
            <w:hideMark/>
          </w:tcPr>
          <w:p w14:paraId="65A1BEED" w14:textId="77777777" w:rsidR="001F0748" w:rsidRPr="00D26D79" w:rsidRDefault="001F0748" w:rsidP="001F0748">
            <w:pPr>
              <w:jc w:val="right"/>
              <w:rPr>
                <w:b/>
                <w:bCs/>
                <w:color w:val="000000"/>
                <w:sz w:val="20"/>
                <w:szCs w:val="20"/>
              </w:rPr>
            </w:pPr>
            <w:r w:rsidRPr="00D26D79">
              <w:rPr>
                <w:b/>
                <w:bCs/>
                <w:color w:val="000000"/>
                <w:sz w:val="20"/>
                <w:szCs w:val="20"/>
              </w:rPr>
              <w:t xml:space="preserve">         1,065,000.00 </w:t>
            </w:r>
          </w:p>
        </w:tc>
      </w:tr>
      <w:tr w:rsidR="001F0748" w:rsidRPr="00D26D79" w14:paraId="3D05E87D"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FCA708" w14:textId="77777777" w:rsidR="001F0748" w:rsidRPr="00D26D79" w:rsidRDefault="001F0748" w:rsidP="001F0748">
            <w:pPr>
              <w:jc w:val="right"/>
              <w:rPr>
                <w:color w:val="000000"/>
                <w:sz w:val="20"/>
                <w:szCs w:val="20"/>
              </w:rPr>
            </w:pPr>
            <w:r w:rsidRPr="00D26D79">
              <w:rPr>
                <w:color w:val="000000"/>
                <w:sz w:val="20"/>
                <w:szCs w:val="20"/>
              </w:rPr>
              <w:t>32</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51A09F51" w14:textId="77777777" w:rsidR="001F0748" w:rsidRPr="00D26D79" w:rsidRDefault="001F0748" w:rsidP="001F0748">
            <w:pPr>
              <w:rPr>
                <w:color w:val="000000"/>
                <w:sz w:val="20"/>
                <w:szCs w:val="20"/>
              </w:rPr>
            </w:pPr>
            <w:r w:rsidRPr="00D26D79">
              <w:rPr>
                <w:color w:val="000000"/>
                <w:sz w:val="20"/>
                <w:szCs w:val="20"/>
              </w:rPr>
              <w:t>Zgjerimi i sipërfaqeve të gjelbruara (Parqeve) në Këpuz, Shtupel, Zllakuqan, Gremnik, Volljak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1A0CD639" w14:textId="77777777" w:rsidR="001F0748" w:rsidRPr="00D26D79" w:rsidRDefault="001F0748" w:rsidP="001F0748">
            <w:pPr>
              <w:jc w:val="right"/>
              <w:rPr>
                <w:color w:val="000000"/>
                <w:sz w:val="20"/>
                <w:szCs w:val="20"/>
              </w:rPr>
            </w:pPr>
            <w:r w:rsidRPr="00D26D79">
              <w:rPr>
                <w:color w:val="000000"/>
                <w:sz w:val="20"/>
                <w:szCs w:val="20"/>
              </w:rPr>
              <w:t xml:space="preserve">                 70,000.00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7982FC7B"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311CE83B" w14:textId="77777777" w:rsidR="001F0748" w:rsidRPr="00D26D79" w:rsidRDefault="001F0748" w:rsidP="001F0748">
            <w:pPr>
              <w:jc w:val="right"/>
              <w:rPr>
                <w:color w:val="000000"/>
                <w:sz w:val="20"/>
                <w:szCs w:val="20"/>
              </w:rPr>
            </w:pPr>
            <w:r w:rsidRPr="00D26D79">
              <w:rPr>
                <w:color w:val="000000"/>
                <w:sz w:val="20"/>
                <w:szCs w:val="20"/>
              </w:rPr>
              <w:t xml:space="preserve">                 20,000.00 </w:t>
            </w:r>
          </w:p>
        </w:tc>
      </w:tr>
      <w:tr w:rsidR="001F0748" w:rsidRPr="00D26D79" w14:paraId="13271D7C"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4E113" w14:textId="77777777" w:rsidR="001F0748" w:rsidRPr="00D26D79" w:rsidRDefault="001F0748" w:rsidP="001F0748">
            <w:pPr>
              <w:jc w:val="right"/>
              <w:rPr>
                <w:color w:val="000000"/>
                <w:sz w:val="20"/>
                <w:szCs w:val="20"/>
              </w:rPr>
            </w:pPr>
            <w:r w:rsidRPr="00D26D79">
              <w:rPr>
                <w:color w:val="000000"/>
                <w:sz w:val="20"/>
                <w:szCs w:val="20"/>
              </w:rPr>
              <w:t>33</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042B4B55" w14:textId="77777777" w:rsidR="001F0748" w:rsidRPr="00D26D79" w:rsidRDefault="001F0748" w:rsidP="001F0748">
            <w:pPr>
              <w:rPr>
                <w:color w:val="000000"/>
                <w:sz w:val="20"/>
                <w:szCs w:val="20"/>
              </w:rPr>
            </w:pPr>
            <w:r w:rsidRPr="00D26D79">
              <w:rPr>
                <w:color w:val="000000"/>
                <w:sz w:val="20"/>
                <w:szCs w:val="20"/>
              </w:rPr>
              <w:t>Ndërtimi i ujësjellësit në Drenovcë - Poterqi i Poshtëm - Dugujevë - Zajmë - Pataqan - Leskoc - Ranoc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0BF59C8D"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68838830"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190C97C5" w14:textId="77777777" w:rsidR="001F0748" w:rsidRPr="00D26D79" w:rsidRDefault="001F0748" w:rsidP="001F0748">
            <w:pPr>
              <w:jc w:val="right"/>
              <w:rPr>
                <w:color w:val="000000"/>
                <w:sz w:val="20"/>
                <w:szCs w:val="20"/>
              </w:rPr>
            </w:pPr>
            <w:r w:rsidRPr="00D26D79">
              <w:rPr>
                <w:color w:val="000000"/>
                <w:sz w:val="20"/>
                <w:szCs w:val="20"/>
              </w:rPr>
              <w:t xml:space="preserve">                 50,000.00 </w:t>
            </w:r>
          </w:p>
        </w:tc>
      </w:tr>
      <w:tr w:rsidR="001F0748" w:rsidRPr="00D26D79" w14:paraId="0CDA80C9" w14:textId="77777777" w:rsidTr="001F0748">
        <w:trPr>
          <w:trHeight w:val="770"/>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2EB5F" w14:textId="77777777" w:rsidR="001F0748" w:rsidRPr="00D26D79" w:rsidRDefault="001F0748" w:rsidP="001F0748">
            <w:pPr>
              <w:jc w:val="right"/>
              <w:rPr>
                <w:color w:val="000000"/>
                <w:sz w:val="20"/>
                <w:szCs w:val="20"/>
              </w:rPr>
            </w:pPr>
            <w:r w:rsidRPr="00D26D79">
              <w:rPr>
                <w:color w:val="000000"/>
                <w:sz w:val="20"/>
                <w:szCs w:val="20"/>
              </w:rPr>
              <w:t>34</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2B2C86BC" w14:textId="77777777" w:rsidR="001F0748" w:rsidRPr="00D26D79" w:rsidRDefault="001F0748" w:rsidP="001F0748">
            <w:pPr>
              <w:rPr>
                <w:color w:val="000000"/>
                <w:sz w:val="20"/>
                <w:szCs w:val="20"/>
              </w:rPr>
            </w:pPr>
            <w:r w:rsidRPr="00D26D79">
              <w:rPr>
                <w:color w:val="000000"/>
                <w:sz w:val="20"/>
                <w:szCs w:val="20"/>
              </w:rPr>
              <w:t>Zgjerimi i rrjetit te ndriqimit publik ne Dollc-Dresnik,Jashanice,Drenovc,Shtupel,Kline,Leskoc,Gremnik,Qupeve e ulet,Siqeve,Resnik,Gj.Madhe,Dush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6639B15D" w14:textId="77777777" w:rsidR="001F0748" w:rsidRPr="00D26D79" w:rsidRDefault="001F0748" w:rsidP="001F0748">
            <w:pPr>
              <w:jc w:val="right"/>
              <w:rPr>
                <w:color w:val="000000"/>
                <w:sz w:val="20"/>
                <w:szCs w:val="20"/>
              </w:rPr>
            </w:pPr>
            <w:r w:rsidRPr="00D26D79">
              <w:rPr>
                <w:color w:val="000000"/>
                <w:sz w:val="20"/>
                <w:szCs w:val="20"/>
              </w:rPr>
              <w:t xml:space="preserve">                 70,000.00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4E56192C"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58108566" w14:textId="77777777" w:rsidR="001F0748" w:rsidRPr="00D26D79" w:rsidRDefault="001F0748" w:rsidP="001F0748">
            <w:pPr>
              <w:jc w:val="right"/>
              <w:rPr>
                <w:color w:val="000000"/>
                <w:sz w:val="20"/>
                <w:szCs w:val="20"/>
              </w:rPr>
            </w:pPr>
            <w:r w:rsidRPr="00D26D79">
              <w:rPr>
                <w:color w:val="000000"/>
                <w:sz w:val="20"/>
                <w:szCs w:val="20"/>
              </w:rPr>
              <w:t xml:space="preserve">                 20,000.00 </w:t>
            </w:r>
          </w:p>
        </w:tc>
      </w:tr>
      <w:tr w:rsidR="001F0748" w:rsidRPr="00D26D79" w14:paraId="4F3C842D" w14:textId="77777777" w:rsidTr="001F0748">
        <w:trPr>
          <w:trHeight w:val="592"/>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B539F" w14:textId="77777777" w:rsidR="001F0748" w:rsidRPr="00D26D79" w:rsidRDefault="001F0748" w:rsidP="001F0748">
            <w:pPr>
              <w:jc w:val="right"/>
              <w:rPr>
                <w:color w:val="000000"/>
                <w:sz w:val="20"/>
                <w:szCs w:val="20"/>
              </w:rPr>
            </w:pPr>
            <w:r w:rsidRPr="00D26D79">
              <w:rPr>
                <w:color w:val="000000"/>
                <w:sz w:val="20"/>
                <w:szCs w:val="20"/>
              </w:rPr>
              <w:t>35</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3D13C1DF" w14:textId="77777777" w:rsidR="001F0748" w:rsidRPr="00D26D79" w:rsidRDefault="001F0748" w:rsidP="001F0748">
            <w:pPr>
              <w:rPr>
                <w:color w:val="000000"/>
                <w:sz w:val="20"/>
                <w:szCs w:val="20"/>
              </w:rPr>
            </w:pPr>
            <w:r w:rsidRPr="00D26D79">
              <w:rPr>
                <w:color w:val="000000"/>
                <w:sz w:val="20"/>
                <w:szCs w:val="20"/>
              </w:rPr>
              <w:t>Rindertimi i infrastruktures mbitokesore me asfalt ne Jashanice,Shtupel,Zllakuqan,Kline-Videje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3A0149F3" w14:textId="77777777" w:rsidR="001F0748" w:rsidRPr="00D26D79" w:rsidRDefault="001F0748" w:rsidP="001F0748">
            <w:pPr>
              <w:jc w:val="right"/>
              <w:rPr>
                <w:color w:val="000000"/>
                <w:sz w:val="20"/>
                <w:szCs w:val="20"/>
              </w:rPr>
            </w:pPr>
            <w:r w:rsidRPr="00D26D79">
              <w:rPr>
                <w:color w:val="000000"/>
                <w:sz w:val="20"/>
                <w:szCs w:val="20"/>
              </w:rPr>
              <w:t xml:space="preserve">               150,000.00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5E7EC31F" w14:textId="77777777" w:rsidR="001F0748" w:rsidRPr="00D26D79" w:rsidRDefault="001F0748" w:rsidP="001F0748">
            <w:pPr>
              <w:jc w:val="right"/>
              <w:rPr>
                <w:color w:val="000000"/>
                <w:sz w:val="20"/>
                <w:szCs w:val="20"/>
              </w:rPr>
            </w:pPr>
            <w:r w:rsidRPr="00D26D79">
              <w:rPr>
                <w:color w:val="000000"/>
                <w:sz w:val="20"/>
                <w:szCs w:val="20"/>
              </w:rPr>
              <w:t xml:space="preserve">              100,000.00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40105FEB" w14:textId="77777777" w:rsidR="001F0748" w:rsidRPr="00D26D79" w:rsidRDefault="001F0748" w:rsidP="001F0748">
            <w:pPr>
              <w:jc w:val="right"/>
              <w:rPr>
                <w:color w:val="000000"/>
                <w:sz w:val="20"/>
                <w:szCs w:val="20"/>
              </w:rPr>
            </w:pPr>
            <w:r w:rsidRPr="00D26D79">
              <w:rPr>
                <w:color w:val="000000"/>
                <w:sz w:val="20"/>
                <w:szCs w:val="20"/>
              </w:rPr>
              <w:t xml:space="preserve">                 50,000.00 </w:t>
            </w:r>
          </w:p>
        </w:tc>
      </w:tr>
      <w:tr w:rsidR="001F0748" w:rsidRPr="00D26D79" w14:paraId="45DEC077"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A788F7" w14:textId="77777777" w:rsidR="001F0748" w:rsidRPr="00D26D79" w:rsidRDefault="001F0748" w:rsidP="001F0748">
            <w:pPr>
              <w:jc w:val="right"/>
              <w:rPr>
                <w:color w:val="000000"/>
                <w:sz w:val="20"/>
                <w:szCs w:val="20"/>
              </w:rPr>
            </w:pPr>
            <w:r w:rsidRPr="00D26D79">
              <w:rPr>
                <w:color w:val="000000"/>
                <w:sz w:val="20"/>
                <w:szCs w:val="20"/>
              </w:rPr>
              <w:t>36</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393E44AC" w14:textId="77777777" w:rsidR="001F0748" w:rsidRPr="00D26D79" w:rsidRDefault="001F0748" w:rsidP="001F0748">
            <w:pPr>
              <w:rPr>
                <w:color w:val="000000"/>
                <w:sz w:val="20"/>
                <w:szCs w:val="20"/>
              </w:rPr>
            </w:pPr>
            <w:r w:rsidRPr="00D26D79">
              <w:rPr>
                <w:color w:val="000000"/>
                <w:sz w:val="20"/>
                <w:szCs w:val="20"/>
              </w:rPr>
              <w:t>Ndërtimi i impianteve për trajtimin e ujrave të zeza në Ranoc, Radulloc, Shtupel, Shtaricë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24DD4544" w14:textId="77777777" w:rsidR="001F0748" w:rsidRPr="00D26D79" w:rsidRDefault="001F0748" w:rsidP="001F0748">
            <w:pPr>
              <w:jc w:val="right"/>
              <w:rPr>
                <w:color w:val="000000"/>
                <w:sz w:val="20"/>
                <w:szCs w:val="20"/>
              </w:rPr>
            </w:pPr>
            <w:r w:rsidRPr="00D26D79">
              <w:rPr>
                <w:color w:val="000000"/>
                <w:sz w:val="20"/>
                <w:szCs w:val="20"/>
              </w:rPr>
              <w:t xml:space="preserve">                 40,000.00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57B6FFD1" w14:textId="77777777" w:rsidR="001F0748" w:rsidRPr="00D26D79" w:rsidRDefault="001F0748" w:rsidP="001F0748">
            <w:pPr>
              <w:jc w:val="right"/>
              <w:rPr>
                <w:color w:val="000000"/>
                <w:sz w:val="20"/>
                <w:szCs w:val="20"/>
              </w:rPr>
            </w:pPr>
            <w:r w:rsidRPr="00D26D79">
              <w:rPr>
                <w:color w:val="000000"/>
                <w:sz w:val="20"/>
                <w:szCs w:val="20"/>
              </w:rPr>
              <w:t xml:space="preserve">                             -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2280E505" w14:textId="77777777" w:rsidR="001F0748" w:rsidRPr="00D26D79" w:rsidRDefault="001F0748" w:rsidP="001F0748">
            <w:pPr>
              <w:jc w:val="right"/>
              <w:rPr>
                <w:color w:val="000000"/>
                <w:sz w:val="20"/>
                <w:szCs w:val="20"/>
              </w:rPr>
            </w:pPr>
            <w:r w:rsidRPr="00D26D79">
              <w:rPr>
                <w:color w:val="000000"/>
                <w:sz w:val="20"/>
                <w:szCs w:val="20"/>
              </w:rPr>
              <w:t xml:space="preserve">                 40,000.00 </w:t>
            </w:r>
          </w:p>
        </w:tc>
      </w:tr>
      <w:tr w:rsidR="001F0748" w:rsidRPr="00D26D79" w14:paraId="497F3DA5" w14:textId="77777777" w:rsidTr="001F0748">
        <w:trPr>
          <w:trHeight w:val="581"/>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8A724B" w14:textId="77777777" w:rsidR="001F0748" w:rsidRPr="00D26D79" w:rsidRDefault="001F0748" w:rsidP="001F0748">
            <w:pPr>
              <w:jc w:val="right"/>
              <w:rPr>
                <w:color w:val="000000"/>
                <w:sz w:val="20"/>
                <w:szCs w:val="20"/>
              </w:rPr>
            </w:pPr>
            <w:r w:rsidRPr="00D26D79">
              <w:rPr>
                <w:color w:val="000000"/>
                <w:sz w:val="20"/>
                <w:szCs w:val="20"/>
              </w:rPr>
              <w:t>37</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134F71A7" w14:textId="77777777" w:rsidR="001F0748" w:rsidRPr="00D26D79" w:rsidRDefault="001F0748" w:rsidP="001F0748">
            <w:pPr>
              <w:rPr>
                <w:color w:val="000000"/>
                <w:sz w:val="20"/>
                <w:szCs w:val="20"/>
              </w:rPr>
            </w:pPr>
            <w:r w:rsidRPr="00D26D79">
              <w:rPr>
                <w:color w:val="000000"/>
                <w:sz w:val="20"/>
                <w:szCs w:val="20"/>
              </w:rPr>
              <w:t>Ndërtimi i rrethojave të vorrezave në Gj.Madh, Volljak, Sferkë, Jashanicë, Siqevë, Gremnik, Zajm, K.e Vogël, Shtupel, Grabanicë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69C7D54E" w14:textId="77777777" w:rsidR="001F0748" w:rsidRPr="00D26D79" w:rsidRDefault="001F0748" w:rsidP="001F0748">
            <w:pPr>
              <w:jc w:val="right"/>
              <w:rPr>
                <w:color w:val="000000"/>
                <w:sz w:val="20"/>
                <w:szCs w:val="20"/>
              </w:rPr>
            </w:pPr>
            <w:r w:rsidRPr="00D26D79">
              <w:rPr>
                <w:color w:val="000000"/>
                <w:sz w:val="20"/>
                <w:szCs w:val="20"/>
              </w:rPr>
              <w:t xml:space="preserve">                 80,000.00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324EEFAC" w14:textId="77777777" w:rsidR="001F0748" w:rsidRPr="00D26D79" w:rsidRDefault="001F0748" w:rsidP="001F0748">
            <w:pPr>
              <w:jc w:val="right"/>
              <w:rPr>
                <w:color w:val="000000"/>
                <w:sz w:val="20"/>
                <w:szCs w:val="20"/>
              </w:rPr>
            </w:pPr>
            <w:r w:rsidRPr="00D26D79">
              <w:rPr>
                <w:color w:val="000000"/>
                <w:sz w:val="20"/>
                <w:szCs w:val="20"/>
              </w:rPr>
              <w:t xml:space="preserve">                80,000.00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194D6743"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13857F99" w14:textId="77777777" w:rsidTr="001F0748">
        <w:trPr>
          <w:trHeight w:val="296"/>
        </w:trPr>
        <w:tc>
          <w:tcPr>
            <w:tcW w:w="447" w:type="dxa"/>
            <w:tcBorders>
              <w:top w:val="single" w:sz="4" w:space="0" w:color="auto"/>
              <w:left w:val="single" w:sz="4" w:space="0" w:color="auto"/>
              <w:bottom w:val="single" w:sz="4" w:space="0" w:color="auto"/>
              <w:right w:val="nil"/>
            </w:tcBorders>
            <w:shd w:val="clear" w:color="auto" w:fill="auto"/>
            <w:noWrap/>
            <w:vAlign w:val="bottom"/>
            <w:hideMark/>
          </w:tcPr>
          <w:p w14:paraId="316CC7A5" w14:textId="77777777" w:rsidR="001F0748" w:rsidRPr="00D26D79" w:rsidRDefault="001F0748" w:rsidP="001F0748">
            <w:pPr>
              <w:jc w:val="right"/>
              <w:rPr>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533E394" w14:textId="77777777" w:rsidR="001F0748" w:rsidRPr="00D26D79" w:rsidRDefault="001F0748" w:rsidP="001F0748">
            <w:pPr>
              <w:rPr>
                <w:b/>
                <w:bCs/>
                <w:color w:val="000000"/>
                <w:sz w:val="20"/>
                <w:szCs w:val="20"/>
              </w:rPr>
            </w:pPr>
            <w:r w:rsidRPr="00D26D79">
              <w:rPr>
                <w:b/>
                <w:bCs/>
                <w:color w:val="000000"/>
                <w:sz w:val="20"/>
                <w:szCs w:val="20"/>
              </w:rPr>
              <w:t>Infrastruktura rrugore</w:t>
            </w:r>
          </w:p>
        </w:tc>
        <w:tc>
          <w:tcPr>
            <w:tcW w:w="1449" w:type="dxa"/>
            <w:tcBorders>
              <w:top w:val="single" w:sz="4" w:space="0" w:color="auto"/>
              <w:left w:val="nil"/>
              <w:bottom w:val="single" w:sz="4" w:space="0" w:color="auto"/>
              <w:right w:val="nil"/>
            </w:tcBorders>
            <w:shd w:val="clear" w:color="000000" w:fill="FFFF00"/>
            <w:vAlign w:val="bottom"/>
            <w:hideMark/>
          </w:tcPr>
          <w:p w14:paraId="22AE680E" w14:textId="77777777" w:rsidR="001F0748" w:rsidRPr="00D26D79" w:rsidRDefault="001F0748" w:rsidP="001F0748">
            <w:pPr>
              <w:jc w:val="right"/>
              <w:rPr>
                <w:b/>
                <w:bCs/>
                <w:color w:val="000000"/>
                <w:sz w:val="20"/>
                <w:szCs w:val="20"/>
              </w:rPr>
            </w:pPr>
            <w:r w:rsidRPr="00D26D79">
              <w:rPr>
                <w:b/>
                <w:bCs/>
                <w:color w:val="000000"/>
                <w:sz w:val="20"/>
                <w:szCs w:val="20"/>
              </w:rPr>
              <w:t xml:space="preserve">            460,000.00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DA98E9" w14:textId="77777777" w:rsidR="001F0748" w:rsidRPr="00D26D79" w:rsidRDefault="001F0748" w:rsidP="001F0748">
            <w:pPr>
              <w:jc w:val="right"/>
              <w:rPr>
                <w:b/>
                <w:bCs/>
                <w:color w:val="000000"/>
                <w:sz w:val="20"/>
                <w:szCs w:val="20"/>
              </w:rPr>
            </w:pPr>
            <w:r w:rsidRPr="00D26D79">
              <w:rPr>
                <w:b/>
                <w:bCs/>
                <w:color w:val="000000"/>
                <w:sz w:val="20"/>
                <w:szCs w:val="20"/>
              </w:rPr>
              <w:t xml:space="preserve">            280,000.00 </w:t>
            </w:r>
          </w:p>
        </w:tc>
        <w:tc>
          <w:tcPr>
            <w:tcW w:w="1503" w:type="dxa"/>
            <w:tcBorders>
              <w:top w:val="single" w:sz="4" w:space="0" w:color="auto"/>
              <w:left w:val="nil"/>
              <w:bottom w:val="single" w:sz="4" w:space="0" w:color="auto"/>
              <w:right w:val="single" w:sz="4" w:space="0" w:color="auto"/>
            </w:tcBorders>
            <w:shd w:val="clear" w:color="000000" w:fill="FFFF00"/>
            <w:noWrap/>
            <w:vAlign w:val="bottom"/>
            <w:hideMark/>
          </w:tcPr>
          <w:p w14:paraId="3828E27C" w14:textId="77777777" w:rsidR="001F0748" w:rsidRPr="00D26D79" w:rsidRDefault="001F0748" w:rsidP="001F0748">
            <w:pPr>
              <w:jc w:val="right"/>
              <w:rPr>
                <w:b/>
                <w:bCs/>
                <w:color w:val="000000"/>
                <w:sz w:val="20"/>
                <w:szCs w:val="20"/>
              </w:rPr>
            </w:pPr>
            <w:r w:rsidRPr="00D26D79">
              <w:rPr>
                <w:b/>
                <w:bCs/>
                <w:color w:val="000000"/>
                <w:sz w:val="20"/>
                <w:szCs w:val="20"/>
              </w:rPr>
              <w:t xml:space="preserve">            180,000.00 </w:t>
            </w:r>
          </w:p>
        </w:tc>
      </w:tr>
      <w:tr w:rsidR="001F0748" w:rsidRPr="00D26D79" w14:paraId="76F7C342" w14:textId="77777777" w:rsidTr="001F0748">
        <w:trPr>
          <w:trHeight w:val="340"/>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CCE2D" w14:textId="77777777" w:rsidR="001F0748" w:rsidRPr="00D26D79" w:rsidRDefault="001F0748" w:rsidP="001F0748">
            <w:pPr>
              <w:jc w:val="right"/>
              <w:rPr>
                <w:color w:val="000000"/>
                <w:sz w:val="20"/>
                <w:szCs w:val="20"/>
              </w:rPr>
            </w:pPr>
            <w:r w:rsidRPr="00D26D79">
              <w:rPr>
                <w:color w:val="000000"/>
                <w:sz w:val="20"/>
                <w:szCs w:val="20"/>
              </w:rPr>
              <w:t>38</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65FE53A9" w14:textId="77777777" w:rsidR="001F0748" w:rsidRPr="00D26D79" w:rsidRDefault="001F0748" w:rsidP="001F0748">
            <w:pPr>
              <w:rPr>
                <w:color w:val="000000"/>
                <w:sz w:val="20"/>
                <w:szCs w:val="20"/>
              </w:rPr>
            </w:pPr>
            <w:r w:rsidRPr="00D26D79">
              <w:rPr>
                <w:color w:val="000000"/>
                <w:sz w:val="20"/>
                <w:szCs w:val="20"/>
              </w:rPr>
              <w:t>Furnizimi me tabela të mençura për shkollat në Çabiq, Ujmirë, “Ismet Rraci”, “Motrat Qiriazi”, “Fehmi Agani”, “Luigj Gurakuqi”,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68DC66E3"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6A641344"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1C43FAC3"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3C14F85A" w14:textId="77777777" w:rsidTr="001F0748">
        <w:trPr>
          <w:trHeight w:val="592"/>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AB291" w14:textId="77777777" w:rsidR="001F0748" w:rsidRPr="00D26D79" w:rsidRDefault="001F0748" w:rsidP="001F0748">
            <w:pPr>
              <w:jc w:val="right"/>
              <w:rPr>
                <w:color w:val="000000"/>
                <w:sz w:val="20"/>
                <w:szCs w:val="20"/>
              </w:rPr>
            </w:pPr>
            <w:r w:rsidRPr="00D26D79">
              <w:rPr>
                <w:color w:val="000000"/>
                <w:sz w:val="20"/>
                <w:szCs w:val="20"/>
              </w:rPr>
              <w:t>39</w:t>
            </w:r>
          </w:p>
        </w:tc>
        <w:tc>
          <w:tcPr>
            <w:tcW w:w="5029" w:type="dxa"/>
            <w:tcBorders>
              <w:top w:val="single" w:sz="4" w:space="0" w:color="auto"/>
              <w:left w:val="nil"/>
              <w:bottom w:val="single" w:sz="4" w:space="0" w:color="auto"/>
              <w:right w:val="single" w:sz="4" w:space="0" w:color="auto"/>
            </w:tcBorders>
            <w:shd w:val="clear" w:color="auto" w:fill="auto"/>
            <w:vAlign w:val="center"/>
            <w:hideMark/>
          </w:tcPr>
          <w:p w14:paraId="27711442" w14:textId="77777777" w:rsidR="001F0748" w:rsidRPr="00D26D79" w:rsidRDefault="001F0748" w:rsidP="001F0748">
            <w:pPr>
              <w:rPr>
                <w:color w:val="000000"/>
                <w:sz w:val="20"/>
                <w:szCs w:val="20"/>
              </w:rPr>
            </w:pPr>
            <w:r w:rsidRPr="00D26D79">
              <w:rPr>
                <w:color w:val="000000"/>
                <w:sz w:val="20"/>
                <w:szCs w:val="20"/>
              </w:rPr>
              <w:t>Ndertimi i nxemjeve qendrore me pompa termike dhe nxemje me kaldaja me pelet ne shkolla në Gjimnazin Luigj Gurakuqi, Gremnik, Këpuz, Zllakuqan, Gjurgjevik I Madh, Budisalc, Ujmirë, Dren</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3822E891" w14:textId="77777777" w:rsidR="001F0748" w:rsidRPr="00D26D79" w:rsidRDefault="001F0748" w:rsidP="001F0748">
            <w:pPr>
              <w:jc w:val="right"/>
              <w:rPr>
                <w:color w:val="000000"/>
                <w:sz w:val="20"/>
                <w:szCs w:val="20"/>
              </w:rPr>
            </w:pPr>
            <w:r w:rsidRPr="00D26D79">
              <w:rPr>
                <w:color w:val="000000"/>
                <w:sz w:val="20"/>
                <w:szCs w:val="20"/>
              </w:rPr>
              <w:t xml:space="preserve">                 90,000.00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2E40CC2F"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06E5E1D2" w14:textId="77777777" w:rsidR="001F0748" w:rsidRPr="00D26D79" w:rsidRDefault="001F0748" w:rsidP="001F0748">
            <w:pPr>
              <w:jc w:val="right"/>
              <w:rPr>
                <w:color w:val="000000"/>
                <w:sz w:val="20"/>
                <w:szCs w:val="20"/>
              </w:rPr>
            </w:pPr>
            <w:r w:rsidRPr="00D26D79">
              <w:rPr>
                <w:color w:val="000000"/>
                <w:sz w:val="20"/>
                <w:szCs w:val="20"/>
              </w:rPr>
              <w:t xml:space="preserve">                 90,000.00 </w:t>
            </w:r>
          </w:p>
        </w:tc>
      </w:tr>
      <w:tr w:rsidR="001F0748" w:rsidRPr="00D26D79" w14:paraId="25AD2384" w14:textId="77777777" w:rsidTr="001F0748">
        <w:trPr>
          <w:trHeight w:val="114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85DFB" w14:textId="77777777" w:rsidR="001F0748" w:rsidRPr="00D26D79" w:rsidRDefault="001F0748" w:rsidP="001F0748">
            <w:pPr>
              <w:jc w:val="right"/>
              <w:rPr>
                <w:color w:val="000000"/>
                <w:sz w:val="20"/>
                <w:szCs w:val="20"/>
              </w:rPr>
            </w:pPr>
            <w:r w:rsidRPr="00D26D79">
              <w:rPr>
                <w:color w:val="000000"/>
                <w:sz w:val="20"/>
                <w:szCs w:val="20"/>
              </w:rPr>
              <w:t>40</w:t>
            </w:r>
          </w:p>
        </w:tc>
        <w:tc>
          <w:tcPr>
            <w:tcW w:w="5029" w:type="dxa"/>
            <w:tcBorders>
              <w:top w:val="single" w:sz="4" w:space="0" w:color="auto"/>
              <w:left w:val="nil"/>
              <w:bottom w:val="single" w:sz="4" w:space="0" w:color="auto"/>
              <w:right w:val="single" w:sz="4" w:space="0" w:color="auto"/>
            </w:tcBorders>
            <w:shd w:val="clear" w:color="auto" w:fill="auto"/>
            <w:vAlign w:val="center"/>
            <w:hideMark/>
          </w:tcPr>
          <w:p w14:paraId="098A0C07" w14:textId="77777777" w:rsidR="001F0748" w:rsidRPr="00D26D79" w:rsidRDefault="001F0748" w:rsidP="001F0748">
            <w:pPr>
              <w:rPr>
                <w:color w:val="000000"/>
                <w:sz w:val="20"/>
                <w:szCs w:val="20"/>
              </w:rPr>
            </w:pPr>
            <w:r w:rsidRPr="00D26D79">
              <w:rPr>
                <w:color w:val="000000"/>
                <w:sz w:val="20"/>
                <w:szCs w:val="20"/>
              </w:rPr>
              <w:t>Ndriqimi i hapësirave të jashtme në shkollën Ismet Rraci, Motrat Qiriazi, Gjimnazin Luigj Gurakuqi, Zllakuqan, Çerdhja e fëmijëve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0FFC119B" w14:textId="77777777" w:rsidR="001F0748" w:rsidRPr="00D26D79" w:rsidRDefault="001F0748" w:rsidP="001F0748">
            <w:pPr>
              <w:jc w:val="right"/>
              <w:rPr>
                <w:color w:val="000000"/>
                <w:sz w:val="20"/>
                <w:szCs w:val="20"/>
              </w:rPr>
            </w:pPr>
            <w:r w:rsidRPr="00D26D79">
              <w:rPr>
                <w:color w:val="000000"/>
                <w:sz w:val="20"/>
                <w:szCs w:val="20"/>
              </w:rPr>
              <w:t xml:space="preserve">                              -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543C2F77"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23F5BF00" w14:textId="77777777" w:rsidR="001F0748" w:rsidRPr="00D26D79" w:rsidRDefault="001F0748" w:rsidP="001F0748">
            <w:pPr>
              <w:jc w:val="right"/>
              <w:rPr>
                <w:color w:val="000000"/>
                <w:sz w:val="20"/>
                <w:szCs w:val="20"/>
              </w:rPr>
            </w:pPr>
            <w:r w:rsidRPr="00D26D79">
              <w:rPr>
                <w:color w:val="000000"/>
                <w:sz w:val="20"/>
                <w:szCs w:val="20"/>
              </w:rPr>
              <w:t xml:space="preserve">                              -   </w:t>
            </w:r>
          </w:p>
        </w:tc>
      </w:tr>
      <w:tr w:rsidR="001F0748" w:rsidRPr="00D26D79" w14:paraId="0CC6453E" w14:textId="77777777" w:rsidTr="001F0748">
        <w:trPr>
          <w:trHeight w:val="8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38417C" w14:textId="77777777" w:rsidR="001F0748" w:rsidRPr="00D26D79" w:rsidRDefault="001F0748" w:rsidP="001F0748">
            <w:pPr>
              <w:jc w:val="right"/>
              <w:rPr>
                <w:color w:val="000000"/>
                <w:sz w:val="20"/>
                <w:szCs w:val="20"/>
              </w:rPr>
            </w:pPr>
            <w:r w:rsidRPr="00D26D79">
              <w:rPr>
                <w:color w:val="000000"/>
                <w:sz w:val="20"/>
                <w:szCs w:val="20"/>
              </w:rPr>
              <w:t>41</w:t>
            </w:r>
          </w:p>
        </w:tc>
        <w:tc>
          <w:tcPr>
            <w:tcW w:w="5029" w:type="dxa"/>
            <w:tcBorders>
              <w:top w:val="single" w:sz="4" w:space="0" w:color="auto"/>
              <w:left w:val="nil"/>
              <w:bottom w:val="single" w:sz="4" w:space="0" w:color="auto"/>
              <w:right w:val="single" w:sz="4" w:space="0" w:color="auto"/>
            </w:tcBorders>
            <w:shd w:val="clear" w:color="auto" w:fill="auto"/>
            <w:vAlign w:val="center"/>
            <w:hideMark/>
          </w:tcPr>
          <w:p w14:paraId="4F353DA3" w14:textId="77777777" w:rsidR="001F0748" w:rsidRPr="00D26D79" w:rsidRDefault="001F0748" w:rsidP="001F0748">
            <w:pPr>
              <w:rPr>
                <w:color w:val="000000"/>
                <w:sz w:val="20"/>
                <w:szCs w:val="20"/>
              </w:rPr>
            </w:pPr>
            <w:r w:rsidRPr="00D26D79">
              <w:rPr>
                <w:color w:val="000000"/>
                <w:sz w:val="20"/>
                <w:szCs w:val="20"/>
              </w:rPr>
              <w:t>Ndërtimi i fushave sportive dhe parkingjeve në shkolla në Grabanicë, Siqevë, Zllakuqan, Leskoc, Sferkë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488A7F57"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04440061"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3FCF3F90" w14:textId="77777777" w:rsidR="001F0748" w:rsidRPr="00D26D79" w:rsidRDefault="001F0748" w:rsidP="001F0748">
            <w:pPr>
              <w:jc w:val="right"/>
              <w:rPr>
                <w:color w:val="000000"/>
                <w:sz w:val="20"/>
                <w:szCs w:val="20"/>
              </w:rPr>
            </w:pPr>
            <w:r w:rsidRPr="00D26D79">
              <w:rPr>
                <w:color w:val="000000"/>
                <w:sz w:val="20"/>
                <w:szCs w:val="20"/>
              </w:rPr>
              <w:t xml:space="preserve">                 20,000.00 </w:t>
            </w:r>
          </w:p>
        </w:tc>
      </w:tr>
      <w:tr w:rsidR="001F0748" w:rsidRPr="00D26D79" w14:paraId="58804C7F" w14:textId="77777777" w:rsidTr="001F0748">
        <w:trPr>
          <w:trHeight w:val="296"/>
        </w:trPr>
        <w:tc>
          <w:tcPr>
            <w:tcW w:w="447" w:type="dxa"/>
            <w:tcBorders>
              <w:top w:val="single" w:sz="4" w:space="0" w:color="auto"/>
              <w:left w:val="single" w:sz="4" w:space="0" w:color="auto"/>
              <w:bottom w:val="single" w:sz="4" w:space="0" w:color="auto"/>
              <w:right w:val="nil"/>
            </w:tcBorders>
            <w:shd w:val="clear" w:color="auto" w:fill="auto"/>
            <w:noWrap/>
            <w:vAlign w:val="bottom"/>
            <w:hideMark/>
          </w:tcPr>
          <w:p w14:paraId="2D5B0B67" w14:textId="77777777" w:rsidR="001F0748" w:rsidRPr="00D26D79" w:rsidRDefault="001F0748" w:rsidP="001F0748">
            <w:pPr>
              <w:jc w:val="right"/>
              <w:rPr>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8D14AE2" w14:textId="77777777" w:rsidR="001F0748" w:rsidRPr="00D26D79" w:rsidRDefault="001F0748" w:rsidP="001F0748">
            <w:pPr>
              <w:rPr>
                <w:b/>
                <w:bCs/>
                <w:color w:val="000000"/>
                <w:sz w:val="20"/>
                <w:szCs w:val="20"/>
              </w:rPr>
            </w:pPr>
            <w:r w:rsidRPr="00D26D79">
              <w:rPr>
                <w:b/>
                <w:bCs/>
                <w:color w:val="000000"/>
                <w:sz w:val="20"/>
                <w:szCs w:val="20"/>
              </w:rPr>
              <w:t>Arsimi</w:t>
            </w:r>
          </w:p>
        </w:tc>
        <w:tc>
          <w:tcPr>
            <w:tcW w:w="1449" w:type="dxa"/>
            <w:tcBorders>
              <w:top w:val="single" w:sz="4" w:space="0" w:color="auto"/>
              <w:left w:val="nil"/>
              <w:bottom w:val="single" w:sz="4" w:space="0" w:color="auto"/>
              <w:right w:val="nil"/>
            </w:tcBorders>
            <w:shd w:val="clear" w:color="000000" w:fill="FFFF00"/>
            <w:vAlign w:val="bottom"/>
            <w:hideMark/>
          </w:tcPr>
          <w:p w14:paraId="30327920" w14:textId="77777777" w:rsidR="001F0748" w:rsidRPr="00D26D79" w:rsidRDefault="001F0748" w:rsidP="001F0748">
            <w:pPr>
              <w:jc w:val="right"/>
              <w:rPr>
                <w:b/>
                <w:bCs/>
                <w:color w:val="000000"/>
                <w:sz w:val="20"/>
                <w:szCs w:val="20"/>
              </w:rPr>
            </w:pPr>
            <w:r w:rsidRPr="00D26D79">
              <w:rPr>
                <w:b/>
                <w:bCs/>
                <w:color w:val="000000"/>
                <w:sz w:val="20"/>
                <w:szCs w:val="20"/>
              </w:rPr>
              <w:t xml:space="preserve">            150,000.00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B5D7CDF" w14:textId="77777777" w:rsidR="001F0748" w:rsidRPr="00D26D79" w:rsidRDefault="001F0748" w:rsidP="001F0748">
            <w:pPr>
              <w:jc w:val="right"/>
              <w:rPr>
                <w:b/>
                <w:bCs/>
                <w:color w:val="000000"/>
                <w:sz w:val="20"/>
                <w:szCs w:val="20"/>
              </w:rPr>
            </w:pPr>
            <w:r w:rsidRPr="00D26D79">
              <w:rPr>
                <w:b/>
                <w:bCs/>
                <w:color w:val="000000"/>
                <w:sz w:val="20"/>
                <w:szCs w:val="20"/>
              </w:rPr>
              <w:t xml:space="preserve">              30,000.00 </w:t>
            </w:r>
          </w:p>
        </w:tc>
        <w:tc>
          <w:tcPr>
            <w:tcW w:w="1503" w:type="dxa"/>
            <w:tcBorders>
              <w:top w:val="single" w:sz="4" w:space="0" w:color="auto"/>
              <w:left w:val="nil"/>
              <w:bottom w:val="single" w:sz="4" w:space="0" w:color="auto"/>
              <w:right w:val="single" w:sz="4" w:space="0" w:color="auto"/>
            </w:tcBorders>
            <w:shd w:val="clear" w:color="000000" w:fill="FFFF00"/>
            <w:noWrap/>
            <w:vAlign w:val="bottom"/>
            <w:hideMark/>
          </w:tcPr>
          <w:p w14:paraId="6C8C2BFC" w14:textId="77777777" w:rsidR="001F0748" w:rsidRPr="00D26D79" w:rsidRDefault="001F0748" w:rsidP="001F0748">
            <w:pPr>
              <w:jc w:val="right"/>
              <w:rPr>
                <w:b/>
                <w:bCs/>
                <w:color w:val="000000"/>
                <w:sz w:val="20"/>
                <w:szCs w:val="20"/>
              </w:rPr>
            </w:pPr>
            <w:r w:rsidRPr="00D26D79">
              <w:rPr>
                <w:b/>
                <w:bCs/>
                <w:color w:val="000000"/>
                <w:sz w:val="20"/>
                <w:szCs w:val="20"/>
              </w:rPr>
              <w:t xml:space="preserve">            120,000.00 </w:t>
            </w:r>
          </w:p>
        </w:tc>
      </w:tr>
      <w:tr w:rsidR="001F0748" w:rsidRPr="00D26D79" w14:paraId="341244F0"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0377FB" w14:textId="77777777" w:rsidR="001F0748" w:rsidRPr="00D26D79" w:rsidRDefault="001F0748" w:rsidP="001F0748">
            <w:pPr>
              <w:jc w:val="right"/>
              <w:rPr>
                <w:color w:val="000000"/>
                <w:sz w:val="20"/>
                <w:szCs w:val="20"/>
              </w:rPr>
            </w:pPr>
            <w:r w:rsidRPr="00D26D79">
              <w:rPr>
                <w:color w:val="000000"/>
                <w:sz w:val="20"/>
                <w:szCs w:val="20"/>
              </w:rPr>
              <w:lastRenderedPageBreak/>
              <w:t>42</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191EBBD7" w14:textId="77777777" w:rsidR="001F0748" w:rsidRPr="00D26D79" w:rsidRDefault="001F0748" w:rsidP="001F0748">
            <w:pPr>
              <w:rPr>
                <w:color w:val="000000"/>
                <w:sz w:val="20"/>
                <w:szCs w:val="20"/>
              </w:rPr>
            </w:pPr>
            <w:r w:rsidRPr="00D26D79">
              <w:rPr>
                <w:color w:val="000000"/>
                <w:sz w:val="20"/>
                <w:szCs w:val="20"/>
              </w:rPr>
              <w:t>Furnizim me paisje mejksore per diagnostike per QKMF-Klinë</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4B18F0E9" w14:textId="77777777" w:rsidR="001F0748" w:rsidRPr="00D26D79" w:rsidRDefault="001F0748" w:rsidP="001F0748">
            <w:pPr>
              <w:jc w:val="right"/>
              <w:rPr>
                <w:color w:val="000000"/>
                <w:sz w:val="20"/>
                <w:szCs w:val="20"/>
              </w:rPr>
            </w:pPr>
            <w:r w:rsidRPr="00D26D79">
              <w:rPr>
                <w:color w:val="000000"/>
                <w:sz w:val="20"/>
                <w:szCs w:val="20"/>
              </w:rPr>
              <w:t xml:space="preserve">                 30,000.00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16DEF144" w14:textId="77777777" w:rsidR="001F0748" w:rsidRPr="00D26D79" w:rsidRDefault="001F0748" w:rsidP="001F0748">
            <w:pPr>
              <w:jc w:val="right"/>
              <w:rPr>
                <w:color w:val="000000"/>
                <w:sz w:val="20"/>
                <w:szCs w:val="20"/>
              </w:rPr>
            </w:pPr>
            <w:r w:rsidRPr="00D26D79">
              <w:rPr>
                <w:color w:val="000000"/>
                <w:sz w:val="20"/>
                <w:szCs w:val="20"/>
              </w:rPr>
              <w:t xml:space="preserve">                             -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01DA7049" w14:textId="77777777" w:rsidR="001F0748" w:rsidRPr="00D26D79" w:rsidRDefault="001F0748" w:rsidP="001F0748">
            <w:pPr>
              <w:jc w:val="right"/>
              <w:rPr>
                <w:color w:val="000000"/>
                <w:sz w:val="20"/>
                <w:szCs w:val="20"/>
              </w:rPr>
            </w:pPr>
            <w:r w:rsidRPr="00D26D79">
              <w:rPr>
                <w:color w:val="000000"/>
                <w:sz w:val="20"/>
                <w:szCs w:val="20"/>
              </w:rPr>
              <w:t xml:space="preserve">                 30,000.00 </w:t>
            </w:r>
          </w:p>
        </w:tc>
      </w:tr>
      <w:tr w:rsidR="001F0748" w:rsidRPr="00D26D79" w14:paraId="4CEED362"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EB694E" w14:textId="77777777" w:rsidR="001F0748" w:rsidRPr="00D26D79" w:rsidRDefault="001F0748" w:rsidP="001F0748">
            <w:pPr>
              <w:jc w:val="right"/>
              <w:rPr>
                <w:color w:val="000000"/>
                <w:sz w:val="20"/>
                <w:szCs w:val="20"/>
              </w:rPr>
            </w:pPr>
            <w:r w:rsidRPr="00D26D79">
              <w:rPr>
                <w:color w:val="000000"/>
                <w:sz w:val="20"/>
                <w:szCs w:val="20"/>
              </w:rPr>
              <w:t>43</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5133B611" w14:textId="77777777" w:rsidR="001F0748" w:rsidRPr="00D26D79" w:rsidRDefault="001F0748" w:rsidP="001F0748">
            <w:pPr>
              <w:rPr>
                <w:color w:val="000000"/>
                <w:sz w:val="20"/>
                <w:szCs w:val="20"/>
              </w:rPr>
            </w:pPr>
            <w:r w:rsidRPr="00D26D79">
              <w:rPr>
                <w:color w:val="000000"/>
                <w:sz w:val="20"/>
                <w:szCs w:val="20"/>
              </w:rPr>
              <w:t>Ndërtimi dhe rindërtimi i objekteve shëndetësore: QKMF-së, AMF-së në Drenoc, Ujmirë, Zllakuqan dhe Gllarevë,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47DC971F" w14:textId="77777777" w:rsidR="001F0748" w:rsidRPr="00D26D79" w:rsidRDefault="001F0748" w:rsidP="001F0748">
            <w:pPr>
              <w:jc w:val="right"/>
              <w:rPr>
                <w:color w:val="000000"/>
                <w:sz w:val="20"/>
                <w:szCs w:val="20"/>
              </w:rPr>
            </w:pPr>
            <w:r w:rsidRPr="00D26D79">
              <w:rPr>
                <w:color w:val="000000"/>
                <w:sz w:val="20"/>
                <w:szCs w:val="20"/>
              </w:rPr>
              <w:t xml:space="preserve">                 10,000.00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749E5E25"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7A8EA221" w14:textId="77777777" w:rsidR="001F0748" w:rsidRPr="00D26D79" w:rsidRDefault="001F0748" w:rsidP="001F0748">
            <w:pPr>
              <w:jc w:val="right"/>
              <w:rPr>
                <w:color w:val="000000"/>
                <w:sz w:val="20"/>
                <w:szCs w:val="20"/>
              </w:rPr>
            </w:pPr>
            <w:r w:rsidRPr="00D26D79">
              <w:rPr>
                <w:color w:val="000000"/>
                <w:sz w:val="20"/>
                <w:szCs w:val="20"/>
              </w:rPr>
              <w:t xml:space="preserve">                 10,000.00 </w:t>
            </w:r>
          </w:p>
        </w:tc>
      </w:tr>
      <w:tr w:rsidR="001F0748" w:rsidRPr="00D26D79" w14:paraId="65E89904"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03923" w14:textId="77777777" w:rsidR="001F0748" w:rsidRPr="00D26D79" w:rsidRDefault="001F0748" w:rsidP="001F0748">
            <w:pPr>
              <w:jc w:val="right"/>
              <w:rPr>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20CA1B9" w14:textId="77777777" w:rsidR="001F0748" w:rsidRPr="00D26D79" w:rsidRDefault="001F0748" w:rsidP="001F0748">
            <w:pPr>
              <w:rPr>
                <w:b/>
                <w:bCs/>
                <w:color w:val="000000"/>
                <w:sz w:val="20"/>
                <w:szCs w:val="20"/>
              </w:rPr>
            </w:pPr>
            <w:r w:rsidRPr="00D26D79">
              <w:rPr>
                <w:b/>
                <w:bCs/>
                <w:color w:val="000000"/>
                <w:sz w:val="20"/>
                <w:szCs w:val="20"/>
              </w:rPr>
              <w:t>Shendetësia</w:t>
            </w:r>
          </w:p>
        </w:tc>
        <w:tc>
          <w:tcPr>
            <w:tcW w:w="1449"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29A4FDEB" w14:textId="77777777" w:rsidR="001F0748" w:rsidRPr="00D26D79" w:rsidRDefault="001F0748" w:rsidP="001F0748">
            <w:pPr>
              <w:jc w:val="right"/>
              <w:rPr>
                <w:b/>
                <w:bCs/>
                <w:color w:val="000000"/>
                <w:sz w:val="20"/>
                <w:szCs w:val="20"/>
              </w:rPr>
            </w:pPr>
            <w:r w:rsidRPr="00D26D79">
              <w:rPr>
                <w:b/>
                <w:bCs/>
                <w:color w:val="000000"/>
                <w:sz w:val="20"/>
                <w:szCs w:val="20"/>
              </w:rPr>
              <w:t xml:space="preserve">               40,000.00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9ADD8D5"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c>
          <w:tcPr>
            <w:tcW w:w="150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D6424E7" w14:textId="77777777" w:rsidR="001F0748" w:rsidRPr="00D26D79" w:rsidRDefault="001F0748" w:rsidP="001F0748">
            <w:pPr>
              <w:jc w:val="right"/>
              <w:rPr>
                <w:b/>
                <w:bCs/>
                <w:color w:val="000000"/>
                <w:sz w:val="20"/>
                <w:szCs w:val="20"/>
              </w:rPr>
            </w:pPr>
            <w:r w:rsidRPr="00D26D79">
              <w:rPr>
                <w:b/>
                <w:bCs/>
                <w:color w:val="000000"/>
                <w:sz w:val="20"/>
                <w:szCs w:val="20"/>
              </w:rPr>
              <w:t xml:space="preserve">               40,000.00 </w:t>
            </w:r>
          </w:p>
        </w:tc>
      </w:tr>
      <w:tr w:rsidR="001F0748" w:rsidRPr="00D26D79" w14:paraId="5E392988"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432C42" w14:textId="77777777" w:rsidR="001F0748" w:rsidRPr="00D26D79" w:rsidRDefault="001F0748" w:rsidP="001F0748">
            <w:pPr>
              <w:jc w:val="right"/>
              <w:rPr>
                <w:color w:val="000000"/>
                <w:sz w:val="20"/>
                <w:szCs w:val="20"/>
              </w:rPr>
            </w:pPr>
            <w:r w:rsidRPr="00D26D79">
              <w:rPr>
                <w:color w:val="000000"/>
                <w:sz w:val="20"/>
                <w:szCs w:val="20"/>
              </w:rPr>
              <w:t>44</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5705B8D7" w14:textId="77777777" w:rsidR="001F0748" w:rsidRPr="00D26D79" w:rsidRDefault="001F0748" w:rsidP="001F0748">
            <w:pPr>
              <w:rPr>
                <w:color w:val="000000"/>
                <w:sz w:val="20"/>
                <w:szCs w:val="20"/>
              </w:rPr>
            </w:pPr>
            <w:r w:rsidRPr="00D26D79">
              <w:rPr>
                <w:color w:val="000000"/>
                <w:sz w:val="20"/>
                <w:szCs w:val="20"/>
              </w:rPr>
              <w:t>Ndertimi i shtepise se pleqeve ne Kline</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1190FA48" w14:textId="77777777" w:rsidR="001F0748" w:rsidRPr="00D26D79" w:rsidRDefault="001F0748" w:rsidP="001F0748">
            <w:pPr>
              <w:jc w:val="right"/>
              <w:rPr>
                <w:color w:val="000000"/>
                <w:sz w:val="20"/>
                <w:szCs w:val="20"/>
              </w:rPr>
            </w:pPr>
            <w:r w:rsidRPr="00D26D79">
              <w:rPr>
                <w:color w:val="000000"/>
                <w:sz w:val="20"/>
                <w:szCs w:val="20"/>
              </w:rPr>
              <w:t xml:space="preserve">                              -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01DE5E66"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4AD8120C" w14:textId="77777777" w:rsidR="001F0748" w:rsidRPr="00D26D79" w:rsidRDefault="001F0748" w:rsidP="001F0748">
            <w:pPr>
              <w:jc w:val="right"/>
              <w:rPr>
                <w:color w:val="000000"/>
                <w:sz w:val="20"/>
                <w:szCs w:val="20"/>
              </w:rPr>
            </w:pPr>
            <w:r w:rsidRPr="00D26D79">
              <w:rPr>
                <w:color w:val="000000"/>
                <w:sz w:val="20"/>
                <w:szCs w:val="20"/>
              </w:rPr>
              <w:t> </w:t>
            </w:r>
          </w:p>
        </w:tc>
      </w:tr>
      <w:tr w:rsidR="001F0748" w:rsidRPr="00D26D79" w14:paraId="0D7C9BC3" w14:textId="77777777" w:rsidTr="001F0748">
        <w:trPr>
          <w:trHeight w:val="296"/>
        </w:trPr>
        <w:tc>
          <w:tcPr>
            <w:tcW w:w="447" w:type="dxa"/>
            <w:tcBorders>
              <w:top w:val="single" w:sz="4" w:space="0" w:color="auto"/>
              <w:left w:val="single" w:sz="4" w:space="0" w:color="auto"/>
              <w:bottom w:val="single" w:sz="4" w:space="0" w:color="auto"/>
              <w:right w:val="nil"/>
            </w:tcBorders>
            <w:shd w:val="clear" w:color="auto" w:fill="auto"/>
            <w:noWrap/>
            <w:vAlign w:val="bottom"/>
            <w:hideMark/>
          </w:tcPr>
          <w:p w14:paraId="51FB28B6" w14:textId="77777777" w:rsidR="001F0748" w:rsidRPr="00D26D79" w:rsidRDefault="001F0748" w:rsidP="001F0748">
            <w:pPr>
              <w:jc w:val="right"/>
              <w:rPr>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B55B3F2" w14:textId="77777777" w:rsidR="001F0748" w:rsidRPr="00D26D79" w:rsidRDefault="001F0748" w:rsidP="001F0748">
            <w:pPr>
              <w:rPr>
                <w:b/>
                <w:bCs/>
                <w:color w:val="000000"/>
                <w:sz w:val="20"/>
                <w:szCs w:val="20"/>
              </w:rPr>
            </w:pPr>
            <w:r w:rsidRPr="00D26D79">
              <w:rPr>
                <w:b/>
                <w:bCs/>
                <w:color w:val="000000"/>
                <w:sz w:val="20"/>
                <w:szCs w:val="20"/>
              </w:rPr>
              <w:t>Sherbimet Rezidenciale</w:t>
            </w:r>
          </w:p>
        </w:tc>
        <w:tc>
          <w:tcPr>
            <w:tcW w:w="1449" w:type="dxa"/>
            <w:tcBorders>
              <w:top w:val="single" w:sz="4" w:space="0" w:color="auto"/>
              <w:left w:val="nil"/>
              <w:bottom w:val="single" w:sz="4" w:space="0" w:color="auto"/>
              <w:right w:val="nil"/>
            </w:tcBorders>
            <w:shd w:val="clear" w:color="000000" w:fill="FFFF00"/>
            <w:vAlign w:val="bottom"/>
            <w:hideMark/>
          </w:tcPr>
          <w:p w14:paraId="11E51EFD"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DE27BBF"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c>
          <w:tcPr>
            <w:tcW w:w="1503" w:type="dxa"/>
            <w:tcBorders>
              <w:top w:val="single" w:sz="4" w:space="0" w:color="auto"/>
              <w:left w:val="nil"/>
              <w:bottom w:val="single" w:sz="4" w:space="0" w:color="auto"/>
              <w:right w:val="single" w:sz="4" w:space="0" w:color="auto"/>
            </w:tcBorders>
            <w:shd w:val="clear" w:color="000000" w:fill="FFFF00"/>
            <w:noWrap/>
            <w:vAlign w:val="bottom"/>
            <w:hideMark/>
          </w:tcPr>
          <w:p w14:paraId="14B20BD5"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r>
      <w:tr w:rsidR="001F0748" w:rsidRPr="00D26D79" w14:paraId="2420F158"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702FDB" w14:textId="77777777" w:rsidR="001F0748" w:rsidRPr="00D26D79" w:rsidRDefault="001F0748" w:rsidP="001F0748">
            <w:pPr>
              <w:jc w:val="right"/>
              <w:rPr>
                <w:color w:val="000000"/>
                <w:sz w:val="20"/>
                <w:szCs w:val="20"/>
              </w:rPr>
            </w:pPr>
            <w:r w:rsidRPr="00D26D79">
              <w:rPr>
                <w:color w:val="000000"/>
                <w:sz w:val="20"/>
                <w:szCs w:val="20"/>
              </w:rPr>
              <w:t>45</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6AE897E2" w14:textId="77777777" w:rsidR="001F0748" w:rsidRPr="00D26D79" w:rsidRDefault="001F0748" w:rsidP="001F0748">
            <w:pPr>
              <w:rPr>
                <w:color w:val="000000"/>
                <w:sz w:val="20"/>
                <w:szCs w:val="20"/>
              </w:rPr>
            </w:pPr>
            <w:r w:rsidRPr="00D26D79">
              <w:rPr>
                <w:color w:val="000000"/>
                <w:sz w:val="20"/>
                <w:szCs w:val="20"/>
              </w:rPr>
              <w:t>Ndertimi dhe rIndertimi i objektit komunal ne Kline</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7817A333" w14:textId="77777777" w:rsidR="001F0748" w:rsidRPr="00D26D79" w:rsidRDefault="001F0748" w:rsidP="001F0748">
            <w:pPr>
              <w:jc w:val="right"/>
              <w:rPr>
                <w:color w:val="000000"/>
                <w:sz w:val="20"/>
                <w:szCs w:val="20"/>
              </w:rPr>
            </w:pPr>
            <w:r w:rsidRPr="00D26D79">
              <w:rPr>
                <w:color w:val="000000"/>
                <w:sz w:val="20"/>
                <w:szCs w:val="20"/>
              </w:rPr>
              <w:t xml:space="preserve">                 20,000.00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3DDCC8B3"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5A0C4787" w14:textId="77777777" w:rsidR="001F0748" w:rsidRPr="00D26D79" w:rsidRDefault="001F0748" w:rsidP="001F0748">
            <w:pPr>
              <w:jc w:val="right"/>
              <w:rPr>
                <w:color w:val="000000"/>
                <w:sz w:val="20"/>
                <w:szCs w:val="20"/>
              </w:rPr>
            </w:pPr>
            <w:r w:rsidRPr="00D26D79">
              <w:rPr>
                <w:color w:val="000000"/>
                <w:sz w:val="20"/>
                <w:szCs w:val="20"/>
              </w:rPr>
              <w:t xml:space="preserve">                 20,000.00 </w:t>
            </w:r>
          </w:p>
        </w:tc>
      </w:tr>
      <w:tr w:rsidR="001F0748" w:rsidRPr="00D26D79" w14:paraId="573D6961"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D774A5" w14:textId="77777777" w:rsidR="001F0748" w:rsidRPr="00D26D79" w:rsidRDefault="001F0748" w:rsidP="001F0748">
            <w:pPr>
              <w:jc w:val="right"/>
              <w:rPr>
                <w:color w:val="000000"/>
                <w:sz w:val="20"/>
                <w:szCs w:val="20"/>
              </w:rPr>
            </w:pPr>
            <w:r w:rsidRPr="00D26D79">
              <w:rPr>
                <w:color w:val="000000"/>
                <w:sz w:val="20"/>
                <w:szCs w:val="20"/>
              </w:rPr>
              <w:t>46</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4AA28FD8" w14:textId="77777777" w:rsidR="001F0748" w:rsidRPr="00D26D79" w:rsidRDefault="001F0748" w:rsidP="001F0748">
            <w:pPr>
              <w:rPr>
                <w:color w:val="000000"/>
                <w:sz w:val="20"/>
                <w:szCs w:val="20"/>
              </w:rPr>
            </w:pPr>
            <w:r w:rsidRPr="00D26D79">
              <w:rPr>
                <w:color w:val="000000"/>
                <w:sz w:val="20"/>
                <w:szCs w:val="20"/>
              </w:rPr>
              <w:t>Blerja e veturave zyrtare për nevoja të Administrates Komunale</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59752A42" w14:textId="77777777" w:rsidR="001F0748" w:rsidRPr="00D26D79" w:rsidRDefault="001F0748" w:rsidP="001F0748">
            <w:pPr>
              <w:jc w:val="right"/>
              <w:rPr>
                <w:color w:val="000000"/>
                <w:sz w:val="20"/>
                <w:szCs w:val="20"/>
              </w:rPr>
            </w:pPr>
            <w:r w:rsidRPr="00D26D79">
              <w:rPr>
                <w:color w:val="000000"/>
                <w:sz w:val="20"/>
                <w:szCs w:val="20"/>
              </w:rPr>
              <w:t xml:space="preserve">                 35,000.00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7EE3092E" w14:textId="77777777" w:rsidR="001F0748" w:rsidRPr="00D26D79" w:rsidRDefault="001F0748" w:rsidP="001F0748">
            <w:pPr>
              <w:jc w:val="right"/>
              <w:rPr>
                <w:color w:val="000000"/>
                <w:sz w:val="20"/>
                <w:szCs w:val="20"/>
              </w:rPr>
            </w:pPr>
            <w:r w:rsidRPr="00D26D79">
              <w:rPr>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66E4166E" w14:textId="77777777" w:rsidR="001F0748" w:rsidRPr="00D26D79" w:rsidRDefault="001F0748" w:rsidP="001F0748">
            <w:pPr>
              <w:jc w:val="right"/>
              <w:rPr>
                <w:color w:val="000000"/>
                <w:sz w:val="20"/>
                <w:szCs w:val="20"/>
              </w:rPr>
            </w:pPr>
            <w:r w:rsidRPr="00D26D79">
              <w:rPr>
                <w:color w:val="000000"/>
                <w:sz w:val="20"/>
                <w:szCs w:val="20"/>
              </w:rPr>
              <w:t xml:space="preserve">                 35,000.00 </w:t>
            </w:r>
          </w:p>
        </w:tc>
      </w:tr>
      <w:tr w:rsidR="001F0748" w:rsidRPr="00D26D79" w14:paraId="61BFF3BF" w14:textId="77777777" w:rsidTr="001F0748">
        <w:trPr>
          <w:trHeight w:val="3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08BE5" w14:textId="77777777" w:rsidR="001F0748" w:rsidRPr="00D26D79" w:rsidRDefault="001F0748" w:rsidP="001F0748">
            <w:pPr>
              <w:jc w:val="right"/>
              <w:rPr>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203D258" w14:textId="77777777" w:rsidR="001F0748" w:rsidRPr="00D26D79" w:rsidRDefault="001F0748" w:rsidP="001F0748">
            <w:pPr>
              <w:rPr>
                <w:b/>
                <w:bCs/>
                <w:color w:val="000000"/>
                <w:sz w:val="20"/>
                <w:szCs w:val="20"/>
              </w:rPr>
            </w:pPr>
            <w:r w:rsidRPr="00D26D79">
              <w:rPr>
                <w:b/>
                <w:bCs/>
                <w:color w:val="000000"/>
                <w:sz w:val="20"/>
                <w:szCs w:val="20"/>
              </w:rPr>
              <w:t>Administrata</w:t>
            </w:r>
          </w:p>
        </w:tc>
        <w:tc>
          <w:tcPr>
            <w:tcW w:w="1449"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57A94100" w14:textId="77777777" w:rsidR="001F0748" w:rsidRPr="00D26D79" w:rsidRDefault="001F0748" w:rsidP="001F0748">
            <w:pPr>
              <w:jc w:val="right"/>
              <w:rPr>
                <w:b/>
                <w:bCs/>
                <w:color w:val="000000"/>
                <w:sz w:val="20"/>
                <w:szCs w:val="20"/>
              </w:rPr>
            </w:pPr>
            <w:r w:rsidRPr="00D26D79">
              <w:rPr>
                <w:b/>
                <w:bCs/>
                <w:color w:val="000000"/>
                <w:sz w:val="20"/>
                <w:szCs w:val="20"/>
              </w:rPr>
              <w:t xml:space="preserve">               55,000.00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32F7E56"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c>
          <w:tcPr>
            <w:tcW w:w="150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00E5AD9" w14:textId="77777777" w:rsidR="001F0748" w:rsidRPr="00D26D79" w:rsidRDefault="001F0748" w:rsidP="001F0748">
            <w:pPr>
              <w:jc w:val="right"/>
              <w:rPr>
                <w:b/>
                <w:bCs/>
                <w:color w:val="000000"/>
                <w:sz w:val="20"/>
                <w:szCs w:val="20"/>
              </w:rPr>
            </w:pPr>
            <w:r w:rsidRPr="00D26D79">
              <w:rPr>
                <w:b/>
                <w:bCs/>
                <w:color w:val="000000"/>
                <w:sz w:val="20"/>
                <w:szCs w:val="20"/>
              </w:rPr>
              <w:t xml:space="preserve">               55,000.00 </w:t>
            </w:r>
          </w:p>
        </w:tc>
      </w:tr>
      <w:tr w:rsidR="001F0748" w:rsidRPr="00D26D79" w14:paraId="6932AD6B"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F6DA14" w14:textId="77777777" w:rsidR="001F0748" w:rsidRPr="00D26D79" w:rsidRDefault="001F0748" w:rsidP="001F0748">
            <w:pPr>
              <w:jc w:val="right"/>
              <w:rPr>
                <w:color w:val="000000"/>
                <w:sz w:val="20"/>
                <w:szCs w:val="20"/>
              </w:rPr>
            </w:pPr>
            <w:r w:rsidRPr="00D26D79">
              <w:rPr>
                <w:color w:val="000000"/>
                <w:sz w:val="20"/>
                <w:szCs w:val="20"/>
              </w:rPr>
              <w:t>47</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6818F61F" w14:textId="77777777" w:rsidR="001F0748" w:rsidRPr="00D26D79" w:rsidRDefault="001F0748" w:rsidP="001F0748">
            <w:pPr>
              <w:rPr>
                <w:color w:val="000000"/>
                <w:sz w:val="20"/>
                <w:szCs w:val="20"/>
              </w:rPr>
            </w:pPr>
            <w:r w:rsidRPr="00D26D79">
              <w:rPr>
                <w:color w:val="000000"/>
                <w:sz w:val="20"/>
                <w:szCs w:val="20"/>
              </w:rPr>
              <w:t>Ndërtimi dhe rindërtimi i objekteve sportive dhe të kulturës në Klinë</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20A700B2" w14:textId="77777777" w:rsidR="001F0748" w:rsidRPr="00D26D79" w:rsidRDefault="001F0748" w:rsidP="001F0748">
            <w:pPr>
              <w:jc w:val="right"/>
              <w:rPr>
                <w:color w:val="000000"/>
                <w:sz w:val="20"/>
                <w:szCs w:val="20"/>
              </w:rPr>
            </w:pPr>
            <w:r w:rsidRPr="00D26D79">
              <w:rPr>
                <w:color w:val="000000"/>
                <w:sz w:val="20"/>
                <w:szCs w:val="20"/>
              </w:rPr>
              <w:t xml:space="preserve">                 25,000.00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41D262B0" w14:textId="77777777" w:rsidR="001F0748" w:rsidRPr="00D26D79" w:rsidRDefault="001F0748" w:rsidP="001F0748">
            <w:pPr>
              <w:jc w:val="right"/>
              <w:rPr>
                <w:color w:val="000000"/>
                <w:sz w:val="20"/>
                <w:szCs w:val="20"/>
              </w:rPr>
            </w:pPr>
            <w:r w:rsidRPr="00D26D79">
              <w:rPr>
                <w:color w:val="000000"/>
                <w:sz w:val="20"/>
                <w:szCs w:val="20"/>
              </w:rPr>
              <w:t xml:space="preserve">                25,000.00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3F20D25A" w14:textId="77777777" w:rsidR="001F0748" w:rsidRPr="00D26D79" w:rsidRDefault="001F0748" w:rsidP="001F0748">
            <w:pPr>
              <w:jc w:val="right"/>
              <w:rPr>
                <w:color w:val="000000"/>
                <w:sz w:val="20"/>
                <w:szCs w:val="20"/>
              </w:rPr>
            </w:pPr>
            <w:r w:rsidRPr="00D26D79">
              <w:rPr>
                <w:color w:val="000000"/>
                <w:sz w:val="20"/>
                <w:szCs w:val="20"/>
              </w:rPr>
              <w:t> </w:t>
            </w:r>
          </w:p>
        </w:tc>
      </w:tr>
      <w:tr w:rsidR="001F0748" w:rsidRPr="00D26D79" w14:paraId="59522031"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33E332" w14:textId="77777777" w:rsidR="001F0748" w:rsidRPr="00D26D79" w:rsidRDefault="001F0748" w:rsidP="001F0748">
            <w:pPr>
              <w:jc w:val="right"/>
              <w:rPr>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99FE2A2" w14:textId="77777777" w:rsidR="001F0748" w:rsidRPr="00D26D79" w:rsidRDefault="001F0748" w:rsidP="001F0748">
            <w:pPr>
              <w:rPr>
                <w:b/>
                <w:bCs/>
                <w:color w:val="000000"/>
                <w:sz w:val="20"/>
                <w:szCs w:val="20"/>
              </w:rPr>
            </w:pPr>
            <w:r w:rsidRPr="00D26D79">
              <w:rPr>
                <w:b/>
                <w:bCs/>
                <w:color w:val="000000"/>
                <w:sz w:val="20"/>
                <w:szCs w:val="20"/>
              </w:rPr>
              <w:t>Kultura</w:t>
            </w:r>
          </w:p>
        </w:tc>
        <w:tc>
          <w:tcPr>
            <w:tcW w:w="1449"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65C64926" w14:textId="77777777" w:rsidR="001F0748" w:rsidRPr="00D26D79" w:rsidRDefault="001F0748" w:rsidP="001F0748">
            <w:pPr>
              <w:jc w:val="right"/>
              <w:rPr>
                <w:b/>
                <w:bCs/>
                <w:color w:val="000000"/>
                <w:sz w:val="20"/>
                <w:szCs w:val="20"/>
              </w:rPr>
            </w:pPr>
            <w:r w:rsidRPr="00D26D79">
              <w:rPr>
                <w:b/>
                <w:bCs/>
                <w:color w:val="000000"/>
                <w:sz w:val="20"/>
                <w:szCs w:val="20"/>
              </w:rPr>
              <w:t xml:space="preserve">               25,000.00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2F13104" w14:textId="77777777" w:rsidR="001F0748" w:rsidRPr="00D26D79" w:rsidRDefault="001F0748" w:rsidP="001F0748">
            <w:pPr>
              <w:jc w:val="right"/>
              <w:rPr>
                <w:b/>
                <w:bCs/>
                <w:color w:val="000000"/>
                <w:sz w:val="20"/>
                <w:szCs w:val="20"/>
              </w:rPr>
            </w:pPr>
            <w:r w:rsidRPr="00D26D79">
              <w:rPr>
                <w:b/>
                <w:bCs/>
                <w:color w:val="000000"/>
                <w:sz w:val="20"/>
                <w:szCs w:val="20"/>
              </w:rPr>
              <w:t xml:space="preserve">              25,000.00 </w:t>
            </w:r>
          </w:p>
        </w:tc>
        <w:tc>
          <w:tcPr>
            <w:tcW w:w="150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9F223BE"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r>
      <w:tr w:rsidR="001F0748" w:rsidRPr="00D26D79" w14:paraId="61747922"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9E56C" w14:textId="77777777" w:rsidR="001F0748" w:rsidRPr="00D26D79" w:rsidRDefault="001F0748" w:rsidP="001F0748">
            <w:pPr>
              <w:jc w:val="right"/>
              <w:rPr>
                <w:color w:val="000000"/>
                <w:sz w:val="20"/>
                <w:szCs w:val="20"/>
              </w:rPr>
            </w:pPr>
            <w:r w:rsidRPr="00D26D79">
              <w:rPr>
                <w:color w:val="000000"/>
                <w:sz w:val="20"/>
                <w:szCs w:val="20"/>
              </w:rPr>
              <w:t>48</w:t>
            </w:r>
          </w:p>
        </w:tc>
        <w:tc>
          <w:tcPr>
            <w:tcW w:w="5029" w:type="dxa"/>
            <w:tcBorders>
              <w:top w:val="single" w:sz="4" w:space="0" w:color="auto"/>
              <w:left w:val="nil"/>
              <w:bottom w:val="single" w:sz="4" w:space="0" w:color="auto"/>
              <w:right w:val="single" w:sz="4" w:space="0" w:color="auto"/>
            </w:tcBorders>
            <w:shd w:val="clear" w:color="auto" w:fill="auto"/>
            <w:noWrap/>
            <w:vAlign w:val="center"/>
            <w:hideMark/>
          </w:tcPr>
          <w:p w14:paraId="16D3301C" w14:textId="77777777" w:rsidR="001F0748" w:rsidRPr="00D26D79" w:rsidRDefault="001F0748" w:rsidP="001F0748">
            <w:pPr>
              <w:rPr>
                <w:color w:val="000000"/>
                <w:sz w:val="20"/>
                <w:szCs w:val="20"/>
              </w:rPr>
            </w:pPr>
            <w:r w:rsidRPr="00D26D79">
              <w:rPr>
                <w:color w:val="000000"/>
                <w:sz w:val="20"/>
                <w:szCs w:val="20"/>
              </w:rPr>
              <w:t>Furnizim me pajisje- aparat për matje gjeodezike</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3EE96DC6" w14:textId="77777777" w:rsidR="001F0748" w:rsidRPr="00D26D79" w:rsidRDefault="001F0748" w:rsidP="001F0748">
            <w:pPr>
              <w:jc w:val="right"/>
              <w:rPr>
                <w:color w:val="000000"/>
                <w:sz w:val="20"/>
                <w:szCs w:val="20"/>
              </w:rPr>
            </w:pPr>
            <w:r w:rsidRPr="00D26D79">
              <w:rPr>
                <w:color w:val="000000"/>
                <w:sz w:val="20"/>
                <w:szCs w:val="20"/>
              </w:rPr>
              <w:t xml:space="preserve">                              -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1C252956" w14:textId="77777777" w:rsidR="001F0748" w:rsidRPr="00D26D79" w:rsidRDefault="001F0748" w:rsidP="001F0748">
            <w:pPr>
              <w:jc w:val="right"/>
              <w:rPr>
                <w:b/>
                <w:bCs/>
                <w:color w:val="000000"/>
                <w:sz w:val="20"/>
                <w:szCs w:val="20"/>
              </w:rPr>
            </w:pPr>
            <w:r w:rsidRPr="00D26D79">
              <w:rPr>
                <w:b/>
                <w:bCs/>
                <w:color w:val="000000"/>
                <w:sz w:val="20"/>
                <w:szCs w:val="20"/>
              </w:rPr>
              <w:t>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58AF8B01" w14:textId="77777777" w:rsidR="001F0748" w:rsidRPr="00D26D79" w:rsidRDefault="001F0748" w:rsidP="001F0748">
            <w:pPr>
              <w:jc w:val="right"/>
              <w:rPr>
                <w:b/>
                <w:bCs/>
                <w:color w:val="000000"/>
                <w:sz w:val="20"/>
                <w:szCs w:val="20"/>
              </w:rPr>
            </w:pPr>
            <w:r w:rsidRPr="00D26D79">
              <w:rPr>
                <w:b/>
                <w:bCs/>
                <w:color w:val="000000"/>
                <w:sz w:val="20"/>
                <w:szCs w:val="20"/>
              </w:rPr>
              <w:t> </w:t>
            </w:r>
          </w:p>
        </w:tc>
      </w:tr>
      <w:tr w:rsidR="001F0748" w:rsidRPr="00D26D79" w14:paraId="6C06A78D" w14:textId="77777777" w:rsidTr="001F0748">
        <w:trPr>
          <w:trHeight w:val="296"/>
        </w:trPr>
        <w:tc>
          <w:tcPr>
            <w:tcW w:w="447" w:type="dxa"/>
            <w:tcBorders>
              <w:top w:val="single" w:sz="4" w:space="0" w:color="auto"/>
              <w:left w:val="single" w:sz="4" w:space="0" w:color="auto"/>
              <w:bottom w:val="single" w:sz="4" w:space="0" w:color="auto"/>
              <w:right w:val="nil"/>
            </w:tcBorders>
            <w:shd w:val="clear" w:color="auto" w:fill="auto"/>
            <w:noWrap/>
            <w:vAlign w:val="bottom"/>
            <w:hideMark/>
          </w:tcPr>
          <w:p w14:paraId="4C57EA0A" w14:textId="77777777" w:rsidR="001F0748" w:rsidRPr="00D26D79" w:rsidRDefault="001F0748" w:rsidP="001F0748">
            <w:pPr>
              <w:jc w:val="right"/>
              <w:rPr>
                <w:b/>
                <w:bCs/>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3BA4F8E" w14:textId="77777777" w:rsidR="001F0748" w:rsidRPr="00D26D79" w:rsidRDefault="001F0748" w:rsidP="001F0748">
            <w:pPr>
              <w:rPr>
                <w:b/>
                <w:bCs/>
                <w:color w:val="000000"/>
                <w:sz w:val="20"/>
                <w:szCs w:val="20"/>
              </w:rPr>
            </w:pPr>
            <w:r w:rsidRPr="00D26D79">
              <w:rPr>
                <w:b/>
                <w:bCs/>
                <w:color w:val="000000"/>
                <w:sz w:val="20"/>
                <w:szCs w:val="20"/>
              </w:rPr>
              <w:t>Gjeodezia</w:t>
            </w:r>
          </w:p>
        </w:tc>
        <w:tc>
          <w:tcPr>
            <w:tcW w:w="1449" w:type="dxa"/>
            <w:tcBorders>
              <w:top w:val="single" w:sz="4" w:space="0" w:color="auto"/>
              <w:left w:val="nil"/>
              <w:bottom w:val="single" w:sz="4" w:space="0" w:color="auto"/>
              <w:right w:val="nil"/>
            </w:tcBorders>
            <w:shd w:val="clear" w:color="000000" w:fill="FFFF00"/>
            <w:vAlign w:val="bottom"/>
            <w:hideMark/>
          </w:tcPr>
          <w:p w14:paraId="7D8AF730"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739EF43"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c>
          <w:tcPr>
            <w:tcW w:w="1503" w:type="dxa"/>
            <w:tcBorders>
              <w:top w:val="single" w:sz="4" w:space="0" w:color="auto"/>
              <w:left w:val="nil"/>
              <w:bottom w:val="single" w:sz="4" w:space="0" w:color="auto"/>
              <w:right w:val="single" w:sz="4" w:space="0" w:color="auto"/>
            </w:tcBorders>
            <w:shd w:val="clear" w:color="000000" w:fill="FFFF00"/>
            <w:noWrap/>
            <w:vAlign w:val="bottom"/>
            <w:hideMark/>
          </w:tcPr>
          <w:p w14:paraId="649CBCDF" w14:textId="77777777" w:rsidR="001F0748" w:rsidRPr="00D26D79" w:rsidRDefault="001F0748" w:rsidP="001F0748">
            <w:pPr>
              <w:jc w:val="right"/>
              <w:rPr>
                <w:b/>
                <w:bCs/>
                <w:color w:val="000000"/>
                <w:sz w:val="20"/>
                <w:szCs w:val="20"/>
              </w:rPr>
            </w:pPr>
            <w:r w:rsidRPr="00D26D79">
              <w:rPr>
                <w:b/>
                <w:bCs/>
                <w:color w:val="000000"/>
                <w:sz w:val="20"/>
                <w:szCs w:val="20"/>
              </w:rPr>
              <w:t xml:space="preserve">                              -   </w:t>
            </w:r>
          </w:p>
        </w:tc>
      </w:tr>
      <w:tr w:rsidR="001F0748" w:rsidRPr="00D26D79" w14:paraId="3B9A93B4" w14:textId="77777777" w:rsidTr="001F0748">
        <w:trPr>
          <w:trHeight w:val="518"/>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56C5AE" w14:textId="77777777" w:rsidR="001F0748" w:rsidRPr="00D26D79" w:rsidRDefault="001F0748" w:rsidP="001F0748">
            <w:pPr>
              <w:jc w:val="right"/>
              <w:rPr>
                <w:color w:val="000000"/>
                <w:sz w:val="20"/>
                <w:szCs w:val="20"/>
              </w:rPr>
            </w:pPr>
            <w:r w:rsidRPr="00D26D79">
              <w:rPr>
                <w:color w:val="000000"/>
                <w:sz w:val="20"/>
                <w:szCs w:val="20"/>
              </w:rPr>
              <w:t>49</w:t>
            </w:r>
          </w:p>
        </w:tc>
        <w:tc>
          <w:tcPr>
            <w:tcW w:w="5029" w:type="dxa"/>
            <w:tcBorders>
              <w:top w:val="single" w:sz="4" w:space="0" w:color="auto"/>
              <w:left w:val="nil"/>
              <w:bottom w:val="single" w:sz="4" w:space="0" w:color="auto"/>
              <w:right w:val="single" w:sz="4" w:space="0" w:color="auto"/>
            </w:tcBorders>
            <w:shd w:val="clear" w:color="auto" w:fill="auto"/>
            <w:vAlign w:val="bottom"/>
            <w:hideMark/>
          </w:tcPr>
          <w:p w14:paraId="59EA8EFC" w14:textId="77777777" w:rsidR="001F0748" w:rsidRPr="00D26D79" w:rsidRDefault="001F0748" w:rsidP="001F0748">
            <w:pPr>
              <w:rPr>
                <w:color w:val="000000"/>
                <w:sz w:val="20"/>
                <w:szCs w:val="20"/>
              </w:rPr>
            </w:pPr>
            <w:r w:rsidRPr="00D26D79">
              <w:rPr>
                <w:color w:val="000000"/>
                <w:sz w:val="20"/>
                <w:szCs w:val="20"/>
              </w:rPr>
              <w:t>Ndërtimi i kanaleve të ujitjes në Rudicë-Stupë-Videjë- Zajm,Potërq-Dollovë, Volljakë-Këpuz etj</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167C2D2B" w14:textId="77777777" w:rsidR="001F0748" w:rsidRPr="00D26D79" w:rsidRDefault="001F0748" w:rsidP="001F0748">
            <w:pPr>
              <w:jc w:val="right"/>
              <w:rPr>
                <w:color w:val="000000"/>
                <w:sz w:val="20"/>
                <w:szCs w:val="20"/>
              </w:rPr>
            </w:pPr>
            <w:r w:rsidRPr="00D26D79">
              <w:rPr>
                <w:color w:val="000000"/>
                <w:sz w:val="20"/>
                <w:szCs w:val="20"/>
              </w:rPr>
              <w:t xml:space="preserve">               110,000.00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34DD995F" w14:textId="77777777" w:rsidR="001F0748" w:rsidRPr="00D26D79" w:rsidRDefault="001F0748" w:rsidP="001F0748">
            <w:pPr>
              <w:jc w:val="right"/>
              <w:rPr>
                <w:color w:val="000000"/>
                <w:sz w:val="20"/>
                <w:szCs w:val="20"/>
              </w:rPr>
            </w:pPr>
            <w:r w:rsidRPr="00D26D79">
              <w:rPr>
                <w:color w:val="000000"/>
                <w:sz w:val="20"/>
                <w:szCs w:val="20"/>
              </w:rPr>
              <w:t xml:space="preserve">                50,000.00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3451A7AE" w14:textId="77777777" w:rsidR="001F0748" w:rsidRPr="00D26D79" w:rsidRDefault="001F0748" w:rsidP="001F0748">
            <w:pPr>
              <w:jc w:val="right"/>
              <w:rPr>
                <w:color w:val="000000"/>
                <w:sz w:val="20"/>
                <w:szCs w:val="20"/>
              </w:rPr>
            </w:pPr>
            <w:r w:rsidRPr="00D26D79">
              <w:rPr>
                <w:color w:val="000000"/>
                <w:sz w:val="20"/>
                <w:szCs w:val="20"/>
              </w:rPr>
              <w:t xml:space="preserve">                 60,000.00 </w:t>
            </w:r>
          </w:p>
        </w:tc>
      </w:tr>
      <w:tr w:rsidR="001F0748" w:rsidRPr="00D26D79" w14:paraId="6E139C35" w14:textId="77777777" w:rsidTr="001F0748">
        <w:trPr>
          <w:trHeight w:val="296"/>
        </w:trPr>
        <w:tc>
          <w:tcPr>
            <w:tcW w:w="44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42143E5" w14:textId="77777777" w:rsidR="001F0748" w:rsidRPr="00D26D79" w:rsidRDefault="001F0748" w:rsidP="001F0748">
            <w:pPr>
              <w:jc w:val="right"/>
              <w:rPr>
                <w:b/>
                <w:bCs/>
                <w:color w:val="000000"/>
                <w:sz w:val="20"/>
                <w:szCs w:val="20"/>
              </w:rPr>
            </w:pPr>
            <w:r w:rsidRPr="00D26D79">
              <w:rPr>
                <w:b/>
                <w:bCs/>
                <w:color w:val="000000"/>
                <w:sz w:val="20"/>
                <w:szCs w:val="20"/>
              </w:rPr>
              <w:t> </w:t>
            </w:r>
          </w:p>
        </w:tc>
        <w:tc>
          <w:tcPr>
            <w:tcW w:w="502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B368A6B" w14:textId="77777777" w:rsidR="001F0748" w:rsidRPr="00D26D79" w:rsidRDefault="001F0748" w:rsidP="001F0748">
            <w:pPr>
              <w:rPr>
                <w:b/>
                <w:bCs/>
                <w:color w:val="000000"/>
                <w:sz w:val="20"/>
                <w:szCs w:val="20"/>
              </w:rPr>
            </w:pPr>
            <w:r w:rsidRPr="00D26D79">
              <w:rPr>
                <w:b/>
                <w:bCs/>
                <w:color w:val="000000"/>
                <w:sz w:val="20"/>
                <w:szCs w:val="20"/>
              </w:rPr>
              <w:t>Bujqesia</w:t>
            </w:r>
          </w:p>
        </w:tc>
        <w:tc>
          <w:tcPr>
            <w:tcW w:w="144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6693017" w14:textId="77777777" w:rsidR="001F0748" w:rsidRPr="00D26D79" w:rsidRDefault="001F0748" w:rsidP="001F0748">
            <w:pPr>
              <w:jc w:val="right"/>
              <w:rPr>
                <w:b/>
                <w:bCs/>
                <w:color w:val="000000"/>
                <w:sz w:val="20"/>
                <w:szCs w:val="20"/>
              </w:rPr>
            </w:pPr>
            <w:r w:rsidRPr="00D26D79">
              <w:rPr>
                <w:b/>
                <w:bCs/>
                <w:color w:val="000000"/>
                <w:sz w:val="20"/>
                <w:szCs w:val="20"/>
              </w:rPr>
              <w:t xml:space="preserve">            110,000.00 </w:t>
            </w:r>
          </w:p>
        </w:tc>
        <w:tc>
          <w:tcPr>
            <w:tcW w:w="145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C66E10F" w14:textId="77777777" w:rsidR="001F0748" w:rsidRPr="00D26D79" w:rsidRDefault="001F0748" w:rsidP="001F0748">
            <w:pPr>
              <w:jc w:val="right"/>
              <w:rPr>
                <w:b/>
                <w:bCs/>
                <w:color w:val="000000"/>
                <w:sz w:val="20"/>
                <w:szCs w:val="20"/>
              </w:rPr>
            </w:pPr>
            <w:r w:rsidRPr="00D26D79">
              <w:rPr>
                <w:b/>
                <w:bCs/>
                <w:color w:val="000000"/>
                <w:sz w:val="20"/>
                <w:szCs w:val="20"/>
              </w:rPr>
              <w:t xml:space="preserve">              50,000.00 </w:t>
            </w:r>
          </w:p>
        </w:tc>
        <w:tc>
          <w:tcPr>
            <w:tcW w:w="150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1D4DC48" w14:textId="77777777" w:rsidR="001F0748" w:rsidRPr="00D26D79" w:rsidRDefault="001F0748" w:rsidP="001F0748">
            <w:pPr>
              <w:jc w:val="right"/>
              <w:rPr>
                <w:b/>
                <w:bCs/>
                <w:color w:val="000000"/>
                <w:sz w:val="20"/>
                <w:szCs w:val="20"/>
              </w:rPr>
            </w:pPr>
            <w:r w:rsidRPr="00D26D79">
              <w:rPr>
                <w:b/>
                <w:bCs/>
                <w:color w:val="000000"/>
                <w:sz w:val="20"/>
                <w:szCs w:val="20"/>
              </w:rPr>
              <w:t xml:space="preserve">               60,000.00 </w:t>
            </w:r>
          </w:p>
        </w:tc>
      </w:tr>
      <w:tr w:rsidR="001F0748" w:rsidRPr="00D26D79" w14:paraId="2122D8F8" w14:textId="77777777" w:rsidTr="001F0748">
        <w:trPr>
          <w:trHeight w:val="296"/>
        </w:trPr>
        <w:tc>
          <w:tcPr>
            <w:tcW w:w="447" w:type="dxa"/>
            <w:tcBorders>
              <w:top w:val="single" w:sz="4" w:space="0" w:color="auto"/>
              <w:left w:val="single" w:sz="4" w:space="0" w:color="auto"/>
              <w:bottom w:val="single" w:sz="4" w:space="0" w:color="auto"/>
              <w:right w:val="nil"/>
            </w:tcBorders>
            <w:shd w:val="clear" w:color="auto" w:fill="auto"/>
            <w:noWrap/>
            <w:vAlign w:val="bottom"/>
            <w:hideMark/>
          </w:tcPr>
          <w:p w14:paraId="015C863C" w14:textId="77777777" w:rsidR="001F0748" w:rsidRPr="00D26D79" w:rsidRDefault="001F0748" w:rsidP="001F0748">
            <w:pPr>
              <w:jc w:val="right"/>
              <w:rPr>
                <w:b/>
                <w:bCs/>
                <w:color w:val="000000"/>
                <w:sz w:val="20"/>
                <w:szCs w:val="20"/>
              </w:rPr>
            </w:pPr>
          </w:p>
        </w:tc>
        <w:tc>
          <w:tcPr>
            <w:tcW w:w="5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64B57" w14:textId="77777777" w:rsidR="001F0748" w:rsidRPr="00D26D79" w:rsidRDefault="001F0748" w:rsidP="001F0748">
            <w:pPr>
              <w:jc w:val="right"/>
              <w:rPr>
                <w:b/>
                <w:bCs/>
                <w:color w:val="000000"/>
                <w:sz w:val="20"/>
                <w:szCs w:val="20"/>
              </w:rPr>
            </w:pPr>
            <w:r w:rsidRPr="00D26D79">
              <w:rPr>
                <w:b/>
                <w:bCs/>
                <w:color w:val="000000"/>
                <w:sz w:val="20"/>
                <w:szCs w:val="20"/>
              </w:rPr>
              <w:t>Totali :</w:t>
            </w:r>
          </w:p>
        </w:tc>
        <w:tc>
          <w:tcPr>
            <w:tcW w:w="1449" w:type="dxa"/>
            <w:tcBorders>
              <w:top w:val="single" w:sz="4" w:space="0" w:color="auto"/>
              <w:left w:val="nil"/>
              <w:bottom w:val="single" w:sz="4" w:space="0" w:color="auto"/>
              <w:right w:val="single" w:sz="4" w:space="0" w:color="auto"/>
            </w:tcBorders>
            <w:shd w:val="clear" w:color="auto" w:fill="auto"/>
            <w:noWrap/>
            <w:vAlign w:val="bottom"/>
            <w:hideMark/>
          </w:tcPr>
          <w:p w14:paraId="01D53482" w14:textId="77777777" w:rsidR="001F0748" w:rsidRPr="00D26D79" w:rsidRDefault="001F0748" w:rsidP="001F0748">
            <w:pPr>
              <w:jc w:val="right"/>
              <w:rPr>
                <w:b/>
                <w:bCs/>
                <w:color w:val="000000"/>
                <w:sz w:val="20"/>
                <w:szCs w:val="20"/>
              </w:rPr>
            </w:pPr>
            <w:r w:rsidRPr="00D26D79">
              <w:rPr>
                <w:b/>
                <w:bCs/>
                <w:color w:val="000000"/>
                <w:sz w:val="20"/>
                <w:szCs w:val="20"/>
              </w:rPr>
              <w:t xml:space="preserve">         4,172,631.00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6B4C0D61" w14:textId="77777777" w:rsidR="001F0748" w:rsidRPr="00D26D79" w:rsidRDefault="001F0748" w:rsidP="001F0748">
            <w:pPr>
              <w:jc w:val="right"/>
              <w:rPr>
                <w:b/>
                <w:bCs/>
                <w:color w:val="000000"/>
                <w:sz w:val="20"/>
                <w:szCs w:val="20"/>
              </w:rPr>
            </w:pPr>
            <w:r w:rsidRPr="00D26D79">
              <w:rPr>
                <w:b/>
                <w:bCs/>
                <w:color w:val="000000"/>
                <w:sz w:val="20"/>
                <w:szCs w:val="20"/>
              </w:rPr>
              <w:t xml:space="preserve">        2,652,631.00 </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14:paraId="5FAA3E3F" w14:textId="77777777" w:rsidR="001F0748" w:rsidRPr="00D26D79" w:rsidRDefault="001F0748" w:rsidP="001F0748">
            <w:pPr>
              <w:jc w:val="right"/>
              <w:rPr>
                <w:b/>
                <w:bCs/>
                <w:color w:val="000000"/>
                <w:sz w:val="20"/>
                <w:szCs w:val="20"/>
              </w:rPr>
            </w:pPr>
            <w:r w:rsidRPr="00D26D79">
              <w:rPr>
                <w:b/>
                <w:bCs/>
                <w:color w:val="000000"/>
                <w:sz w:val="20"/>
                <w:szCs w:val="20"/>
              </w:rPr>
              <w:t xml:space="preserve">         1,520,000.00 </w:t>
            </w:r>
          </w:p>
        </w:tc>
      </w:tr>
    </w:tbl>
    <w:p w14:paraId="71A34716" w14:textId="54CD3EFE" w:rsidR="00370B2D" w:rsidRPr="00D26D79" w:rsidRDefault="00370B2D" w:rsidP="00370B2D">
      <w:pPr>
        <w:rPr>
          <w:b/>
          <w:sz w:val="20"/>
          <w:szCs w:val="20"/>
        </w:rPr>
      </w:pPr>
    </w:p>
    <w:p w14:paraId="60F6877D" w14:textId="6CB8B1DB" w:rsidR="001F0748" w:rsidRPr="00D26D79" w:rsidRDefault="001F0748" w:rsidP="00370B2D">
      <w:pPr>
        <w:rPr>
          <w:b/>
          <w:sz w:val="20"/>
          <w:szCs w:val="20"/>
        </w:rPr>
      </w:pPr>
    </w:p>
    <w:p w14:paraId="048C0A89" w14:textId="0B7CD382" w:rsidR="001F0748" w:rsidRPr="00D26D79" w:rsidRDefault="001F0748" w:rsidP="00370B2D">
      <w:pPr>
        <w:rPr>
          <w:b/>
          <w:sz w:val="20"/>
          <w:szCs w:val="20"/>
        </w:rPr>
      </w:pPr>
    </w:p>
    <w:tbl>
      <w:tblPr>
        <w:tblW w:w="10504" w:type="dxa"/>
        <w:tblLook w:val="04A0" w:firstRow="1" w:lastRow="0" w:firstColumn="1" w:lastColumn="0" w:noHBand="0" w:noVBand="1"/>
      </w:tblPr>
      <w:tblGrid>
        <w:gridCol w:w="500"/>
        <w:gridCol w:w="5992"/>
        <w:gridCol w:w="1314"/>
        <w:gridCol w:w="1430"/>
        <w:gridCol w:w="1285"/>
      </w:tblGrid>
      <w:tr w:rsidR="001F0748" w:rsidRPr="00D26D79" w14:paraId="40B91869" w14:textId="77777777" w:rsidTr="001F0748">
        <w:trPr>
          <w:trHeight w:val="292"/>
        </w:trPr>
        <w:tc>
          <w:tcPr>
            <w:tcW w:w="483" w:type="dxa"/>
            <w:tcBorders>
              <w:top w:val="nil"/>
              <w:left w:val="nil"/>
              <w:bottom w:val="single" w:sz="4" w:space="0" w:color="auto"/>
              <w:right w:val="nil"/>
            </w:tcBorders>
            <w:shd w:val="clear" w:color="auto" w:fill="auto"/>
            <w:noWrap/>
            <w:vAlign w:val="bottom"/>
            <w:hideMark/>
          </w:tcPr>
          <w:p w14:paraId="33A87846" w14:textId="77777777" w:rsidR="001F0748" w:rsidRPr="00D26D79" w:rsidRDefault="001F0748">
            <w:pPr>
              <w:rPr>
                <w:sz w:val="20"/>
                <w:szCs w:val="20"/>
                <w:lang w:val="en-US"/>
              </w:rPr>
            </w:pPr>
          </w:p>
        </w:tc>
        <w:tc>
          <w:tcPr>
            <w:tcW w:w="5992" w:type="dxa"/>
            <w:tcBorders>
              <w:top w:val="nil"/>
              <w:left w:val="nil"/>
              <w:bottom w:val="single" w:sz="4" w:space="0" w:color="auto"/>
              <w:right w:val="nil"/>
            </w:tcBorders>
            <w:shd w:val="clear" w:color="auto" w:fill="auto"/>
            <w:noWrap/>
            <w:vAlign w:val="bottom"/>
            <w:hideMark/>
          </w:tcPr>
          <w:p w14:paraId="611ADE09" w14:textId="77777777" w:rsidR="001F0748" w:rsidRPr="00D26D79" w:rsidRDefault="001F0748">
            <w:pPr>
              <w:rPr>
                <w:b/>
                <w:bCs/>
                <w:color w:val="000000"/>
                <w:sz w:val="20"/>
                <w:szCs w:val="20"/>
              </w:rPr>
            </w:pPr>
            <w:r w:rsidRPr="00D26D79">
              <w:rPr>
                <w:b/>
                <w:bCs/>
                <w:color w:val="000000"/>
                <w:sz w:val="20"/>
                <w:szCs w:val="20"/>
              </w:rPr>
              <w:t>Projektet me prioritet për vitin  2029</w:t>
            </w:r>
          </w:p>
        </w:tc>
        <w:tc>
          <w:tcPr>
            <w:tcW w:w="1314" w:type="dxa"/>
            <w:tcBorders>
              <w:top w:val="nil"/>
              <w:left w:val="nil"/>
              <w:bottom w:val="single" w:sz="4" w:space="0" w:color="auto"/>
              <w:right w:val="nil"/>
            </w:tcBorders>
            <w:shd w:val="clear" w:color="auto" w:fill="auto"/>
            <w:noWrap/>
            <w:vAlign w:val="bottom"/>
            <w:hideMark/>
          </w:tcPr>
          <w:p w14:paraId="5EC4F07C" w14:textId="77777777" w:rsidR="001F0748" w:rsidRPr="00D26D79" w:rsidRDefault="001F0748">
            <w:pPr>
              <w:rPr>
                <w:b/>
                <w:bCs/>
                <w:color w:val="000000"/>
                <w:sz w:val="20"/>
                <w:szCs w:val="20"/>
              </w:rPr>
            </w:pPr>
          </w:p>
        </w:tc>
        <w:tc>
          <w:tcPr>
            <w:tcW w:w="1430" w:type="dxa"/>
            <w:tcBorders>
              <w:top w:val="nil"/>
              <w:left w:val="nil"/>
              <w:bottom w:val="single" w:sz="4" w:space="0" w:color="auto"/>
              <w:right w:val="nil"/>
            </w:tcBorders>
            <w:shd w:val="clear" w:color="auto" w:fill="auto"/>
            <w:noWrap/>
            <w:vAlign w:val="bottom"/>
            <w:hideMark/>
          </w:tcPr>
          <w:p w14:paraId="444AB07E" w14:textId="77777777" w:rsidR="001F0748" w:rsidRPr="00D26D79" w:rsidRDefault="001F0748">
            <w:pPr>
              <w:rPr>
                <w:sz w:val="20"/>
                <w:szCs w:val="20"/>
              </w:rPr>
            </w:pPr>
          </w:p>
        </w:tc>
        <w:tc>
          <w:tcPr>
            <w:tcW w:w="1285" w:type="dxa"/>
            <w:tcBorders>
              <w:top w:val="nil"/>
              <w:left w:val="nil"/>
              <w:bottom w:val="single" w:sz="4" w:space="0" w:color="auto"/>
              <w:right w:val="nil"/>
            </w:tcBorders>
            <w:shd w:val="clear" w:color="auto" w:fill="auto"/>
            <w:noWrap/>
            <w:vAlign w:val="bottom"/>
            <w:hideMark/>
          </w:tcPr>
          <w:p w14:paraId="0061BDC0" w14:textId="77777777" w:rsidR="001F0748" w:rsidRPr="00D26D79" w:rsidRDefault="001F0748">
            <w:pPr>
              <w:rPr>
                <w:sz w:val="20"/>
                <w:szCs w:val="20"/>
              </w:rPr>
            </w:pPr>
          </w:p>
        </w:tc>
      </w:tr>
      <w:tr w:rsidR="001F0748" w:rsidRPr="00D26D79" w14:paraId="66DBB285"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EA4DB0" w14:textId="77777777" w:rsidR="001F0748" w:rsidRPr="00D26D79" w:rsidRDefault="001F0748">
            <w:pPr>
              <w:rPr>
                <w:b/>
                <w:bCs/>
                <w:color w:val="000000"/>
                <w:sz w:val="20"/>
                <w:szCs w:val="20"/>
              </w:rPr>
            </w:pPr>
            <w:r w:rsidRPr="00D26D79">
              <w:rPr>
                <w:b/>
                <w:bCs/>
                <w:color w:val="000000"/>
                <w:sz w:val="20"/>
                <w:szCs w:val="20"/>
              </w:rPr>
              <w:t xml:space="preserve">Nr. </w:t>
            </w:r>
          </w:p>
        </w:tc>
        <w:tc>
          <w:tcPr>
            <w:tcW w:w="5992" w:type="dxa"/>
            <w:tcBorders>
              <w:top w:val="single" w:sz="4" w:space="0" w:color="auto"/>
              <w:left w:val="nil"/>
              <w:bottom w:val="single" w:sz="4" w:space="0" w:color="auto"/>
              <w:right w:val="single" w:sz="4" w:space="0" w:color="auto"/>
            </w:tcBorders>
            <w:shd w:val="clear" w:color="auto" w:fill="auto"/>
            <w:noWrap/>
            <w:vAlign w:val="bottom"/>
            <w:hideMark/>
          </w:tcPr>
          <w:p w14:paraId="12B31D20" w14:textId="77777777" w:rsidR="001F0748" w:rsidRPr="00D26D79" w:rsidRDefault="001F0748">
            <w:pPr>
              <w:rPr>
                <w:b/>
                <w:bCs/>
                <w:color w:val="000000"/>
                <w:sz w:val="20"/>
                <w:szCs w:val="20"/>
              </w:rPr>
            </w:pPr>
            <w:r w:rsidRPr="00D26D79">
              <w:rPr>
                <w:b/>
                <w:bCs/>
                <w:color w:val="000000"/>
                <w:sz w:val="20"/>
                <w:szCs w:val="20"/>
              </w:rPr>
              <w:t>Emri i projektit</w:t>
            </w:r>
          </w:p>
        </w:tc>
        <w:tc>
          <w:tcPr>
            <w:tcW w:w="1314" w:type="dxa"/>
            <w:tcBorders>
              <w:top w:val="single" w:sz="4" w:space="0" w:color="auto"/>
              <w:left w:val="nil"/>
              <w:bottom w:val="single" w:sz="4" w:space="0" w:color="auto"/>
              <w:right w:val="single" w:sz="4" w:space="0" w:color="auto"/>
            </w:tcBorders>
            <w:shd w:val="clear" w:color="auto" w:fill="auto"/>
            <w:noWrap/>
            <w:vAlign w:val="bottom"/>
            <w:hideMark/>
          </w:tcPr>
          <w:p w14:paraId="7C711356" w14:textId="77777777" w:rsidR="001F0748" w:rsidRPr="00D26D79" w:rsidRDefault="001F0748">
            <w:pPr>
              <w:jc w:val="center"/>
              <w:rPr>
                <w:b/>
                <w:bCs/>
                <w:color w:val="000000"/>
                <w:sz w:val="20"/>
                <w:szCs w:val="20"/>
              </w:rPr>
            </w:pPr>
            <w:r w:rsidRPr="00D26D79">
              <w:rPr>
                <w:b/>
                <w:bCs/>
                <w:color w:val="000000"/>
                <w:sz w:val="20"/>
                <w:szCs w:val="20"/>
              </w:rPr>
              <w:t xml:space="preserve"> Totali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18FFCBB9" w14:textId="77777777" w:rsidR="001F0748" w:rsidRPr="00D26D79" w:rsidRDefault="001F0748">
            <w:pPr>
              <w:jc w:val="center"/>
              <w:rPr>
                <w:b/>
                <w:bCs/>
                <w:color w:val="000000"/>
                <w:sz w:val="20"/>
                <w:szCs w:val="20"/>
              </w:rPr>
            </w:pPr>
            <w:r w:rsidRPr="00D26D79">
              <w:rPr>
                <w:b/>
                <w:bCs/>
                <w:color w:val="000000"/>
                <w:sz w:val="20"/>
                <w:szCs w:val="20"/>
              </w:rPr>
              <w:t>10</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283726E4" w14:textId="77777777" w:rsidR="001F0748" w:rsidRPr="00D26D79" w:rsidRDefault="001F0748">
            <w:pPr>
              <w:jc w:val="center"/>
              <w:rPr>
                <w:b/>
                <w:bCs/>
                <w:color w:val="000000"/>
                <w:sz w:val="20"/>
                <w:szCs w:val="20"/>
              </w:rPr>
            </w:pPr>
            <w:r w:rsidRPr="00D26D79">
              <w:rPr>
                <w:b/>
                <w:bCs/>
                <w:color w:val="000000"/>
                <w:sz w:val="20"/>
                <w:szCs w:val="20"/>
              </w:rPr>
              <w:t>21</w:t>
            </w:r>
          </w:p>
        </w:tc>
      </w:tr>
      <w:tr w:rsidR="001F0748" w:rsidRPr="00D26D79" w14:paraId="478688AF" w14:textId="77777777" w:rsidTr="001F0748">
        <w:trPr>
          <w:trHeight w:val="759"/>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5C9347" w14:textId="77777777" w:rsidR="001F0748" w:rsidRPr="00D26D79" w:rsidRDefault="001F0748">
            <w:pPr>
              <w:jc w:val="right"/>
              <w:rPr>
                <w:color w:val="000000"/>
                <w:sz w:val="20"/>
                <w:szCs w:val="20"/>
              </w:rPr>
            </w:pPr>
            <w:r w:rsidRPr="00D26D79">
              <w:rPr>
                <w:color w:val="000000"/>
                <w:sz w:val="20"/>
                <w:szCs w:val="20"/>
              </w:rPr>
              <w:t>1</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1B8AC10B" w14:textId="77777777" w:rsidR="001F0748" w:rsidRPr="00D26D79" w:rsidRDefault="001F0748">
            <w:pPr>
              <w:rPr>
                <w:color w:val="000000"/>
                <w:sz w:val="20"/>
                <w:szCs w:val="20"/>
              </w:rPr>
            </w:pPr>
            <w:r w:rsidRPr="00D26D79">
              <w:rPr>
                <w:color w:val="000000"/>
                <w:sz w:val="20"/>
                <w:szCs w:val="20"/>
              </w:rPr>
              <w:t>Rindërtimi i rrugëve te Qytetit te Klines me segmente te tyre: S.Rexhepi, M.Daka, M.Haxhaj, L.Palucaj, H.Prishtina, I.Qemajli, F.Bojaj, B.Mustafa, Sh.Sadiku,HKrasniqi,Vellezerit Gervall</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351C89F4"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22E53002"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4D6F7273"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518AB15D"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36726D" w14:textId="77777777" w:rsidR="001F0748" w:rsidRPr="00D26D79" w:rsidRDefault="001F0748">
            <w:pPr>
              <w:jc w:val="right"/>
              <w:rPr>
                <w:color w:val="000000"/>
                <w:sz w:val="20"/>
                <w:szCs w:val="20"/>
              </w:rPr>
            </w:pPr>
            <w:r w:rsidRPr="00D26D79">
              <w:rPr>
                <w:color w:val="000000"/>
                <w:sz w:val="20"/>
                <w:szCs w:val="20"/>
              </w:rPr>
              <w:t>2</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36D072B3" w14:textId="77777777" w:rsidR="001F0748" w:rsidRPr="00D26D79" w:rsidRDefault="001F0748">
            <w:pPr>
              <w:rPr>
                <w:color w:val="000000"/>
                <w:sz w:val="20"/>
                <w:szCs w:val="20"/>
              </w:rPr>
            </w:pPr>
            <w:r w:rsidRPr="00D26D79">
              <w:rPr>
                <w:color w:val="000000"/>
                <w:sz w:val="20"/>
                <w:szCs w:val="20"/>
              </w:rPr>
              <w:t>Ndërtimi i infrastruktures nëntokësore dhe mbitokësore në Klinë, rrugën Martirët e Pastaselit, Martirët e Kralanit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75CD1238"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5740DC56"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6E51C1F4"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6A714F69"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32336" w14:textId="77777777" w:rsidR="001F0748" w:rsidRPr="00D26D79" w:rsidRDefault="001F0748">
            <w:pPr>
              <w:jc w:val="right"/>
              <w:rPr>
                <w:color w:val="000000"/>
                <w:sz w:val="20"/>
                <w:szCs w:val="20"/>
              </w:rPr>
            </w:pPr>
            <w:r w:rsidRPr="00D26D79">
              <w:rPr>
                <w:color w:val="000000"/>
                <w:sz w:val="20"/>
                <w:szCs w:val="20"/>
              </w:rPr>
              <w:t>3</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692AB411" w14:textId="77777777" w:rsidR="001F0748" w:rsidRPr="00D26D79" w:rsidRDefault="001F0748">
            <w:pPr>
              <w:rPr>
                <w:color w:val="000000"/>
                <w:sz w:val="20"/>
                <w:szCs w:val="20"/>
              </w:rPr>
            </w:pPr>
            <w:r w:rsidRPr="00D26D79">
              <w:rPr>
                <w:color w:val="000000"/>
                <w:sz w:val="20"/>
                <w:szCs w:val="20"/>
              </w:rPr>
              <w:t xml:space="preserve">Bashkëfinancim me donatorë </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264AEE22" w14:textId="77777777" w:rsidR="001F0748" w:rsidRPr="00D26D79" w:rsidRDefault="001F0748">
            <w:pPr>
              <w:jc w:val="right"/>
              <w:rPr>
                <w:color w:val="000000"/>
                <w:sz w:val="20"/>
                <w:szCs w:val="20"/>
              </w:rPr>
            </w:pPr>
            <w:r w:rsidRPr="00D26D79">
              <w:rPr>
                <w:color w:val="000000"/>
                <w:sz w:val="20"/>
                <w:szCs w:val="20"/>
              </w:rPr>
              <w:t xml:space="preserve">      1,660,000.00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239E4ECB" w14:textId="77777777" w:rsidR="001F0748" w:rsidRPr="00D26D79" w:rsidRDefault="001F0748">
            <w:pPr>
              <w:jc w:val="right"/>
              <w:rPr>
                <w:color w:val="000000"/>
                <w:sz w:val="20"/>
                <w:szCs w:val="20"/>
              </w:rPr>
            </w:pPr>
            <w:r w:rsidRPr="00D26D79">
              <w:rPr>
                <w:color w:val="000000"/>
                <w:sz w:val="20"/>
                <w:szCs w:val="20"/>
              </w:rPr>
              <w:t xml:space="preserve">        1,100,000.00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0B417D51" w14:textId="77777777" w:rsidR="001F0748" w:rsidRPr="00D26D79" w:rsidRDefault="001F0748">
            <w:pPr>
              <w:jc w:val="right"/>
              <w:rPr>
                <w:color w:val="000000"/>
                <w:sz w:val="20"/>
                <w:szCs w:val="20"/>
              </w:rPr>
            </w:pPr>
            <w:r w:rsidRPr="00D26D79">
              <w:rPr>
                <w:color w:val="000000"/>
                <w:sz w:val="20"/>
                <w:szCs w:val="20"/>
              </w:rPr>
              <w:t xml:space="preserve">        560,000.00 </w:t>
            </w:r>
          </w:p>
        </w:tc>
      </w:tr>
      <w:tr w:rsidR="001F0748" w:rsidRPr="00D26D79" w14:paraId="619855C6"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057D2" w14:textId="77777777" w:rsidR="001F0748" w:rsidRPr="00D26D79" w:rsidRDefault="001F0748">
            <w:pPr>
              <w:jc w:val="right"/>
              <w:rPr>
                <w:color w:val="000000"/>
                <w:sz w:val="20"/>
                <w:szCs w:val="20"/>
              </w:rPr>
            </w:pPr>
            <w:r w:rsidRPr="00D26D79">
              <w:rPr>
                <w:color w:val="000000"/>
                <w:sz w:val="20"/>
                <w:szCs w:val="20"/>
              </w:rPr>
              <w:t>4</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6035E39C" w14:textId="77777777" w:rsidR="001F0748" w:rsidRPr="00D26D79" w:rsidRDefault="001F0748">
            <w:pPr>
              <w:rPr>
                <w:color w:val="000000"/>
                <w:sz w:val="20"/>
                <w:szCs w:val="20"/>
              </w:rPr>
            </w:pPr>
            <w:r w:rsidRPr="00D26D79">
              <w:rPr>
                <w:color w:val="000000"/>
                <w:sz w:val="20"/>
                <w:szCs w:val="20"/>
              </w:rPr>
              <w:t>Ndërtimi i rrugëve dhe infrastrukturës nëntokësore në Videjë – Polcë – Paskalicë – Jagodë – Krushevë e Madhe.</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0E69CD16"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0BED90AC"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3D3DB7F"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72F6B897" w14:textId="77777777" w:rsidTr="001F0748">
        <w:trPr>
          <w:trHeight w:val="759"/>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F8770" w14:textId="77777777" w:rsidR="001F0748" w:rsidRPr="00D26D79" w:rsidRDefault="001F0748">
            <w:pPr>
              <w:jc w:val="right"/>
              <w:rPr>
                <w:color w:val="000000"/>
                <w:sz w:val="20"/>
                <w:szCs w:val="20"/>
              </w:rPr>
            </w:pPr>
            <w:r w:rsidRPr="00D26D79">
              <w:rPr>
                <w:color w:val="000000"/>
                <w:sz w:val="20"/>
                <w:szCs w:val="20"/>
              </w:rPr>
              <w:t>5</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9BACDA" w14:textId="77777777" w:rsidR="001F0748" w:rsidRPr="00D26D79" w:rsidRDefault="001F0748">
            <w:pPr>
              <w:rPr>
                <w:sz w:val="20"/>
                <w:szCs w:val="20"/>
              </w:rPr>
            </w:pPr>
            <w:r w:rsidRPr="00D26D79">
              <w:rPr>
                <w:sz w:val="20"/>
                <w:szCs w:val="20"/>
              </w:rPr>
              <w:t>Ndërtimi i segmenteve të rrugës Malë Bashota, Dositej Obradoviq, Bekim Fehmiu, Shaban Sadiku, Heronjtë e Kombit dhe infrastruktures nëntokësore në Klinë-Dersnik-Dollc</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4306E0" w14:textId="77777777" w:rsidR="001F0748" w:rsidRPr="00D26D79" w:rsidRDefault="001F0748">
            <w:pPr>
              <w:jc w:val="right"/>
              <w:rPr>
                <w:color w:val="000000"/>
                <w:sz w:val="20"/>
                <w:szCs w:val="20"/>
              </w:rPr>
            </w:pPr>
            <w:r w:rsidRPr="00D26D79">
              <w:rPr>
                <w:color w:val="000000"/>
                <w:sz w:val="20"/>
                <w:szCs w:val="20"/>
              </w:rPr>
              <w:t xml:space="preserve">         657,894.00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BBDDB" w14:textId="77777777" w:rsidR="001F0748" w:rsidRPr="00D26D79" w:rsidRDefault="001F0748">
            <w:pPr>
              <w:jc w:val="right"/>
              <w:rPr>
                <w:color w:val="000000"/>
                <w:sz w:val="20"/>
                <w:szCs w:val="20"/>
              </w:rPr>
            </w:pPr>
            <w:r w:rsidRPr="00D26D79">
              <w:rPr>
                <w:color w:val="000000"/>
                <w:sz w:val="20"/>
                <w:szCs w:val="20"/>
              </w:rPr>
              <w:t xml:space="preserve">           478,000.00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F4569" w14:textId="77777777" w:rsidR="001F0748" w:rsidRPr="00D26D79" w:rsidRDefault="001F0748">
            <w:pPr>
              <w:jc w:val="right"/>
              <w:rPr>
                <w:color w:val="000000"/>
                <w:sz w:val="20"/>
                <w:szCs w:val="20"/>
              </w:rPr>
            </w:pPr>
            <w:r w:rsidRPr="00D26D79">
              <w:rPr>
                <w:color w:val="000000"/>
                <w:sz w:val="20"/>
                <w:szCs w:val="20"/>
              </w:rPr>
              <w:t xml:space="preserve">        179,894.00 </w:t>
            </w:r>
          </w:p>
        </w:tc>
      </w:tr>
      <w:tr w:rsidR="001F0748" w:rsidRPr="00D26D79" w14:paraId="52C20C9D"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464D3" w14:textId="77777777" w:rsidR="001F0748" w:rsidRPr="00D26D79" w:rsidRDefault="001F0748">
            <w:pPr>
              <w:jc w:val="right"/>
              <w:rPr>
                <w:color w:val="000000"/>
                <w:sz w:val="20"/>
                <w:szCs w:val="20"/>
              </w:rPr>
            </w:pPr>
            <w:r w:rsidRPr="00D26D79">
              <w:rPr>
                <w:color w:val="000000"/>
                <w:sz w:val="20"/>
                <w:szCs w:val="20"/>
              </w:rPr>
              <w:t>6</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6F6CE91D" w14:textId="77777777" w:rsidR="001F0748" w:rsidRPr="00D26D79" w:rsidRDefault="001F0748">
            <w:pPr>
              <w:rPr>
                <w:color w:val="000000"/>
                <w:sz w:val="20"/>
                <w:szCs w:val="20"/>
              </w:rPr>
            </w:pPr>
            <w:r w:rsidRPr="00D26D79">
              <w:rPr>
                <w:color w:val="000000"/>
                <w:sz w:val="20"/>
                <w:szCs w:val="20"/>
              </w:rPr>
              <w:t>Ndertimi i infrastruktures mbitoksore(Trotuare) dhe infrastrtuktures nentokesore ne Zajm-Deiq</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4037DE1E" w14:textId="77777777" w:rsidR="001F0748" w:rsidRPr="00D26D79" w:rsidRDefault="001F0748">
            <w:pPr>
              <w:jc w:val="right"/>
              <w:rPr>
                <w:color w:val="000000"/>
                <w:sz w:val="20"/>
                <w:szCs w:val="20"/>
              </w:rPr>
            </w:pPr>
            <w:r w:rsidRPr="00D26D79">
              <w:rPr>
                <w:color w:val="000000"/>
                <w:sz w:val="20"/>
                <w:szCs w:val="20"/>
              </w:rPr>
              <w:t xml:space="preserve">         100,000.00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3A5103FC" w14:textId="77777777" w:rsidR="001F0748" w:rsidRPr="00D26D79" w:rsidRDefault="001F0748">
            <w:pPr>
              <w:jc w:val="right"/>
              <w:rPr>
                <w:color w:val="000000"/>
                <w:sz w:val="20"/>
                <w:szCs w:val="20"/>
              </w:rPr>
            </w:pPr>
            <w:r w:rsidRPr="00D26D79">
              <w:rPr>
                <w:color w:val="000000"/>
                <w:sz w:val="20"/>
                <w:szCs w:val="20"/>
              </w:rPr>
              <w:t xml:space="preserve">             70,000.00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5112A147"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11529757"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ACB7B" w14:textId="77777777" w:rsidR="001F0748" w:rsidRPr="00D26D79" w:rsidRDefault="001F0748">
            <w:pPr>
              <w:jc w:val="right"/>
              <w:rPr>
                <w:color w:val="000000"/>
                <w:sz w:val="20"/>
                <w:szCs w:val="20"/>
              </w:rPr>
            </w:pPr>
            <w:r w:rsidRPr="00D26D79">
              <w:rPr>
                <w:color w:val="000000"/>
                <w:sz w:val="20"/>
                <w:szCs w:val="20"/>
              </w:rPr>
              <w:t>7</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110D35D5" w14:textId="77777777" w:rsidR="001F0748" w:rsidRPr="00D26D79" w:rsidRDefault="001F0748">
            <w:pPr>
              <w:rPr>
                <w:color w:val="000000"/>
                <w:sz w:val="20"/>
                <w:szCs w:val="20"/>
              </w:rPr>
            </w:pPr>
            <w:r w:rsidRPr="00D26D79">
              <w:rPr>
                <w:color w:val="000000"/>
                <w:sz w:val="20"/>
                <w:szCs w:val="20"/>
              </w:rPr>
              <w:t>Ndërtimi i infrastrukturës mbitokësore dhe nëntokësore Poterq- Dugajevë-Drenovc</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42D6E181" w14:textId="77777777" w:rsidR="001F0748" w:rsidRPr="00D26D79" w:rsidRDefault="001F0748">
            <w:pPr>
              <w:jc w:val="right"/>
              <w:rPr>
                <w:color w:val="000000"/>
                <w:sz w:val="20"/>
                <w:szCs w:val="20"/>
              </w:rPr>
            </w:pPr>
            <w:r w:rsidRPr="00D26D79">
              <w:rPr>
                <w:color w:val="000000"/>
                <w:sz w:val="20"/>
                <w:szCs w:val="20"/>
              </w:rPr>
              <w:t xml:space="preserve">           60,000.00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4895E363"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941186B"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40803D12"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4AF9C" w14:textId="77777777" w:rsidR="001F0748" w:rsidRPr="00D26D79" w:rsidRDefault="001F0748">
            <w:pPr>
              <w:jc w:val="right"/>
              <w:rPr>
                <w:color w:val="000000"/>
                <w:sz w:val="20"/>
                <w:szCs w:val="20"/>
              </w:rPr>
            </w:pPr>
            <w:r w:rsidRPr="00D26D79">
              <w:rPr>
                <w:color w:val="000000"/>
                <w:sz w:val="20"/>
                <w:szCs w:val="20"/>
              </w:rPr>
              <w:t>8</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0551C6B2" w14:textId="77777777" w:rsidR="001F0748" w:rsidRPr="00D26D79" w:rsidRDefault="001F0748">
            <w:pPr>
              <w:rPr>
                <w:color w:val="000000"/>
                <w:sz w:val="20"/>
                <w:szCs w:val="20"/>
              </w:rPr>
            </w:pPr>
            <w:r w:rsidRPr="00D26D79">
              <w:rPr>
                <w:color w:val="000000"/>
                <w:sz w:val="20"/>
                <w:szCs w:val="20"/>
              </w:rPr>
              <w:t>Ndërtimi i infrastrukturës mbitokësore dhe infrastruktures nëntokësore Zllakuqan-Pataqan-Berkove, Krushevë e Vogël (trotuari Klinë-Zllakuqan)</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2D405808" w14:textId="77777777" w:rsidR="001F0748" w:rsidRPr="00D26D79" w:rsidRDefault="001F0748">
            <w:pPr>
              <w:jc w:val="right"/>
              <w:rPr>
                <w:color w:val="000000"/>
                <w:sz w:val="20"/>
                <w:szCs w:val="20"/>
              </w:rPr>
            </w:pPr>
            <w:r w:rsidRPr="00D26D79">
              <w:rPr>
                <w:color w:val="000000"/>
                <w:sz w:val="20"/>
                <w:szCs w:val="20"/>
              </w:rPr>
              <w:t xml:space="preserve">           70,000.00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187DFBAF"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42D14B5"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6CCB4B15"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3A2CD" w14:textId="77777777" w:rsidR="001F0748" w:rsidRPr="00D26D79" w:rsidRDefault="001F0748">
            <w:pPr>
              <w:jc w:val="right"/>
              <w:rPr>
                <w:color w:val="000000"/>
                <w:sz w:val="20"/>
                <w:szCs w:val="20"/>
              </w:rPr>
            </w:pPr>
            <w:r w:rsidRPr="00D26D79">
              <w:rPr>
                <w:color w:val="000000"/>
                <w:sz w:val="20"/>
                <w:szCs w:val="20"/>
              </w:rPr>
              <w:t>9</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10793BFC" w14:textId="77777777" w:rsidR="001F0748" w:rsidRPr="00D26D79" w:rsidRDefault="001F0748">
            <w:pPr>
              <w:rPr>
                <w:color w:val="000000"/>
                <w:sz w:val="20"/>
                <w:szCs w:val="20"/>
              </w:rPr>
            </w:pPr>
            <w:r w:rsidRPr="00D26D79">
              <w:rPr>
                <w:color w:val="000000"/>
                <w:sz w:val="20"/>
                <w:szCs w:val="20"/>
              </w:rPr>
              <w:t>Ndërtimi  i rrugëve dhe kanalizimit në Shtupel-Kërrnicë-Binxhe-Grapc</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15FEFE27"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7268DC35"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BD4C661" w14:textId="77777777" w:rsidR="001F0748" w:rsidRPr="00D26D79" w:rsidRDefault="001F0748">
            <w:pPr>
              <w:jc w:val="right"/>
              <w:rPr>
                <w:color w:val="000000"/>
                <w:sz w:val="20"/>
                <w:szCs w:val="20"/>
              </w:rPr>
            </w:pPr>
            <w:r w:rsidRPr="00D26D79">
              <w:rPr>
                <w:color w:val="000000"/>
                <w:sz w:val="20"/>
                <w:szCs w:val="20"/>
              </w:rPr>
              <w:t xml:space="preserve">                       -   </w:t>
            </w:r>
          </w:p>
        </w:tc>
      </w:tr>
      <w:tr w:rsidR="001F0748" w:rsidRPr="00D26D79" w14:paraId="23B7D595"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C4848" w14:textId="77777777" w:rsidR="001F0748" w:rsidRPr="00D26D79" w:rsidRDefault="001F0748">
            <w:pPr>
              <w:jc w:val="right"/>
              <w:rPr>
                <w:color w:val="000000"/>
                <w:sz w:val="20"/>
                <w:szCs w:val="20"/>
              </w:rPr>
            </w:pPr>
            <w:r w:rsidRPr="00D26D79">
              <w:rPr>
                <w:color w:val="000000"/>
                <w:sz w:val="20"/>
                <w:szCs w:val="20"/>
              </w:rPr>
              <w:lastRenderedPageBreak/>
              <w:t>10</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483DE279" w14:textId="77777777" w:rsidR="001F0748" w:rsidRPr="00D26D79" w:rsidRDefault="001F0748">
            <w:pPr>
              <w:rPr>
                <w:color w:val="000000"/>
                <w:sz w:val="20"/>
                <w:szCs w:val="20"/>
              </w:rPr>
            </w:pPr>
            <w:r w:rsidRPr="00D26D79">
              <w:rPr>
                <w:color w:val="000000"/>
                <w:sz w:val="20"/>
                <w:szCs w:val="20"/>
              </w:rPr>
              <w:t>Ndërtimi  i infrastrukturës mbitokësore dhe nëntokësore Volljakë-Sferkë-Qupevë-Dush</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09262084" w14:textId="77777777" w:rsidR="001F0748" w:rsidRPr="00D26D79" w:rsidRDefault="001F0748">
            <w:pPr>
              <w:jc w:val="right"/>
              <w:rPr>
                <w:color w:val="000000"/>
                <w:sz w:val="20"/>
                <w:szCs w:val="20"/>
              </w:rPr>
            </w:pPr>
            <w:r w:rsidRPr="00D26D79">
              <w:rPr>
                <w:color w:val="000000"/>
                <w:sz w:val="20"/>
                <w:szCs w:val="20"/>
              </w:rPr>
              <w:t xml:space="preserve">           65,000.00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16BA124A"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7B5C6C68" w14:textId="77777777" w:rsidR="001F0748" w:rsidRPr="00D26D79" w:rsidRDefault="001F0748">
            <w:pPr>
              <w:jc w:val="right"/>
              <w:rPr>
                <w:color w:val="000000"/>
                <w:sz w:val="20"/>
                <w:szCs w:val="20"/>
              </w:rPr>
            </w:pPr>
            <w:r w:rsidRPr="00D26D79">
              <w:rPr>
                <w:color w:val="000000"/>
                <w:sz w:val="20"/>
                <w:szCs w:val="20"/>
              </w:rPr>
              <w:t xml:space="preserve">          15,000.00 </w:t>
            </w:r>
          </w:p>
        </w:tc>
      </w:tr>
      <w:tr w:rsidR="001F0748" w:rsidRPr="00D26D79" w14:paraId="4799942D"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97C16" w14:textId="77777777" w:rsidR="001F0748" w:rsidRPr="00D26D79" w:rsidRDefault="001F0748">
            <w:pPr>
              <w:jc w:val="right"/>
              <w:rPr>
                <w:color w:val="000000"/>
                <w:sz w:val="20"/>
                <w:szCs w:val="20"/>
              </w:rPr>
            </w:pPr>
            <w:r w:rsidRPr="00D26D79">
              <w:rPr>
                <w:color w:val="000000"/>
                <w:sz w:val="20"/>
                <w:szCs w:val="20"/>
              </w:rPr>
              <w:t>11</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5B6A325B" w14:textId="77777777" w:rsidR="001F0748" w:rsidRPr="00D26D79" w:rsidRDefault="001F0748">
            <w:pPr>
              <w:rPr>
                <w:color w:val="000000"/>
                <w:sz w:val="20"/>
                <w:szCs w:val="20"/>
              </w:rPr>
            </w:pPr>
            <w:r w:rsidRPr="00D26D79">
              <w:rPr>
                <w:color w:val="000000"/>
                <w:sz w:val="20"/>
                <w:szCs w:val="20"/>
              </w:rPr>
              <w:t>Ndërtimi i infrastrukturës nëntokësore dhe mbitokësore në Cerovik-Qabiq-Dobërdol</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141AA926"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5DD7D358"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BD3CE2E"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145E593F"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D6578A" w14:textId="77777777" w:rsidR="001F0748" w:rsidRPr="00D26D79" w:rsidRDefault="001F0748">
            <w:pPr>
              <w:jc w:val="right"/>
              <w:rPr>
                <w:color w:val="000000"/>
                <w:sz w:val="20"/>
                <w:szCs w:val="20"/>
              </w:rPr>
            </w:pPr>
            <w:r w:rsidRPr="00D26D79">
              <w:rPr>
                <w:color w:val="000000"/>
                <w:sz w:val="20"/>
                <w:szCs w:val="20"/>
              </w:rPr>
              <w:t>12</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5EE93720" w14:textId="77777777" w:rsidR="001F0748" w:rsidRPr="00D26D79" w:rsidRDefault="001F0748">
            <w:pPr>
              <w:rPr>
                <w:color w:val="000000"/>
                <w:sz w:val="20"/>
                <w:szCs w:val="20"/>
              </w:rPr>
            </w:pPr>
            <w:r w:rsidRPr="00D26D79">
              <w:rPr>
                <w:color w:val="000000"/>
                <w:sz w:val="20"/>
                <w:szCs w:val="20"/>
              </w:rPr>
              <w:t>Ndërtimi i  infrastruktures nëntokësore dhe mbitokësore në Ranoc-Leskoc</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33F4B957"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4E771BF7"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4A78B902"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48B2810D"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27F5C" w14:textId="77777777" w:rsidR="001F0748" w:rsidRPr="00D26D79" w:rsidRDefault="001F0748">
            <w:pPr>
              <w:jc w:val="right"/>
              <w:rPr>
                <w:color w:val="000000"/>
                <w:sz w:val="20"/>
                <w:szCs w:val="20"/>
              </w:rPr>
            </w:pPr>
            <w:r w:rsidRPr="00D26D79">
              <w:rPr>
                <w:color w:val="000000"/>
                <w:sz w:val="20"/>
                <w:szCs w:val="20"/>
              </w:rPr>
              <w:t>13</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2CAC1C" w14:textId="77777777" w:rsidR="001F0748" w:rsidRPr="00D26D79" w:rsidRDefault="001F0748">
            <w:pPr>
              <w:rPr>
                <w:color w:val="000000"/>
                <w:sz w:val="20"/>
                <w:szCs w:val="20"/>
              </w:rPr>
            </w:pPr>
            <w:r w:rsidRPr="00D26D79">
              <w:rPr>
                <w:color w:val="000000"/>
                <w:sz w:val="20"/>
                <w:szCs w:val="20"/>
              </w:rPr>
              <w:t>Ndertimi i infrastruktures nentoksore dhe mbitoksore ne Siqeve-Ujmire-Shtarice</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D39726" w14:textId="77777777" w:rsidR="001F0748" w:rsidRPr="00D26D79" w:rsidRDefault="001F0748">
            <w:pPr>
              <w:jc w:val="right"/>
              <w:rPr>
                <w:color w:val="000000"/>
                <w:sz w:val="20"/>
                <w:szCs w:val="20"/>
              </w:rPr>
            </w:pPr>
            <w:r w:rsidRPr="00D26D79">
              <w:rPr>
                <w:color w:val="000000"/>
                <w:sz w:val="20"/>
                <w:szCs w:val="20"/>
              </w:rPr>
              <w:t xml:space="preserve">           80,000.00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5A69A4"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939471"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01D26E8B"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DACF0" w14:textId="77777777" w:rsidR="001F0748" w:rsidRPr="00D26D79" w:rsidRDefault="001F0748">
            <w:pPr>
              <w:jc w:val="right"/>
              <w:rPr>
                <w:color w:val="000000"/>
                <w:sz w:val="20"/>
                <w:szCs w:val="20"/>
              </w:rPr>
            </w:pPr>
            <w:r w:rsidRPr="00D26D79">
              <w:rPr>
                <w:color w:val="000000"/>
                <w:sz w:val="20"/>
                <w:szCs w:val="20"/>
              </w:rPr>
              <w:t>14</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3EB0252A" w14:textId="77777777" w:rsidR="001F0748" w:rsidRPr="00D26D79" w:rsidRDefault="001F0748">
            <w:pPr>
              <w:rPr>
                <w:color w:val="000000"/>
                <w:sz w:val="20"/>
                <w:szCs w:val="20"/>
              </w:rPr>
            </w:pPr>
            <w:r w:rsidRPr="00D26D79">
              <w:rPr>
                <w:color w:val="000000"/>
                <w:sz w:val="20"/>
                <w:szCs w:val="20"/>
              </w:rPr>
              <w:t>Ndërtimi i infrastrukturës mbitokësore dhe urës në Budisalcë-Rudicë</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068E9C06"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28043B8B"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456D0129"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7978107B"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78C83" w14:textId="77777777" w:rsidR="001F0748" w:rsidRPr="00D26D79" w:rsidRDefault="001F0748">
            <w:pPr>
              <w:jc w:val="right"/>
              <w:rPr>
                <w:color w:val="000000"/>
                <w:sz w:val="20"/>
                <w:szCs w:val="20"/>
              </w:rPr>
            </w:pPr>
            <w:r w:rsidRPr="00D26D79">
              <w:rPr>
                <w:color w:val="000000"/>
                <w:sz w:val="20"/>
                <w:szCs w:val="20"/>
              </w:rPr>
              <w:t>15</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06320B" w14:textId="77777777" w:rsidR="001F0748" w:rsidRPr="00D26D79" w:rsidRDefault="001F0748">
            <w:pPr>
              <w:rPr>
                <w:color w:val="000000"/>
                <w:sz w:val="20"/>
                <w:szCs w:val="20"/>
              </w:rPr>
            </w:pPr>
            <w:r w:rsidRPr="00D26D79">
              <w:rPr>
                <w:color w:val="000000"/>
                <w:sz w:val="20"/>
                <w:szCs w:val="20"/>
              </w:rPr>
              <w:t>Ndërtimi i infrastrukturës nëntokësore dhe mbitokësore në Gllarevë – Rixhevë – Stapanicë – Zabërgjë</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BAA029" w14:textId="77777777" w:rsidR="001F0748" w:rsidRPr="00D26D79" w:rsidRDefault="001F0748">
            <w:pPr>
              <w:jc w:val="right"/>
              <w:rPr>
                <w:color w:val="000000"/>
                <w:sz w:val="20"/>
                <w:szCs w:val="20"/>
              </w:rPr>
            </w:pPr>
            <w:r w:rsidRPr="00D26D79">
              <w:rPr>
                <w:color w:val="000000"/>
                <w:sz w:val="20"/>
                <w:szCs w:val="20"/>
              </w:rPr>
              <w:t xml:space="preserve">           55,000.00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F3FA1" w14:textId="77777777" w:rsidR="001F0748" w:rsidRPr="00D26D79" w:rsidRDefault="001F0748">
            <w:pPr>
              <w:jc w:val="right"/>
              <w:rPr>
                <w:color w:val="000000"/>
                <w:sz w:val="20"/>
                <w:szCs w:val="20"/>
              </w:rPr>
            </w:pPr>
            <w:r w:rsidRPr="00D26D79">
              <w:rPr>
                <w:color w:val="000000"/>
                <w:sz w:val="20"/>
                <w:szCs w:val="20"/>
              </w:rPr>
              <w:t xml:space="preserve">             35,000.00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58CB32"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0D56A147"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D3E4A" w14:textId="77777777" w:rsidR="001F0748" w:rsidRPr="00D26D79" w:rsidRDefault="001F0748">
            <w:pPr>
              <w:jc w:val="right"/>
              <w:rPr>
                <w:color w:val="000000"/>
                <w:sz w:val="20"/>
                <w:szCs w:val="20"/>
              </w:rPr>
            </w:pPr>
            <w:r w:rsidRPr="00D26D79">
              <w:rPr>
                <w:color w:val="000000"/>
                <w:sz w:val="20"/>
                <w:szCs w:val="20"/>
              </w:rPr>
              <w:t>16</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EB5D40" w14:textId="77777777" w:rsidR="001F0748" w:rsidRPr="00D26D79" w:rsidRDefault="001F0748">
            <w:pPr>
              <w:rPr>
                <w:color w:val="000000"/>
                <w:sz w:val="20"/>
                <w:szCs w:val="20"/>
              </w:rPr>
            </w:pPr>
            <w:r w:rsidRPr="00D26D79">
              <w:rPr>
                <w:color w:val="000000"/>
                <w:sz w:val="20"/>
                <w:szCs w:val="20"/>
              </w:rPr>
              <w:t>Ndërtimi i infrastrukturës nëntokësore dhe mbitokësore në Gjurgjevik të Vogël – Klinavc</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6514D9" w14:textId="77777777" w:rsidR="001F0748" w:rsidRPr="00D26D79" w:rsidRDefault="001F0748">
            <w:pPr>
              <w:jc w:val="right"/>
              <w:rPr>
                <w:color w:val="000000"/>
                <w:sz w:val="20"/>
                <w:szCs w:val="20"/>
              </w:rPr>
            </w:pPr>
            <w:r w:rsidRPr="00D26D79">
              <w:rPr>
                <w:color w:val="000000"/>
                <w:sz w:val="20"/>
                <w:szCs w:val="20"/>
              </w:rPr>
              <w:t xml:space="preserve">           60,000.00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DB64D"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A79046"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4D8E61A0"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75DE15" w14:textId="77777777" w:rsidR="001F0748" w:rsidRPr="00D26D79" w:rsidRDefault="001F0748">
            <w:pPr>
              <w:jc w:val="right"/>
              <w:rPr>
                <w:color w:val="000000"/>
                <w:sz w:val="20"/>
                <w:szCs w:val="20"/>
              </w:rPr>
            </w:pPr>
            <w:r w:rsidRPr="00D26D79">
              <w:rPr>
                <w:color w:val="000000"/>
                <w:sz w:val="20"/>
                <w:szCs w:val="20"/>
              </w:rPr>
              <w:t>17</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D5BBCB" w14:textId="77777777" w:rsidR="001F0748" w:rsidRPr="00D26D79" w:rsidRDefault="001F0748">
            <w:pPr>
              <w:rPr>
                <w:color w:val="000000"/>
                <w:sz w:val="20"/>
                <w:szCs w:val="20"/>
              </w:rPr>
            </w:pPr>
            <w:r w:rsidRPr="00D26D79">
              <w:rPr>
                <w:color w:val="000000"/>
                <w:sz w:val="20"/>
                <w:szCs w:val="20"/>
              </w:rPr>
              <w:t>Ndërtimi i infrastrukturës nëntokësore dhe mbitokësore në Grabanicë-Bokshiq-Dollovë</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9257BA"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C5382"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5C935E"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40C0EFDE"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44274A" w14:textId="77777777" w:rsidR="001F0748" w:rsidRPr="00D26D79" w:rsidRDefault="001F0748">
            <w:pPr>
              <w:jc w:val="right"/>
              <w:rPr>
                <w:color w:val="000000"/>
                <w:sz w:val="20"/>
                <w:szCs w:val="20"/>
              </w:rPr>
            </w:pPr>
            <w:r w:rsidRPr="00D26D79">
              <w:rPr>
                <w:color w:val="000000"/>
                <w:sz w:val="20"/>
                <w:szCs w:val="20"/>
              </w:rPr>
              <w:t>18</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53A43EDD" w14:textId="77777777" w:rsidR="001F0748" w:rsidRPr="00D26D79" w:rsidRDefault="001F0748">
            <w:pPr>
              <w:rPr>
                <w:color w:val="000000"/>
                <w:sz w:val="20"/>
                <w:szCs w:val="20"/>
              </w:rPr>
            </w:pPr>
            <w:r w:rsidRPr="00D26D79">
              <w:rPr>
                <w:color w:val="000000"/>
                <w:sz w:val="20"/>
                <w:szCs w:val="20"/>
              </w:rPr>
              <w:t>Ndërtimi i infrastrukturës mbitokësore dhe nëntokësore në Gjurgjevik të Madh – Dush.</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5F0C7D39"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7D2CE4D8"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E543D50" w14:textId="77777777" w:rsidR="001F0748" w:rsidRPr="00D26D79" w:rsidRDefault="001F0748">
            <w:pPr>
              <w:jc w:val="right"/>
              <w:rPr>
                <w:color w:val="000000"/>
                <w:sz w:val="20"/>
                <w:szCs w:val="20"/>
              </w:rPr>
            </w:pPr>
            <w:r w:rsidRPr="00D26D79">
              <w:rPr>
                <w:color w:val="000000"/>
                <w:sz w:val="20"/>
                <w:szCs w:val="20"/>
              </w:rPr>
              <w:t> </w:t>
            </w:r>
          </w:p>
        </w:tc>
      </w:tr>
      <w:tr w:rsidR="001F0748" w:rsidRPr="00D26D79" w14:paraId="4ECEE888" w14:textId="77777777" w:rsidTr="001F0748">
        <w:trPr>
          <w:trHeight w:val="876"/>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EEE44" w14:textId="77777777" w:rsidR="001F0748" w:rsidRPr="00D26D79" w:rsidRDefault="001F0748">
            <w:pPr>
              <w:jc w:val="right"/>
              <w:rPr>
                <w:color w:val="000000"/>
                <w:sz w:val="20"/>
                <w:szCs w:val="20"/>
              </w:rPr>
            </w:pPr>
            <w:r w:rsidRPr="00D26D79">
              <w:rPr>
                <w:color w:val="000000"/>
                <w:sz w:val="20"/>
                <w:szCs w:val="20"/>
              </w:rPr>
              <w:t>19</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C77FA4" w14:textId="77777777" w:rsidR="001F0748" w:rsidRPr="00D26D79" w:rsidRDefault="001F0748">
            <w:pPr>
              <w:rPr>
                <w:color w:val="000000"/>
                <w:sz w:val="20"/>
                <w:szCs w:val="20"/>
              </w:rPr>
            </w:pPr>
            <w:r w:rsidRPr="00D26D79">
              <w:rPr>
                <w:color w:val="000000"/>
                <w:sz w:val="20"/>
                <w:szCs w:val="20"/>
              </w:rPr>
              <w:t>Ndertimi i shtratit të lumit Klina, (Klinë-Burimi i Jarinës - Pogragjë-Ujmirë), Rregullimi i shtratit të lumit Lumëbardhi i Pejës dhe lumit Drini I Bardhe</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78A7B8" w14:textId="77777777" w:rsidR="001F0748" w:rsidRPr="00D26D79" w:rsidRDefault="001F0748">
            <w:pPr>
              <w:jc w:val="right"/>
              <w:rPr>
                <w:color w:val="000000"/>
                <w:sz w:val="20"/>
                <w:szCs w:val="20"/>
              </w:rPr>
            </w:pPr>
            <w:r w:rsidRPr="00D26D79">
              <w:rPr>
                <w:color w:val="000000"/>
                <w:sz w:val="20"/>
                <w:szCs w:val="20"/>
              </w:rPr>
              <w:t xml:space="preserve">         100,000.00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72279" w14:textId="77777777" w:rsidR="001F0748" w:rsidRPr="00D26D79" w:rsidRDefault="001F0748">
            <w:pPr>
              <w:jc w:val="right"/>
              <w:rPr>
                <w:color w:val="000000"/>
                <w:sz w:val="20"/>
                <w:szCs w:val="20"/>
              </w:rPr>
            </w:pPr>
            <w:r w:rsidRPr="00D26D79">
              <w:rPr>
                <w:color w:val="000000"/>
                <w:sz w:val="20"/>
                <w:szCs w:val="20"/>
              </w:rPr>
              <w:t xml:space="preserve">             80,000.00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253A0"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7DA0E492"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BB8737" w14:textId="77777777" w:rsidR="001F0748" w:rsidRPr="00D26D79" w:rsidRDefault="001F0748">
            <w:pPr>
              <w:jc w:val="right"/>
              <w:rPr>
                <w:color w:val="000000"/>
                <w:sz w:val="20"/>
                <w:szCs w:val="20"/>
              </w:rPr>
            </w:pPr>
            <w:r w:rsidRPr="00D26D79">
              <w:rPr>
                <w:color w:val="000000"/>
                <w:sz w:val="20"/>
                <w:szCs w:val="20"/>
              </w:rPr>
              <w:t>20</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1F3F32B5" w14:textId="77777777" w:rsidR="001F0748" w:rsidRPr="00D26D79" w:rsidRDefault="001F0748">
            <w:pPr>
              <w:rPr>
                <w:color w:val="000000"/>
                <w:sz w:val="20"/>
                <w:szCs w:val="20"/>
              </w:rPr>
            </w:pPr>
            <w:r w:rsidRPr="00D26D79">
              <w:rPr>
                <w:color w:val="000000"/>
                <w:sz w:val="20"/>
                <w:szCs w:val="20"/>
              </w:rPr>
              <w:t>Ndërtimi i shtigjeve të ecjes dhe infrastrukturës rrugore në Grykën e Jarinës – Pogragjë</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5689089E" w14:textId="77777777" w:rsidR="001F0748" w:rsidRPr="00D26D79" w:rsidRDefault="001F0748">
            <w:pPr>
              <w:jc w:val="right"/>
              <w:rPr>
                <w:color w:val="000000"/>
                <w:sz w:val="20"/>
                <w:szCs w:val="20"/>
              </w:rPr>
            </w:pPr>
            <w:r w:rsidRPr="00D26D79">
              <w:rPr>
                <w:color w:val="000000"/>
                <w:sz w:val="20"/>
                <w:szCs w:val="20"/>
              </w:rPr>
              <w:t xml:space="preserve">           10,000.00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621C7E72" w14:textId="77777777" w:rsidR="001F0748" w:rsidRPr="00D26D79" w:rsidRDefault="001F0748">
            <w:pPr>
              <w:jc w:val="right"/>
              <w:rPr>
                <w:color w:val="000000"/>
                <w:sz w:val="20"/>
                <w:szCs w:val="20"/>
              </w:rPr>
            </w:pPr>
            <w:r w:rsidRPr="00D26D79">
              <w:rPr>
                <w:color w:val="000000"/>
                <w:sz w:val="20"/>
                <w:szCs w:val="20"/>
              </w:rPr>
              <w:t>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7A2BCE93"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0748421F"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6DA8F5" w14:textId="77777777" w:rsidR="001F0748" w:rsidRPr="00D26D79" w:rsidRDefault="001F0748">
            <w:pPr>
              <w:jc w:val="right"/>
              <w:rPr>
                <w:color w:val="000000"/>
                <w:sz w:val="20"/>
                <w:szCs w:val="20"/>
              </w:rPr>
            </w:pPr>
            <w:r w:rsidRPr="00D26D79">
              <w:rPr>
                <w:color w:val="000000"/>
                <w:sz w:val="20"/>
                <w:szCs w:val="20"/>
              </w:rPr>
              <w:t>21</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29F7727B" w14:textId="77777777" w:rsidR="001F0748" w:rsidRPr="00D26D79" w:rsidRDefault="001F0748">
            <w:pPr>
              <w:rPr>
                <w:color w:val="000000"/>
                <w:sz w:val="20"/>
                <w:szCs w:val="20"/>
              </w:rPr>
            </w:pPr>
            <w:r w:rsidRPr="00D26D79">
              <w:rPr>
                <w:color w:val="000000"/>
                <w:sz w:val="20"/>
                <w:szCs w:val="20"/>
              </w:rPr>
              <w:t>Ndërtimi i infrastrukturës mbitokësore dhe nëntokësore në Jashanicë-Jelloc-Resnik</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14EFAA5C"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49673E73"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18D39001"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5E20507D"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1D44DF" w14:textId="77777777" w:rsidR="001F0748" w:rsidRPr="00D26D79" w:rsidRDefault="001F0748">
            <w:pPr>
              <w:jc w:val="right"/>
              <w:rPr>
                <w:color w:val="000000"/>
                <w:sz w:val="20"/>
                <w:szCs w:val="20"/>
              </w:rPr>
            </w:pPr>
            <w:r w:rsidRPr="00D26D79">
              <w:rPr>
                <w:color w:val="000000"/>
                <w:sz w:val="20"/>
                <w:szCs w:val="20"/>
              </w:rPr>
              <w:t>22</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E82642" w14:textId="77777777" w:rsidR="001F0748" w:rsidRPr="00D26D79" w:rsidRDefault="001F0748">
            <w:pPr>
              <w:rPr>
                <w:color w:val="000000"/>
                <w:sz w:val="20"/>
                <w:szCs w:val="20"/>
              </w:rPr>
            </w:pPr>
            <w:r w:rsidRPr="00D26D79">
              <w:rPr>
                <w:color w:val="000000"/>
                <w:sz w:val="20"/>
                <w:szCs w:val="20"/>
              </w:rPr>
              <w:t>Ndërtimi i infrastruktures nëntokësore dhe mbitokësore në Perqevë edhe rrugën "Shpella Azem Bejta - Përqevë"</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108693"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076BA6"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9ACA0"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5ADD8830"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BCA780" w14:textId="77777777" w:rsidR="001F0748" w:rsidRPr="00D26D79" w:rsidRDefault="001F0748">
            <w:pPr>
              <w:jc w:val="right"/>
              <w:rPr>
                <w:color w:val="000000"/>
                <w:sz w:val="20"/>
                <w:szCs w:val="20"/>
              </w:rPr>
            </w:pPr>
            <w:r w:rsidRPr="00D26D79">
              <w:rPr>
                <w:color w:val="000000"/>
                <w:sz w:val="20"/>
                <w:szCs w:val="20"/>
              </w:rPr>
              <w:t>23</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1872960B" w14:textId="77777777" w:rsidR="001F0748" w:rsidRPr="00D26D79" w:rsidRDefault="001F0748">
            <w:pPr>
              <w:rPr>
                <w:color w:val="000000"/>
                <w:sz w:val="20"/>
                <w:szCs w:val="20"/>
              </w:rPr>
            </w:pPr>
            <w:r w:rsidRPr="00D26D79">
              <w:rPr>
                <w:color w:val="000000"/>
                <w:sz w:val="20"/>
                <w:szCs w:val="20"/>
              </w:rPr>
              <w:t>Ndërtimi i infrastruktures mbitokësore dhe nëntokësore në Gremnik-Qupevë e Ulët</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7EF2F4D7"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49A7DBEF"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47AD352B"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2744D6F7"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E83E8" w14:textId="77777777" w:rsidR="001F0748" w:rsidRPr="00D26D79" w:rsidRDefault="001F0748">
            <w:pPr>
              <w:jc w:val="right"/>
              <w:rPr>
                <w:color w:val="000000"/>
                <w:sz w:val="20"/>
                <w:szCs w:val="20"/>
              </w:rPr>
            </w:pPr>
            <w:r w:rsidRPr="00D26D79">
              <w:rPr>
                <w:color w:val="000000"/>
                <w:sz w:val="20"/>
                <w:szCs w:val="20"/>
              </w:rPr>
              <w:t>24</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D75FC1" w14:textId="77777777" w:rsidR="001F0748" w:rsidRPr="00D26D79" w:rsidRDefault="001F0748">
            <w:pPr>
              <w:rPr>
                <w:color w:val="000000"/>
                <w:sz w:val="20"/>
                <w:szCs w:val="20"/>
              </w:rPr>
            </w:pPr>
            <w:r w:rsidRPr="00D26D79">
              <w:rPr>
                <w:color w:val="000000"/>
                <w:sz w:val="20"/>
                <w:szCs w:val="20"/>
              </w:rPr>
              <w:t>Ndërtimi i infrastruktures nëntokësore dhe mbitokësore në Qeskovë-Kepuz-Rastoka</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814E59"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A78100"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CC094" w14:textId="77777777" w:rsidR="001F0748" w:rsidRPr="00D26D79" w:rsidRDefault="001F0748">
            <w:pPr>
              <w:jc w:val="right"/>
              <w:rPr>
                <w:color w:val="000000"/>
                <w:sz w:val="20"/>
                <w:szCs w:val="20"/>
              </w:rPr>
            </w:pPr>
            <w:r w:rsidRPr="00D26D79">
              <w:rPr>
                <w:color w:val="000000"/>
                <w:sz w:val="20"/>
                <w:szCs w:val="20"/>
              </w:rPr>
              <w:t> </w:t>
            </w:r>
          </w:p>
        </w:tc>
      </w:tr>
      <w:tr w:rsidR="001F0748" w:rsidRPr="00D26D79" w14:paraId="2ADD561F"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F79C79" w14:textId="77777777" w:rsidR="001F0748" w:rsidRPr="00D26D79" w:rsidRDefault="001F0748">
            <w:pPr>
              <w:jc w:val="right"/>
              <w:rPr>
                <w:color w:val="000000"/>
                <w:sz w:val="20"/>
                <w:szCs w:val="20"/>
              </w:rPr>
            </w:pPr>
            <w:r w:rsidRPr="00D26D79">
              <w:rPr>
                <w:color w:val="000000"/>
                <w:sz w:val="20"/>
                <w:szCs w:val="20"/>
              </w:rPr>
              <w:t>25</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343A8029" w14:textId="77777777" w:rsidR="001F0748" w:rsidRPr="00D26D79" w:rsidRDefault="001F0748">
            <w:pPr>
              <w:rPr>
                <w:color w:val="000000"/>
                <w:sz w:val="20"/>
                <w:szCs w:val="20"/>
              </w:rPr>
            </w:pPr>
            <w:r w:rsidRPr="00D26D79">
              <w:rPr>
                <w:color w:val="000000"/>
                <w:sz w:val="20"/>
                <w:szCs w:val="20"/>
              </w:rPr>
              <w:t>Ndërtimi i rrugës "Bedri Mustafa" në Klinë</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43537332" w14:textId="77777777" w:rsidR="001F0748" w:rsidRPr="00D26D79" w:rsidRDefault="001F0748">
            <w:pPr>
              <w:jc w:val="right"/>
              <w:rPr>
                <w:color w:val="000000"/>
                <w:sz w:val="20"/>
                <w:szCs w:val="20"/>
              </w:rPr>
            </w:pPr>
            <w:r w:rsidRPr="00D26D79">
              <w:rPr>
                <w:color w:val="000000"/>
                <w:sz w:val="20"/>
                <w:szCs w:val="20"/>
              </w:rPr>
              <w:t xml:space="preserve">           70,000.00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737717E2"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ADC2752"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65129590"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3DBB3B" w14:textId="77777777" w:rsidR="001F0748" w:rsidRPr="00D26D79" w:rsidRDefault="001F0748">
            <w:pPr>
              <w:jc w:val="right"/>
              <w:rPr>
                <w:color w:val="000000"/>
                <w:sz w:val="20"/>
                <w:szCs w:val="20"/>
              </w:rPr>
            </w:pPr>
            <w:r w:rsidRPr="00D26D79">
              <w:rPr>
                <w:color w:val="000000"/>
                <w:sz w:val="20"/>
                <w:szCs w:val="20"/>
              </w:rPr>
              <w:t>26</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44835A" w14:textId="77777777" w:rsidR="001F0748" w:rsidRPr="00D26D79" w:rsidRDefault="001F0748">
            <w:pPr>
              <w:rPr>
                <w:color w:val="000000"/>
                <w:sz w:val="20"/>
                <w:szCs w:val="20"/>
              </w:rPr>
            </w:pPr>
            <w:r w:rsidRPr="00D26D79">
              <w:rPr>
                <w:color w:val="000000"/>
                <w:sz w:val="20"/>
                <w:szCs w:val="20"/>
              </w:rPr>
              <w:t>Ndërtimi i rrugës "Shaban Sadiku" në Klinë</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6FE106"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86809" w14:textId="77777777" w:rsidR="001F0748" w:rsidRPr="00D26D79" w:rsidRDefault="001F0748">
            <w:pPr>
              <w:jc w:val="right"/>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C1EB3" w14:textId="77777777" w:rsidR="001F0748" w:rsidRPr="00D26D79" w:rsidRDefault="001F0748">
            <w:pPr>
              <w:jc w:val="right"/>
              <w:rPr>
                <w:color w:val="000000"/>
                <w:sz w:val="20"/>
                <w:szCs w:val="20"/>
              </w:rPr>
            </w:pPr>
            <w:r w:rsidRPr="00D26D79">
              <w:rPr>
                <w:color w:val="000000"/>
                <w:sz w:val="20"/>
                <w:szCs w:val="20"/>
              </w:rPr>
              <w:t xml:space="preserve">          50,000.00 </w:t>
            </w:r>
          </w:p>
        </w:tc>
      </w:tr>
      <w:tr w:rsidR="001F0748" w:rsidRPr="00D26D79" w14:paraId="2638C57D"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09BAB" w14:textId="77777777" w:rsidR="001F0748" w:rsidRPr="00D26D79" w:rsidRDefault="001F0748">
            <w:pPr>
              <w:jc w:val="right"/>
              <w:rPr>
                <w:color w:val="000000"/>
                <w:sz w:val="20"/>
                <w:szCs w:val="20"/>
              </w:rPr>
            </w:pPr>
            <w:r w:rsidRPr="00D26D79">
              <w:rPr>
                <w:color w:val="000000"/>
                <w:sz w:val="20"/>
                <w:szCs w:val="20"/>
              </w:rPr>
              <w:t>27</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5360A73E" w14:textId="77777777" w:rsidR="001F0748" w:rsidRPr="00D26D79" w:rsidRDefault="001F0748">
            <w:pPr>
              <w:rPr>
                <w:color w:val="000000"/>
                <w:sz w:val="20"/>
                <w:szCs w:val="20"/>
              </w:rPr>
            </w:pPr>
            <w:r w:rsidRPr="00D26D79">
              <w:rPr>
                <w:color w:val="000000"/>
                <w:sz w:val="20"/>
                <w:szCs w:val="20"/>
              </w:rPr>
              <w:t xml:space="preserve">Ndërtimi i rrugës "Shaban Polluzha" në Dersnik                       </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3DFCD13C"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26F3D13A"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72AE5D28"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7A50C79E"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FD0CEC" w14:textId="77777777" w:rsidR="001F0748" w:rsidRPr="00D26D79" w:rsidRDefault="001F0748">
            <w:pPr>
              <w:jc w:val="right"/>
              <w:rPr>
                <w:color w:val="000000"/>
                <w:sz w:val="20"/>
                <w:szCs w:val="20"/>
              </w:rPr>
            </w:pPr>
            <w:r w:rsidRPr="00D26D79">
              <w:rPr>
                <w:color w:val="000000"/>
                <w:sz w:val="20"/>
                <w:szCs w:val="20"/>
              </w:rPr>
              <w:t>28</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E5A2A3" w14:textId="77777777" w:rsidR="001F0748" w:rsidRPr="00D26D79" w:rsidRDefault="001F0748">
            <w:pPr>
              <w:rPr>
                <w:color w:val="000000"/>
                <w:sz w:val="20"/>
                <w:szCs w:val="20"/>
              </w:rPr>
            </w:pPr>
            <w:r w:rsidRPr="00D26D79">
              <w:rPr>
                <w:color w:val="000000"/>
                <w:sz w:val="20"/>
                <w:szCs w:val="20"/>
              </w:rPr>
              <w:t>Ndërtimi i infrastruktures nëntokësore dhe mbitokësore në Klinë, rrugën Haxhi Zeka, etj</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9D0614"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FF1650" w14:textId="77777777" w:rsidR="001F0748" w:rsidRPr="00D26D79" w:rsidRDefault="001F0748">
            <w:pPr>
              <w:jc w:val="right"/>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07EE60"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1706F465"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06E439" w14:textId="77777777" w:rsidR="001F0748" w:rsidRPr="00D26D79" w:rsidRDefault="001F0748">
            <w:pPr>
              <w:jc w:val="right"/>
              <w:rPr>
                <w:color w:val="000000"/>
                <w:sz w:val="20"/>
                <w:szCs w:val="20"/>
              </w:rPr>
            </w:pPr>
            <w:r w:rsidRPr="00D26D79">
              <w:rPr>
                <w:color w:val="000000"/>
                <w:sz w:val="20"/>
                <w:szCs w:val="20"/>
              </w:rPr>
              <w:t>29</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6E20DF" w14:textId="77777777" w:rsidR="001F0748" w:rsidRPr="00D26D79" w:rsidRDefault="001F0748">
            <w:pPr>
              <w:rPr>
                <w:color w:val="000000"/>
                <w:sz w:val="20"/>
                <w:szCs w:val="20"/>
              </w:rPr>
            </w:pPr>
            <w:r w:rsidRPr="00D26D79">
              <w:rPr>
                <w:color w:val="000000"/>
                <w:sz w:val="20"/>
                <w:szCs w:val="20"/>
              </w:rPr>
              <w:t>Ndërtimi i Urës mbi Lumin Drini i Bardhë në Volljakë</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EFCD67" w14:textId="77777777" w:rsidR="001F0748" w:rsidRPr="00D26D79" w:rsidRDefault="001F0748">
            <w:pPr>
              <w:jc w:val="right"/>
              <w:rPr>
                <w:color w:val="000000"/>
                <w:sz w:val="20"/>
                <w:szCs w:val="20"/>
              </w:rPr>
            </w:pPr>
            <w:r w:rsidRPr="00D26D79">
              <w:rPr>
                <w:color w:val="000000"/>
                <w:sz w:val="20"/>
                <w:szCs w:val="20"/>
              </w:rPr>
              <w:t xml:space="preserve">           30,000.00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A79958" w14:textId="77777777" w:rsidR="001F0748" w:rsidRPr="00D26D79" w:rsidRDefault="001F0748">
            <w:pPr>
              <w:jc w:val="right"/>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2B643"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5858CB97"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A882F" w14:textId="77777777" w:rsidR="001F0748" w:rsidRPr="00D26D79" w:rsidRDefault="001F0748">
            <w:pPr>
              <w:jc w:val="right"/>
              <w:rPr>
                <w:color w:val="000000"/>
                <w:sz w:val="20"/>
                <w:szCs w:val="20"/>
              </w:rPr>
            </w:pPr>
            <w:r w:rsidRPr="00D26D79">
              <w:rPr>
                <w:color w:val="000000"/>
                <w:sz w:val="20"/>
                <w:szCs w:val="20"/>
              </w:rPr>
              <w:t>30</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A71D1C" w14:textId="77777777" w:rsidR="001F0748" w:rsidRPr="00D26D79" w:rsidRDefault="001F0748">
            <w:pPr>
              <w:rPr>
                <w:color w:val="000000"/>
                <w:sz w:val="20"/>
                <w:szCs w:val="20"/>
              </w:rPr>
            </w:pPr>
            <w:r w:rsidRPr="00D26D79">
              <w:rPr>
                <w:color w:val="000000"/>
                <w:sz w:val="20"/>
                <w:szCs w:val="20"/>
              </w:rPr>
              <w:t>Ndërtimi i nxemjes qendrore për Qytetin e Klinës</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149131"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12D7D3" w14:textId="77777777" w:rsidR="001F0748" w:rsidRPr="00D26D79" w:rsidRDefault="001F0748">
            <w:pPr>
              <w:jc w:val="right"/>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EE7704"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388DFFC7"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873280" w14:textId="77777777" w:rsidR="001F0748" w:rsidRPr="00D26D79" w:rsidRDefault="001F0748">
            <w:pPr>
              <w:jc w:val="right"/>
              <w:rPr>
                <w:color w:val="000000"/>
                <w:sz w:val="20"/>
                <w:szCs w:val="20"/>
              </w:rPr>
            </w:pPr>
            <w:r w:rsidRPr="00D26D79">
              <w:rPr>
                <w:color w:val="000000"/>
                <w:sz w:val="20"/>
                <w:szCs w:val="20"/>
              </w:rPr>
              <w:t>31</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A93FC1" w14:textId="77777777" w:rsidR="001F0748" w:rsidRPr="00D26D79" w:rsidRDefault="001F0748">
            <w:pPr>
              <w:rPr>
                <w:color w:val="000000"/>
                <w:sz w:val="20"/>
                <w:szCs w:val="20"/>
              </w:rPr>
            </w:pPr>
            <w:r w:rsidRPr="00D26D79">
              <w:rPr>
                <w:color w:val="000000"/>
                <w:sz w:val="20"/>
                <w:szCs w:val="20"/>
              </w:rPr>
              <w:t xml:space="preserve">Ndërtimi i Nënkalimit në Lagjen e Dukagjinit - Klinë          </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FF8E20" w14:textId="77777777" w:rsidR="001F0748" w:rsidRPr="00D26D79" w:rsidRDefault="001F0748">
            <w:pPr>
              <w:jc w:val="right"/>
              <w:rPr>
                <w:color w:val="000000"/>
                <w:sz w:val="20"/>
                <w:szCs w:val="20"/>
              </w:rPr>
            </w:pPr>
            <w:r w:rsidRPr="00D26D79">
              <w:rPr>
                <w:color w:val="000000"/>
                <w:sz w:val="20"/>
                <w:szCs w:val="20"/>
              </w:rPr>
              <w:t xml:space="preserve">           10,000.00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FC589D" w14:textId="77777777" w:rsidR="001F0748" w:rsidRPr="00D26D79" w:rsidRDefault="001F0748">
            <w:pPr>
              <w:jc w:val="right"/>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04398" w14:textId="77777777" w:rsidR="001F0748" w:rsidRPr="00D26D79" w:rsidRDefault="001F0748">
            <w:pPr>
              <w:jc w:val="right"/>
              <w:rPr>
                <w:color w:val="000000"/>
                <w:sz w:val="20"/>
                <w:szCs w:val="20"/>
              </w:rPr>
            </w:pPr>
            <w:r w:rsidRPr="00D26D79">
              <w:rPr>
                <w:color w:val="000000"/>
                <w:sz w:val="20"/>
                <w:szCs w:val="20"/>
              </w:rPr>
              <w:t xml:space="preserve">          10,000.00 </w:t>
            </w:r>
          </w:p>
        </w:tc>
      </w:tr>
      <w:tr w:rsidR="001F0748" w:rsidRPr="00D26D79" w14:paraId="752D476E"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3A9A3BF3" w14:textId="77777777" w:rsidR="001F0748" w:rsidRPr="00D26D79" w:rsidRDefault="001F0748">
            <w:pPr>
              <w:jc w:val="right"/>
              <w:rPr>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9FABE21" w14:textId="77777777" w:rsidR="001F0748" w:rsidRPr="00D26D79" w:rsidRDefault="001F0748">
            <w:pPr>
              <w:rPr>
                <w:b/>
                <w:bCs/>
                <w:color w:val="000000"/>
                <w:sz w:val="20"/>
                <w:szCs w:val="20"/>
              </w:rPr>
            </w:pPr>
            <w:r w:rsidRPr="00D26D79">
              <w:rPr>
                <w:b/>
                <w:bCs/>
                <w:color w:val="000000"/>
                <w:sz w:val="20"/>
                <w:szCs w:val="20"/>
              </w:rPr>
              <w:t>Urbanizmi</w:t>
            </w:r>
          </w:p>
        </w:tc>
        <w:tc>
          <w:tcPr>
            <w:tcW w:w="1314" w:type="dxa"/>
            <w:tcBorders>
              <w:top w:val="single" w:sz="4" w:space="0" w:color="auto"/>
              <w:left w:val="nil"/>
              <w:bottom w:val="single" w:sz="4" w:space="0" w:color="auto"/>
              <w:right w:val="single" w:sz="4" w:space="0" w:color="auto"/>
            </w:tcBorders>
            <w:shd w:val="clear" w:color="000000" w:fill="FFFF00"/>
            <w:noWrap/>
            <w:vAlign w:val="bottom"/>
            <w:hideMark/>
          </w:tcPr>
          <w:p w14:paraId="335CE48F" w14:textId="77777777" w:rsidR="001F0748" w:rsidRPr="00D26D79" w:rsidRDefault="001F0748">
            <w:pPr>
              <w:rPr>
                <w:b/>
                <w:bCs/>
                <w:color w:val="000000"/>
                <w:sz w:val="20"/>
                <w:szCs w:val="20"/>
              </w:rPr>
            </w:pPr>
            <w:r w:rsidRPr="00D26D79">
              <w:rPr>
                <w:b/>
                <w:bCs/>
                <w:color w:val="000000"/>
                <w:sz w:val="20"/>
                <w:szCs w:val="20"/>
              </w:rPr>
              <w:t xml:space="preserve">   3,647,894.00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0DB9235C" w14:textId="77777777" w:rsidR="001F0748" w:rsidRPr="00D26D79" w:rsidRDefault="001F0748">
            <w:pPr>
              <w:rPr>
                <w:b/>
                <w:bCs/>
                <w:color w:val="000000"/>
                <w:sz w:val="20"/>
                <w:szCs w:val="20"/>
              </w:rPr>
            </w:pPr>
            <w:r w:rsidRPr="00D26D79">
              <w:rPr>
                <w:b/>
                <w:bCs/>
                <w:color w:val="000000"/>
                <w:sz w:val="20"/>
                <w:szCs w:val="20"/>
              </w:rPr>
              <w:t xml:space="preserve">     2,463,000.00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128E38FF" w14:textId="77777777" w:rsidR="001F0748" w:rsidRPr="00D26D79" w:rsidRDefault="001F0748">
            <w:pPr>
              <w:rPr>
                <w:b/>
                <w:bCs/>
                <w:color w:val="000000"/>
                <w:sz w:val="20"/>
                <w:szCs w:val="20"/>
              </w:rPr>
            </w:pPr>
            <w:r w:rsidRPr="00D26D79">
              <w:rPr>
                <w:b/>
                <w:bCs/>
                <w:color w:val="000000"/>
                <w:sz w:val="20"/>
                <w:szCs w:val="20"/>
              </w:rPr>
              <w:t xml:space="preserve">  1,184,894.00 </w:t>
            </w:r>
          </w:p>
        </w:tc>
      </w:tr>
      <w:tr w:rsidR="001F0748" w:rsidRPr="00D26D79" w14:paraId="01692F6B"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1A3B06" w14:textId="77777777" w:rsidR="001F0748" w:rsidRPr="00D26D79" w:rsidRDefault="001F0748">
            <w:pPr>
              <w:jc w:val="right"/>
              <w:rPr>
                <w:color w:val="000000"/>
                <w:sz w:val="20"/>
                <w:szCs w:val="20"/>
              </w:rPr>
            </w:pPr>
            <w:r w:rsidRPr="00D26D79">
              <w:rPr>
                <w:color w:val="000000"/>
                <w:sz w:val="20"/>
                <w:szCs w:val="20"/>
              </w:rPr>
              <w:t>32</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3A573CF5" w14:textId="77777777" w:rsidR="001F0748" w:rsidRPr="00D26D79" w:rsidRDefault="001F0748">
            <w:pPr>
              <w:rPr>
                <w:color w:val="000000"/>
                <w:sz w:val="20"/>
                <w:szCs w:val="20"/>
              </w:rPr>
            </w:pPr>
            <w:r w:rsidRPr="00D26D79">
              <w:rPr>
                <w:color w:val="000000"/>
                <w:sz w:val="20"/>
                <w:szCs w:val="20"/>
              </w:rPr>
              <w:t>Zgjerimi i sipërfaqeve të gjelbruara (Parqeve) në Këpuz, Shtupel, Zllakuqan, Gremnik, Volljak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3FCA4C6F" w14:textId="77777777" w:rsidR="001F0748" w:rsidRPr="00D26D79" w:rsidRDefault="001F0748">
            <w:pPr>
              <w:jc w:val="right"/>
              <w:rPr>
                <w:color w:val="000000"/>
                <w:sz w:val="20"/>
                <w:szCs w:val="20"/>
              </w:rPr>
            </w:pPr>
            <w:r w:rsidRPr="00D26D79">
              <w:rPr>
                <w:color w:val="000000"/>
                <w:sz w:val="20"/>
                <w:szCs w:val="20"/>
              </w:rPr>
              <w:t xml:space="preserve">           60,000.00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4EE31876" w14:textId="77777777" w:rsidR="001F0748" w:rsidRPr="00D26D79" w:rsidRDefault="001F0748">
            <w:pPr>
              <w:jc w:val="right"/>
              <w:rPr>
                <w:color w:val="000000"/>
                <w:sz w:val="20"/>
                <w:szCs w:val="20"/>
              </w:rPr>
            </w:pPr>
            <w:r w:rsidRPr="00D26D79">
              <w:rPr>
                <w:color w:val="000000"/>
                <w:sz w:val="20"/>
                <w:szCs w:val="20"/>
              </w:rPr>
              <w:t xml:space="preserve">             40,000.00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792E5469"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46502FF6"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CC54F" w14:textId="77777777" w:rsidR="001F0748" w:rsidRPr="00D26D79" w:rsidRDefault="001F0748">
            <w:pPr>
              <w:jc w:val="right"/>
              <w:rPr>
                <w:color w:val="000000"/>
                <w:sz w:val="20"/>
                <w:szCs w:val="20"/>
              </w:rPr>
            </w:pPr>
            <w:r w:rsidRPr="00D26D79">
              <w:rPr>
                <w:color w:val="000000"/>
                <w:sz w:val="20"/>
                <w:szCs w:val="20"/>
              </w:rPr>
              <w:t>33</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0B3A2C57" w14:textId="77777777" w:rsidR="001F0748" w:rsidRPr="00D26D79" w:rsidRDefault="001F0748">
            <w:pPr>
              <w:rPr>
                <w:color w:val="000000"/>
                <w:sz w:val="20"/>
                <w:szCs w:val="20"/>
              </w:rPr>
            </w:pPr>
            <w:r w:rsidRPr="00D26D79">
              <w:rPr>
                <w:color w:val="000000"/>
                <w:sz w:val="20"/>
                <w:szCs w:val="20"/>
              </w:rPr>
              <w:t>Ndërtimi i ujësjellësit në Drenovcë - Poterqi i Poshtëm - Dugujevë - Zajmë - Pataqan - Leskoc - Ranoc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51C3ACDE" w14:textId="77777777" w:rsidR="001F0748" w:rsidRPr="00D26D79" w:rsidRDefault="001F0748">
            <w:pPr>
              <w:jc w:val="right"/>
              <w:rPr>
                <w:color w:val="000000"/>
                <w:sz w:val="20"/>
                <w:szCs w:val="20"/>
              </w:rPr>
            </w:pPr>
            <w:r w:rsidRPr="00D26D79">
              <w:rPr>
                <w:color w:val="000000"/>
                <w:sz w:val="20"/>
                <w:szCs w:val="20"/>
              </w:rPr>
              <w:t xml:space="preserve">           70,000.00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5ACBA161"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50FAF32F" w14:textId="77777777" w:rsidR="001F0748" w:rsidRPr="00D26D79" w:rsidRDefault="001F0748">
            <w:pPr>
              <w:jc w:val="right"/>
              <w:rPr>
                <w:color w:val="000000"/>
                <w:sz w:val="20"/>
                <w:szCs w:val="20"/>
              </w:rPr>
            </w:pPr>
            <w:r w:rsidRPr="00D26D79">
              <w:rPr>
                <w:color w:val="000000"/>
                <w:sz w:val="20"/>
                <w:szCs w:val="20"/>
              </w:rPr>
              <w:t xml:space="preserve">          20,000.00 </w:t>
            </w:r>
          </w:p>
        </w:tc>
      </w:tr>
      <w:tr w:rsidR="001F0748" w:rsidRPr="00D26D79" w14:paraId="6C47FA6F" w14:textId="77777777" w:rsidTr="001F0748">
        <w:trPr>
          <w:trHeight w:val="759"/>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CBAB3" w14:textId="77777777" w:rsidR="001F0748" w:rsidRPr="00D26D79" w:rsidRDefault="001F0748">
            <w:pPr>
              <w:jc w:val="right"/>
              <w:rPr>
                <w:color w:val="000000"/>
                <w:sz w:val="20"/>
                <w:szCs w:val="20"/>
              </w:rPr>
            </w:pPr>
            <w:r w:rsidRPr="00D26D79">
              <w:rPr>
                <w:color w:val="000000"/>
                <w:sz w:val="20"/>
                <w:szCs w:val="20"/>
              </w:rPr>
              <w:t>34</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53A31FB2" w14:textId="77777777" w:rsidR="001F0748" w:rsidRPr="00D26D79" w:rsidRDefault="001F0748">
            <w:pPr>
              <w:rPr>
                <w:color w:val="000000"/>
                <w:sz w:val="20"/>
                <w:szCs w:val="20"/>
              </w:rPr>
            </w:pPr>
            <w:r w:rsidRPr="00D26D79">
              <w:rPr>
                <w:color w:val="000000"/>
                <w:sz w:val="20"/>
                <w:szCs w:val="20"/>
              </w:rPr>
              <w:t>Zgjerimi i rrjetit te ndriqimit publik ne Dollc-Dresnik,Jashanice,Drenovc,Shtupel,Kline,Leskoc,Gremnik,Qupeve e ulet,Siqeve,Resnik,Gj.Madhe,Dush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3403D21F" w14:textId="77777777" w:rsidR="001F0748" w:rsidRPr="00D26D79" w:rsidRDefault="001F0748">
            <w:pPr>
              <w:jc w:val="right"/>
              <w:rPr>
                <w:color w:val="000000"/>
                <w:sz w:val="20"/>
                <w:szCs w:val="20"/>
              </w:rPr>
            </w:pPr>
            <w:r w:rsidRPr="00D26D79">
              <w:rPr>
                <w:color w:val="000000"/>
                <w:sz w:val="20"/>
                <w:szCs w:val="20"/>
              </w:rPr>
              <w:t xml:space="preserve">         100,000.00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11A0BCAA" w14:textId="77777777" w:rsidR="001F0748" w:rsidRPr="00D26D79" w:rsidRDefault="001F0748">
            <w:pPr>
              <w:jc w:val="right"/>
              <w:rPr>
                <w:color w:val="000000"/>
                <w:sz w:val="20"/>
                <w:szCs w:val="20"/>
              </w:rPr>
            </w:pPr>
            <w:r w:rsidRPr="00D26D79">
              <w:rPr>
                <w:color w:val="000000"/>
                <w:sz w:val="20"/>
                <w:szCs w:val="20"/>
              </w:rPr>
              <w:t xml:space="preserve">             70,000.00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5E729195" w14:textId="77777777" w:rsidR="001F0748" w:rsidRPr="00D26D79" w:rsidRDefault="001F0748">
            <w:pPr>
              <w:jc w:val="right"/>
              <w:rPr>
                <w:color w:val="000000"/>
                <w:sz w:val="20"/>
                <w:szCs w:val="20"/>
              </w:rPr>
            </w:pPr>
            <w:r w:rsidRPr="00D26D79">
              <w:rPr>
                <w:color w:val="000000"/>
                <w:sz w:val="20"/>
                <w:szCs w:val="20"/>
              </w:rPr>
              <w:t xml:space="preserve">          30,000.00 </w:t>
            </w:r>
          </w:p>
        </w:tc>
      </w:tr>
      <w:tr w:rsidR="001F0748" w:rsidRPr="00D26D79" w14:paraId="7EE5DA12" w14:textId="77777777" w:rsidTr="001F0748">
        <w:trPr>
          <w:trHeight w:val="584"/>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5F7773" w14:textId="77777777" w:rsidR="001F0748" w:rsidRPr="00D26D79" w:rsidRDefault="001F0748">
            <w:pPr>
              <w:jc w:val="right"/>
              <w:rPr>
                <w:color w:val="000000"/>
                <w:sz w:val="20"/>
                <w:szCs w:val="20"/>
              </w:rPr>
            </w:pPr>
            <w:r w:rsidRPr="00D26D79">
              <w:rPr>
                <w:color w:val="000000"/>
                <w:sz w:val="20"/>
                <w:szCs w:val="20"/>
              </w:rPr>
              <w:lastRenderedPageBreak/>
              <w:t>35</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764BD3" w14:textId="77777777" w:rsidR="001F0748" w:rsidRPr="00D26D79" w:rsidRDefault="001F0748">
            <w:pPr>
              <w:rPr>
                <w:color w:val="000000"/>
                <w:sz w:val="20"/>
                <w:szCs w:val="20"/>
              </w:rPr>
            </w:pPr>
            <w:r w:rsidRPr="00D26D79">
              <w:rPr>
                <w:color w:val="000000"/>
                <w:sz w:val="20"/>
                <w:szCs w:val="20"/>
              </w:rPr>
              <w:t>Rindertimi i infrastruktures mbitokesore me asfalt ne Jashanice,Shtupel,Zllakuqan,Kline-Videje etj</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47975A" w14:textId="77777777" w:rsidR="001F0748" w:rsidRPr="00D26D79" w:rsidRDefault="001F0748">
            <w:pPr>
              <w:jc w:val="right"/>
              <w:rPr>
                <w:color w:val="000000"/>
                <w:sz w:val="20"/>
                <w:szCs w:val="20"/>
              </w:rPr>
            </w:pPr>
            <w:r w:rsidRPr="00D26D79">
              <w:rPr>
                <w:color w:val="000000"/>
                <w:sz w:val="20"/>
                <w:szCs w:val="20"/>
              </w:rPr>
              <w:t xml:space="preserve">         350,000.00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8605ED" w14:textId="77777777" w:rsidR="001F0748" w:rsidRPr="00D26D79" w:rsidRDefault="001F0748">
            <w:pPr>
              <w:jc w:val="right"/>
              <w:rPr>
                <w:color w:val="000000"/>
                <w:sz w:val="20"/>
                <w:szCs w:val="20"/>
              </w:rPr>
            </w:pPr>
            <w:r w:rsidRPr="00D26D79">
              <w:rPr>
                <w:color w:val="000000"/>
                <w:sz w:val="20"/>
                <w:szCs w:val="20"/>
              </w:rPr>
              <w:t xml:space="preserve">           250,000.00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E31B5" w14:textId="77777777" w:rsidR="001F0748" w:rsidRPr="00D26D79" w:rsidRDefault="001F0748">
            <w:pPr>
              <w:jc w:val="right"/>
              <w:rPr>
                <w:color w:val="000000"/>
                <w:sz w:val="20"/>
                <w:szCs w:val="20"/>
              </w:rPr>
            </w:pPr>
            <w:r w:rsidRPr="00D26D79">
              <w:rPr>
                <w:color w:val="000000"/>
                <w:sz w:val="20"/>
                <w:szCs w:val="20"/>
              </w:rPr>
              <w:t xml:space="preserve">        100,000.00 </w:t>
            </w:r>
          </w:p>
        </w:tc>
      </w:tr>
      <w:tr w:rsidR="001F0748" w:rsidRPr="00D26D79" w14:paraId="5EB40F65"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EBE557" w14:textId="77777777" w:rsidR="001F0748" w:rsidRPr="00D26D79" w:rsidRDefault="001F0748">
            <w:pPr>
              <w:jc w:val="right"/>
              <w:rPr>
                <w:color w:val="000000"/>
                <w:sz w:val="20"/>
                <w:szCs w:val="20"/>
              </w:rPr>
            </w:pPr>
            <w:r w:rsidRPr="00D26D79">
              <w:rPr>
                <w:color w:val="000000"/>
                <w:sz w:val="20"/>
                <w:szCs w:val="20"/>
              </w:rPr>
              <w:t>36</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3ECA1DBC" w14:textId="77777777" w:rsidR="001F0748" w:rsidRPr="00D26D79" w:rsidRDefault="001F0748">
            <w:pPr>
              <w:rPr>
                <w:color w:val="000000"/>
                <w:sz w:val="20"/>
                <w:szCs w:val="20"/>
              </w:rPr>
            </w:pPr>
            <w:r w:rsidRPr="00D26D79">
              <w:rPr>
                <w:color w:val="000000"/>
                <w:sz w:val="20"/>
                <w:szCs w:val="20"/>
              </w:rPr>
              <w:t>Ndërtimi i impianteve për trajtimin e ujrave të zeza në Ranoc, Radulloc, Shtupel, Shtaricë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6AE39B0C" w14:textId="77777777" w:rsidR="001F0748" w:rsidRPr="00D26D79" w:rsidRDefault="001F0748">
            <w:pPr>
              <w:jc w:val="right"/>
              <w:rPr>
                <w:color w:val="000000"/>
                <w:sz w:val="20"/>
                <w:szCs w:val="20"/>
              </w:rPr>
            </w:pPr>
            <w:r w:rsidRPr="00D26D79">
              <w:rPr>
                <w:color w:val="000000"/>
                <w:sz w:val="20"/>
                <w:szCs w:val="20"/>
              </w:rPr>
              <w:t xml:space="preserve">           70,000.00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38C00ED3" w14:textId="77777777" w:rsidR="001F0748" w:rsidRPr="00D26D79" w:rsidRDefault="001F0748">
            <w:pPr>
              <w:jc w:val="right"/>
              <w:rPr>
                <w:color w:val="000000"/>
                <w:sz w:val="20"/>
                <w:szCs w:val="20"/>
              </w:rPr>
            </w:pPr>
            <w:r w:rsidRPr="00D26D79">
              <w:rPr>
                <w:color w:val="000000"/>
                <w:sz w:val="20"/>
                <w:szCs w:val="20"/>
              </w:rPr>
              <w:t xml:space="preserve">                          -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B058B0C" w14:textId="77777777" w:rsidR="001F0748" w:rsidRPr="00D26D79" w:rsidRDefault="001F0748">
            <w:pPr>
              <w:jc w:val="right"/>
              <w:rPr>
                <w:color w:val="000000"/>
                <w:sz w:val="20"/>
                <w:szCs w:val="20"/>
              </w:rPr>
            </w:pPr>
            <w:r w:rsidRPr="00D26D79">
              <w:rPr>
                <w:color w:val="000000"/>
                <w:sz w:val="20"/>
                <w:szCs w:val="20"/>
              </w:rPr>
              <w:t xml:space="preserve">          70,000.00 </w:t>
            </w:r>
          </w:p>
        </w:tc>
      </w:tr>
      <w:tr w:rsidR="001F0748" w:rsidRPr="00D26D79" w14:paraId="588CAD5A"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BF6CD5" w14:textId="77777777" w:rsidR="001F0748" w:rsidRPr="00D26D79" w:rsidRDefault="001F0748">
            <w:pPr>
              <w:jc w:val="right"/>
              <w:rPr>
                <w:color w:val="000000"/>
                <w:sz w:val="20"/>
                <w:szCs w:val="20"/>
              </w:rPr>
            </w:pPr>
            <w:r w:rsidRPr="00D26D79">
              <w:rPr>
                <w:color w:val="000000"/>
                <w:sz w:val="20"/>
                <w:szCs w:val="20"/>
              </w:rPr>
              <w:t>37</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16BF0ABD" w14:textId="77777777" w:rsidR="001F0748" w:rsidRPr="00D26D79" w:rsidRDefault="001F0748">
            <w:pPr>
              <w:rPr>
                <w:color w:val="000000"/>
                <w:sz w:val="20"/>
                <w:szCs w:val="20"/>
              </w:rPr>
            </w:pPr>
            <w:r w:rsidRPr="00D26D79">
              <w:rPr>
                <w:color w:val="000000"/>
                <w:sz w:val="20"/>
                <w:szCs w:val="20"/>
              </w:rPr>
              <w:t>Ndërtimi i rrethojave të vorrezave në Gj.Madh, Volljak, Sferkë, Jashanicë, Siqevë, Gremnik, Zajm, K.e Vogël, Shtupel, Grabanicë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3A0BA298" w14:textId="77777777" w:rsidR="001F0748" w:rsidRPr="00D26D79" w:rsidRDefault="001F0748">
            <w:pPr>
              <w:jc w:val="right"/>
              <w:rPr>
                <w:color w:val="000000"/>
                <w:sz w:val="20"/>
                <w:szCs w:val="20"/>
              </w:rPr>
            </w:pPr>
            <w:r w:rsidRPr="00D26D79">
              <w:rPr>
                <w:color w:val="000000"/>
                <w:sz w:val="20"/>
                <w:szCs w:val="20"/>
              </w:rPr>
              <w:t xml:space="preserve">           90,000.00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6B6961F4" w14:textId="77777777" w:rsidR="001F0748" w:rsidRPr="00D26D79" w:rsidRDefault="001F0748">
            <w:pPr>
              <w:rPr>
                <w:color w:val="000000"/>
                <w:sz w:val="20"/>
                <w:szCs w:val="20"/>
              </w:rPr>
            </w:pPr>
            <w:r w:rsidRPr="00D26D79">
              <w:rPr>
                <w:color w:val="000000"/>
                <w:sz w:val="20"/>
                <w:szCs w:val="20"/>
              </w:rPr>
              <w:t xml:space="preserve">             60,000.00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44DFCB72" w14:textId="77777777" w:rsidR="001F0748" w:rsidRPr="00D26D79" w:rsidRDefault="001F0748">
            <w:pPr>
              <w:rPr>
                <w:color w:val="000000"/>
                <w:sz w:val="20"/>
                <w:szCs w:val="20"/>
              </w:rPr>
            </w:pPr>
            <w:r w:rsidRPr="00D26D79">
              <w:rPr>
                <w:color w:val="000000"/>
                <w:sz w:val="20"/>
                <w:szCs w:val="20"/>
              </w:rPr>
              <w:t xml:space="preserve">          30,000.00 </w:t>
            </w:r>
          </w:p>
        </w:tc>
      </w:tr>
      <w:tr w:rsidR="001F0748" w:rsidRPr="00D26D79" w14:paraId="2DF3BA9D"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27E346D7" w14:textId="77777777" w:rsidR="001F0748" w:rsidRPr="00D26D79" w:rsidRDefault="001F0748">
            <w:pPr>
              <w:rPr>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5216438" w14:textId="77777777" w:rsidR="001F0748" w:rsidRPr="00D26D79" w:rsidRDefault="001F0748">
            <w:pPr>
              <w:rPr>
                <w:b/>
                <w:bCs/>
                <w:color w:val="000000"/>
                <w:sz w:val="20"/>
                <w:szCs w:val="20"/>
              </w:rPr>
            </w:pPr>
            <w:r w:rsidRPr="00D26D79">
              <w:rPr>
                <w:b/>
                <w:bCs/>
                <w:color w:val="000000"/>
                <w:sz w:val="20"/>
                <w:szCs w:val="20"/>
              </w:rPr>
              <w:t>Infrastruktura rrugore</w:t>
            </w:r>
          </w:p>
        </w:tc>
        <w:tc>
          <w:tcPr>
            <w:tcW w:w="1314" w:type="dxa"/>
            <w:tcBorders>
              <w:top w:val="single" w:sz="4" w:space="0" w:color="auto"/>
              <w:left w:val="nil"/>
              <w:bottom w:val="single" w:sz="4" w:space="0" w:color="auto"/>
              <w:right w:val="single" w:sz="4" w:space="0" w:color="auto"/>
            </w:tcBorders>
            <w:shd w:val="clear" w:color="000000" w:fill="FFFF00"/>
            <w:noWrap/>
            <w:vAlign w:val="bottom"/>
            <w:hideMark/>
          </w:tcPr>
          <w:p w14:paraId="7D0EA86F" w14:textId="77777777" w:rsidR="001F0748" w:rsidRPr="00D26D79" w:rsidRDefault="001F0748">
            <w:pPr>
              <w:rPr>
                <w:b/>
                <w:bCs/>
                <w:color w:val="000000"/>
                <w:sz w:val="20"/>
                <w:szCs w:val="20"/>
              </w:rPr>
            </w:pPr>
            <w:r w:rsidRPr="00D26D79">
              <w:rPr>
                <w:b/>
                <w:bCs/>
                <w:color w:val="000000"/>
                <w:sz w:val="20"/>
                <w:szCs w:val="20"/>
              </w:rPr>
              <w:t xml:space="preserve">      740,000.00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3660A056" w14:textId="77777777" w:rsidR="001F0748" w:rsidRPr="00D26D79" w:rsidRDefault="001F0748">
            <w:pPr>
              <w:rPr>
                <w:b/>
                <w:bCs/>
                <w:color w:val="000000"/>
                <w:sz w:val="20"/>
                <w:szCs w:val="20"/>
              </w:rPr>
            </w:pPr>
            <w:r w:rsidRPr="00D26D79">
              <w:rPr>
                <w:b/>
                <w:bCs/>
                <w:color w:val="000000"/>
                <w:sz w:val="20"/>
                <w:szCs w:val="20"/>
              </w:rPr>
              <w:t xml:space="preserve">        470,000.00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33F3E061" w14:textId="77777777" w:rsidR="001F0748" w:rsidRPr="00D26D79" w:rsidRDefault="001F0748">
            <w:pPr>
              <w:rPr>
                <w:b/>
                <w:bCs/>
                <w:color w:val="000000"/>
                <w:sz w:val="20"/>
                <w:szCs w:val="20"/>
              </w:rPr>
            </w:pPr>
            <w:r w:rsidRPr="00D26D79">
              <w:rPr>
                <w:b/>
                <w:bCs/>
                <w:color w:val="000000"/>
                <w:sz w:val="20"/>
                <w:szCs w:val="20"/>
              </w:rPr>
              <w:t xml:space="preserve">      270,000.00 </w:t>
            </w:r>
          </w:p>
        </w:tc>
      </w:tr>
      <w:tr w:rsidR="001F0748" w:rsidRPr="00D26D79" w14:paraId="2C62437D"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4AD68C" w14:textId="77777777" w:rsidR="001F0748" w:rsidRPr="00D26D79" w:rsidRDefault="001F0748">
            <w:pPr>
              <w:jc w:val="right"/>
              <w:rPr>
                <w:color w:val="000000"/>
                <w:sz w:val="20"/>
                <w:szCs w:val="20"/>
              </w:rPr>
            </w:pPr>
            <w:r w:rsidRPr="00D26D79">
              <w:rPr>
                <w:color w:val="000000"/>
                <w:sz w:val="20"/>
                <w:szCs w:val="20"/>
              </w:rPr>
              <w:t>38</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15BDEF" w14:textId="77777777" w:rsidR="001F0748" w:rsidRPr="00D26D79" w:rsidRDefault="001F0748">
            <w:pPr>
              <w:rPr>
                <w:color w:val="000000"/>
                <w:sz w:val="20"/>
                <w:szCs w:val="20"/>
              </w:rPr>
            </w:pPr>
            <w:r w:rsidRPr="00D26D79">
              <w:rPr>
                <w:color w:val="000000"/>
                <w:sz w:val="20"/>
                <w:szCs w:val="20"/>
              </w:rPr>
              <w:t>Furnizimi me tabela të mençura për shkollat në Çabiq, Ujmirë, “Ismet Rraci”, “Motrat Qiriazi”, “Fehmi Agani”, “Luigj Gurakuqi”, etj</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244413"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548D55" w14:textId="77777777" w:rsidR="001F0748" w:rsidRPr="00D26D79" w:rsidRDefault="001F0748">
            <w:pPr>
              <w:rPr>
                <w:color w:val="000000"/>
                <w:sz w:val="20"/>
                <w:szCs w:val="20"/>
              </w:rPr>
            </w:pPr>
            <w:r w:rsidRPr="00D26D79">
              <w:rPr>
                <w:color w:val="000000"/>
                <w:sz w:val="20"/>
                <w:szCs w:val="20"/>
              </w:rPr>
              <w:t xml:space="preserve">             20,000.00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BEB63F" w14:textId="77777777" w:rsidR="001F0748" w:rsidRPr="00D26D79" w:rsidRDefault="001F0748">
            <w:pPr>
              <w:rPr>
                <w:color w:val="000000"/>
                <w:sz w:val="20"/>
                <w:szCs w:val="20"/>
              </w:rPr>
            </w:pPr>
            <w:r w:rsidRPr="00D26D79">
              <w:rPr>
                <w:color w:val="000000"/>
                <w:sz w:val="20"/>
                <w:szCs w:val="20"/>
              </w:rPr>
              <w:t xml:space="preserve">                       -   </w:t>
            </w:r>
          </w:p>
        </w:tc>
      </w:tr>
      <w:tr w:rsidR="001F0748" w:rsidRPr="00D26D79" w14:paraId="23DF55B9" w14:textId="77777777" w:rsidTr="001F0748">
        <w:trPr>
          <w:trHeight w:val="744"/>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3D984" w14:textId="77777777" w:rsidR="001F0748" w:rsidRPr="00D26D79" w:rsidRDefault="001F0748">
            <w:pPr>
              <w:jc w:val="right"/>
              <w:rPr>
                <w:color w:val="000000"/>
                <w:sz w:val="20"/>
                <w:szCs w:val="20"/>
              </w:rPr>
            </w:pPr>
            <w:r w:rsidRPr="00D26D79">
              <w:rPr>
                <w:color w:val="000000"/>
                <w:sz w:val="20"/>
                <w:szCs w:val="20"/>
              </w:rPr>
              <w:t>39</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C8542" w14:textId="77777777" w:rsidR="001F0748" w:rsidRPr="00D26D79" w:rsidRDefault="001F0748">
            <w:pPr>
              <w:rPr>
                <w:color w:val="000000"/>
                <w:sz w:val="20"/>
                <w:szCs w:val="20"/>
              </w:rPr>
            </w:pPr>
            <w:r w:rsidRPr="00D26D79">
              <w:rPr>
                <w:color w:val="000000"/>
                <w:sz w:val="20"/>
                <w:szCs w:val="20"/>
              </w:rPr>
              <w:t>Ndertimi i nxemjeve qendrore me pompa termike dhe nxemje me kaldaja me pelet ne shkolla në Gjimnazin Luigj Gurakuqi, Gremnik, Këpuz, Zllakuqan, Gjurgjevik I Madh, Budisalc, Ujmirë, Dren</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10E275" w14:textId="77777777" w:rsidR="001F0748" w:rsidRPr="00D26D79" w:rsidRDefault="001F0748">
            <w:pPr>
              <w:jc w:val="right"/>
              <w:rPr>
                <w:color w:val="000000"/>
                <w:sz w:val="20"/>
                <w:szCs w:val="20"/>
              </w:rPr>
            </w:pPr>
            <w:r w:rsidRPr="00D26D79">
              <w:rPr>
                <w:color w:val="000000"/>
                <w:sz w:val="20"/>
                <w:szCs w:val="20"/>
              </w:rPr>
              <w:t xml:space="preserve">         100,000.00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C8628" w14:textId="77777777" w:rsidR="001F0748" w:rsidRPr="00D26D79" w:rsidRDefault="001F0748">
            <w:pPr>
              <w:rPr>
                <w:color w:val="000000"/>
                <w:sz w:val="20"/>
                <w:szCs w:val="20"/>
              </w:rPr>
            </w:pPr>
            <w:r w:rsidRPr="00D26D79">
              <w:rPr>
                <w:color w:val="000000"/>
                <w:sz w:val="20"/>
                <w:szCs w:val="20"/>
              </w:rPr>
              <w:t xml:space="preserve">             80,000.00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39CB4" w14:textId="77777777" w:rsidR="001F0748" w:rsidRPr="00D26D79" w:rsidRDefault="001F0748">
            <w:pPr>
              <w:rPr>
                <w:color w:val="000000"/>
                <w:sz w:val="20"/>
                <w:szCs w:val="20"/>
              </w:rPr>
            </w:pPr>
            <w:r w:rsidRPr="00D26D79">
              <w:rPr>
                <w:color w:val="000000"/>
                <w:sz w:val="20"/>
                <w:szCs w:val="20"/>
              </w:rPr>
              <w:t xml:space="preserve">          20,000.00 </w:t>
            </w:r>
          </w:p>
        </w:tc>
      </w:tr>
      <w:tr w:rsidR="001F0748" w:rsidRPr="00D26D79" w14:paraId="63526338" w14:textId="77777777" w:rsidTr="001F0748">
        <w:trPr>
          <w:trHeight w:val="496"/>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E853C0" w14:textId="77777777" w:rsidR="001F0748" w:rsidRPr="00D26D79" w:rsidRDefault="001F0748">
            <w:pPr>
              <w:jc w:val="right"/>
              <w:rPr>
                <w:color w:val="000000"/>
                <w:sz w:val="20"/>
                <w:szCs w:val="20"/>
              </w:rPr>
            </w:pPr>
            <w:r w:rsidRPr="00D26D79">
              <w:rPr>
                <w:color w:val="000000"/>
                <w:sz w:val="20"/>
                <w:szCs w:val="20"/>
              </w:rPr>
              <w:t>40</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1D9C5" w14:textId="77777777" w:rsidR="001F0748" w:rsidRPr="00D26D79" w:rsidRDefault="001F0748">
            <w:pPr>
              <w:rPr>
                <w:color w:val="000000"/>
                <w:sz w:val="20"/>
                <w:szCs w:val="20"/>
              </w:rPr>
            </w:pPr>
            <w:r w:rsidRPr="00D26D79">
              <w:rPr>
                <w:color w:val="000000"/>
                <w:sz w:val="20"/>
                <w:szCs w:val="20"/>
              </w:rPr>
              <w:t>Ndriqimi i hapësirave të jashtme në shkollën Ismet Rraci, Motrat Qiriazi, Gjimnazin Luigj Gurakuqi, Zllakuqan, Çerdhja e fëmijëve etj</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6C3F6C" w14:textId="77777777" w:rsidR="001F0748" w:rsidRPr="00D26D79" w:rsidRDefault="001F0748">
            <w:pPr>
              <w:jc w:val="right"/>
              <w:rPr>
                <w:color w:val="000000"/>
                <w:sz w:val="20"/>
                <w:szCs w:val="20"/>
              </w:rPr>
            </w:pPr>
            <w:r w:rsidRPr="00D26D79">
              <w:rPr>
                <w:color w:val="000000"/>
                <w:sz w:val="20"/>
                <w:szCs w:val="20"/>
              </w:rPr>
              <w:t xml:space="preserve">                        -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9D898" w14:textId="77777777" w:rsidR="001F0748" w:rsidRPr="00D26D79" w:rsidRDefault="001F0748">
            <w:pPr>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870832" w14:textId="77777777" w:rsidR="001F0748" w:rsidRPr="00D26D79" w:rsidRDefault="001F0748">
            <w:pPr>
              <w:rPr>
                <w:color w:val="000000"/>
                <w:sz w:val="20"/>
                <w:szCs w:val="20"/>
              </w:rPr>
            </w:pPr>
            <w:r w:rsidRPr="00D26D79">
              <w:rPr>
                <w:color w:val="000000"/>
                <w:sz w:val="20"/>
                <w:szCs w:val="20"/>
              </w:rPr>
              <w:t xml:space="preserve">                       -   </w:t>
            </w:r>
          </w:p>
        </w:tc>
      </w:tr>
      <w:tr w:rsidR="001F0748" w:rsidRPr="00D26D79" w14:paraId="7FE023D7" w14:textId="77777777" w:rsidTr="001F0748">
        <w:trPr>
          <w:trHeight w:val="496"/>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B53B53" w14:textId="77777777" w:rsidR="001F0748" w:rsidRPr="00D26D79" w:rsidRDefault="001F0748">
            <w:pPr>
              <w:jc w:val="right"/>
              <w:rPr>
                <w:color w:val="000000"/>
                <w:sz w:val="20"/>
                <w:szCs w:val="20"/>
              </w:rPr>
            </w:pPr>
            <w:r w:rsidRPr="00D26D79">
              <w:rPr>
                <w:color w:val="000000"/>
                <w:sz w:val="20"/>
                <w:szCs w:val="20"/>
              </w:rPr>
              <w:t>41</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1D324" w14:textId="77777777" w:rsidR="001F0748" w:rsidRPr="00D26D79" w:rsidRDefault="001F0748">
            <w:pPr>
              <w:rPr>
                <w:color w:val="000000"/>
                <w:sz w:val="20"/>
                <w:szCs w:val="20"/>
              </w:rPr>
            </w:pPr>
            <w:r w:rsidRPr="00D26D79">
              <w:rPr>
                <w:color w:val="000000"/>
                <w:sz w:val="20"/>
                <w:szCs w:val="20"/>
              </w:rPr>
              <w:t>Ndërtimi i fushave sportive dhe parkingjeve në shkolla në Grabanicë, Siqevë, Zllakuqan, Leskoc, Sferkë etj</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FDECCF" w14:textId="77777777" w:rsidR="001F0748" w:rsidRPr="00D26D79" w:rsidRDefault="001F0748">
            <w:pPr>
              <w:jc w:val="right"/>
              <w:rPr>
                <w:color w:val="000000"/>
                <w:sz w:val="20"/>
                <w:szCs w:val="20"/>
              </w:rPr>
            </w:pPr>
            <w:r w:rsidRPr="00D26D79">
              <w:rPr>
                <w:color w:val="000000"/>
                <w:sz w:val="20"/>
                <w:szCs w:val="20"/>
              </w:rPr>
              <w:t xml:space="preserve">           70,000.00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2AE26" w14:textId="77777777" w:rsidR="001F0748" w:rsidRPr="00D26D79" w:rsidRDefault="001F0748">
            <w:pPr>
              <w:rPr>
                <w:color w:val="000000"/>
                <w:sz w:val="20"/>
                <w:szCs w:val="20"/>
              </w:rPr>
            </w:pPr>
            <w:r w:rsidRPr="00D26D79">
              <w:rPr>
                <w:color w:val="000000"/>
                <w:sz w:val="20"/>
                <w:szCs w:val="20"/>
              </w:rPr>
              <w:t xml:space="preserve">             50,000.00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F9F53" w14:textId="77777777" w:rsidR="001F0748" w:rsidRPr="00D26D79" w:rsidRDefault="001F0748">
            <w:pPr>
              <w:rPr>
                <w:color w:val="000000"/>
                <w:sz w:val="20"/>
                <w:szCs w:val="20"/>
              </w:rPr>
            </w:pPr>
            <w:r w:rsidRPr="00D26D79">
              <w:rPr>
                <w:color w:val="000000"/>
                <w:sz w:val="20"/>
                <w:szCs w:val="20"/>
              </w:rPr>
              <w:t xml:space="preserve">          20,000.00 </w:t>
            </w:r>
          </w:p>
        </w:tc>
      </w:tr>
      <w:tr w:rsidR="001F0748" w:rsidRPr="00D26D79" w14:paraId="0595537A"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54CBF680" w14:textId="77777777" w:rsidR="001F0748" w:rsidRPr="00D26D79" w:rsidRDefault="001F0748">
            <w:pPr>
              <w:rPr>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FBC6F08" w14:textId="77777777" w:rsidR="001F0748" w:rsidRPr="00D26D79" w:rsidRDefault="001F0748">
            <w:pPr>
              <w:rPr>
                <w:b/>
                <w:bCs/>
                <w:color w:val="000000"/>
                <w:sz w:val="20"/>
                <w:szCs w:val="20"/>
              </w:rPr>
            </w:pPr>
            <w:r w:rsidRPr="00D26D79">
              <w:rPr>
                <w:b/>
                <w:bCs/>
                <w:color w:val="000000"/>
                <w:sz w:val="20"/>
                <w:szCs w:val="20"/>
              </w:rPr>
              <w:t>Arsimi</w:t>
            </w:r>
          </w:p>
        </w:tc>
        <w:tc>
          <w:tcPr>
            <w:tcW w:w="1314" w:type="dxa"/>
            <w:tcBorders>
              <w:top w:val="single" w:sz="4" w:space="0" w:color="auto"/>
              <w:left w:val="nil"/>
              <w:bottom w:val="single" w:sz="4" w:space="0" w:color="auto"/>
              <w:right w:val="single" w:sz="4" w:space="0" w:color="auto"/>
            </w:tcBorders>
            <w:shd w:val="clear" w:color="000000" w:fill="FFFF00"/>
            <w:noWrap/>
            <w:vAlign w:val="bottom"/>
            <w:hideMark/>
          </w:tcPr>
          <w:p w14:paraId="6AFC5A46" w14:textId="77777777" w:rsidR="001F0748" w:rsidRPr="00D26D79" w:rsidRDefault="001F0748">
            <w:pPr>
              <w:rPr>
                <w:b/>
                <w:bCs/>
                <w:color w:val="000000"/>
                <w:sz w:val="20"/>
                <w:szCs w:val="20"/>
              </w:rPr>
            </w:pPr>
            <w:r w:rsidRPr="00D26D79">
              <w:rPr>
                <w:b/>
                <w:bCs/>
                <w:color w:val="000000"/>
                <w:sz w:val="20"/>
                <w:szCs w:val="20"/>
              </w:rPr>
              <w:t xml:space="preserve">      190,000.00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6E201D7F" w14:textId="77777777" w:rsidR="001F0748" w:rsidRPr="00D26D79" w:rsidRDefault="001F0748">
            <w:pPr>
              <w:rPr>
                <w:b/>
                <w:bCs/>
                <w:color w:val="000000"/>
                <w:sz w:val="20"/>
                <w:szCs w:val="20"/>
              </w:rPr>
            </w:pPr>
            <w:r w:rsidRPr="00D26D79">
              <w:rPr>
                <w:b/>
                <w:bCs/>
                <w:color w:val="000000"/>
                <w:sz w:val="20"/>
                <w:szCs w:val="20"/>
              </w:rPr>
              <w:t xml:space="preserve">        150,000.00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61188AE5" w14:textId="77777777" w:rsidR="001F0748" w:rsidRPr="00D26D79" w:rsidRDefault="001F0748">
            <w:pPr>
              <w:rPr>
                <w:b/>
                <w:bCs/>
                <w:color w:val="000000"/>
                <w:sz w:val="20"/>
                <w:szCs w:val="20"/>
              </w:rPr>
            </w:pPr>
            <w:r w:rsidRPr="00D26D79">
              <w:rPr>
                <w:b/>
                <w:bCs/>
                <w:color w:val="000000"/>
                <w:sz w:val="20"/>
                <w:szCs w:val="20"/>
              </w:rPr>
              <w:t xml:space="preserve">        40,000.00 </w:t>
            </w:r>
          </w:p>
        </w:tc>
      </w:tr>
      <w:tr w:rsidR="001F0748" w:rsidRPr="00D26D79" w14:paraId="441E9B4F"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B03275" w14:textId="77777777" w:rsidR="001F0748" w:rsidRPr="00D26D79" w:rsidRDefault="001F0748">
            <w:pPr>
              <w:jc w:val="right"/>
              <w:rPr>
                <w:color w:val="000000"/>
                <w:sz w:val="20"/>
                <w:szCs w:val="20"/>
              </w:rPr>
            </w:pPr>
            <w:r w:rsidRPr="00D26D79">
              <w:rPr>
                <w:color w:val="000000"/>
                <w:sz w:val="20"/>
                <w:szCs w:val="20"/>
              </w:rPr>
              <w:t>42</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8C82C1" w14:textId="77777777" w:rsidR="001F0748" w:rsidRPr="00D26D79" w:rsidRDefault="001F0748">
            <w:pPr>
              <w:rPr>
                <w:color w:val="000000"/>
                <w:sz w:val="20"/>
                <w:szCs w:val="20"/>
              </w:rPr>
            </w:pPr>
            <w:r w:rsidRPr="00D26D79">
              <w:rPr>
                <w:color w:val="000000"/>
                <w:sz w:val="20"/>
                <w:szCs w:val="20"/>
              </w:rPr>
              <w:t>Furnizim me paisje mejksore per diagnostike per QKMF-Klinë</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80EE33" w14:textId="77777777" w:rsidR="001F0748" w:rsidRPr="00D26D79" w:rsidRDefault="001F0748">
            <w:pPr>
              <w:jc w:val="right"/>
              <w:rPr>
                <w:color w:val="000000"/>
                <w:sz w:val="20"/>
                <w:szCs w:val="20"/>
              </w:rPr>
            </w:pPr>
            <w:r w:rsidRPr="00D26D79">
              <w:rPr>
                <w:color w:val="000000"/>
                <w:sz w:val="20"/>
                <w:szCs w:val="20"/>
              </w:rPr>
              <w:t xml:space="preserve">           50,000.00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3EC3F6" w14:textId="77777777" w:rsidR="001F0748" w:rsidRPr="00D26D79" w:rsidRDefault="001F0748">
            <w:pPr>
              <w:rPr>
                <w:color w:val="000000"/>
                <w:sz w:val="20"/>
                <w:szCs w:val="20"/>
              </w:rPr>
            </w:pPr>
            <w:r w:rsidRPr="00D26D79">
              <w:rPr>
                <w:color w:val="000000"/>
                <w:sz w:val="20"/>
                <w:szCs w:val="20"/>
              </w:rPr>
              <w:t xml:space="preserve">             30,000.00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09F5D" w14:textId="77777777" w:rsidR="001F0748" w:rsidRPr="00D26D79" w:rsidRDefault="001F0748">
            <w:pPr>
              <w:rPr>
                <w:color w:val="000000"/>
                <w:sz w:val="20"/>
                <w:szCs w:val="20"/>
              </w:rPr>
            </w:pPr>
            <w:r w:rsidRPr="00D26D79">
              <w:rPr>
                <w:color w:val="000000"/>
                <w:sz w:val="20"/>
                <w:szCs w:val="20"/>
              </w:rPr>
              <w:t xml:space="preserve">          20,000.00 </w:t>
            </w:r>
          </w:p>
        </w:tc>
      </w:tr>
      <w:tr w:rsidR="001F0748" w:rsidRPr="00D26D79" w14:paraId="7016C216"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90E72" w14:textId="77777777" w:rsidR="001F0748" w:rsidRPr="00D26D79" w:rsidRDefault="001F0748">
            <w:pPr>
              <w:jc w:val="right"/>
              <w:rPr>
                <w:color w:val="000000"/>
                <w:sz w:val="20"/>
                <w:szCs w:val="20"/>
              </w:rPr>
            </w:pPr>
            <w:r w:rsidRPr="00D26D79">
              <w:rPr>
                <w:color w:val="000000"/>
                <w:sz w:val="20"/>
                <w:szCs w:val="20"/>
              </w:rPr>
              <w:t>43</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58EC2911" w14:textId="77777777" w:rsidR="001F0748" w:rsidRPr="00D26D79" w:rsidRDefault="001F0748">
            <w:pPr>
              <w:rPr>
                <w:color w:val="000000"/>
                <w:sz w:val="20"/>
                <w:szCs w:val="20"/>
              </w:rPr>
            </w:pPr>
            <w:r w:rsidRPr="00D26D79">
              <w:rPr>
                <w:color w:val="000000"/>
                <w:sz w:val="20"/>
                <w:szCs w:val="20"/>
              </w:rPr>
              <w:t>Ndërtimi dhe rindërtimi i objekteve shëndetësore: QKMF-së, AMF-së në Drenoc, Ujmirë, Zllakuqan dhe Gllarevë,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76F06277" w14:textId="77777777" w:rsidR="001F0748" w:rsidRPr="00D26D79" w:rsidRDefault="001F0748">
            <w:pPr>
              <w:jc w:val="right"/>
              <w:rPr>
                <w:color w:val="000000"/>
                <w:sz w:val="20"/>
                <w:szCs w:val="20"/>
              </w:rPr>
            </w:pPr>
            <w:r w:rsidRPr="00D26D79">
              <w:rPr>
                <w:color w:val="000000"/>
                <w:sz w:val="20"/>
                <w:szCs w:val="20"/>
              </w:rPr>
              <w:t xml:space="preserve">           10,000.00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7EFE61A4" w14:textId="77777777" w:rsidR="001F0748" w:rsidRPr="00D26D79" w:rsidRDefault="001F0748">
            <w:pPr>
              <w:rPr>
                <w:color w:val="000000"/>
                <w:sz w:val="20"/>
                <w:szCs w:val="20"/>
              </w:rPr>
            </w:pPr>
            <w:r w:rsidRPr="00D26D79">
              <w:rPr>
                <w:color w:val="000000"/>
                <w:sz w:val="20"/>
                <w:szCs w:val="20"/>
              </w:rPr>
              <w:t>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7FF4DEDD" w14:textId="77777777" w:rsidR="001F0748" w:rsidRPr="00D26D79" w:rsidRDefault="001F0748">
            <w:pPr>
              <w:rPr>
                <w:color w:val="000000"/>
                <w:sz w:val="20"/>
                <w:szCs w:val="20"/>
              </w:rPr>
            </w:pPr>
            <w:r w:rsidRPr="00D26D79">
              <w:rPr>
                <w:color w:val="000000"/>
                <w:sz w:val="20"/>
                <w:szCs w:val="20"/>
              </w:rPr>
              <w:t xml:space="preserve">          10,000.00 </w:t>
            </w:r>
          </w:p>
        </w:tc>
      </w:tr>
      <w:tr w:rsidR="001F0748" w:rsidRPr="00D26D79" w14:paraId="3B11DDC9"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3420C54C" w14:textId="77777777" w:rsidR="001F0748" w:rsidRPr="00D26D79" w:rsidRDefault="001F0748">
            <w:pPr>
              <w:rPr>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83DBF76" w14:textId="77777777" w:rsidR="001F0748" w:rsidRPr="00D26D79" w:rsidRDefault="001F0748">
            <w:pPr>
              <w:rPr>
                <w:b/>
                <w:bCs/>
                <w:color w:val="000000"/>
                <w:sz w:val="20"/>
                <w:szCs w:val="20"/>
              </w:rPr>
            </w:pPr>
            <w:r w:rsidRPr="00D26D79">
              <w:rPr>
                <w:b/>
                <w:bCs/>
                <w:color w:val="000000"/>
                <w:sz w:val="20"/>
                <w:szCs w:val="20"/>
              </w:rPr>
              <w:t>Shendetësia</w:t>
            </w:r>
          </w:p>
        </w:tc>
        <w:tc>
          <w:tcPr>
            <w:tcW w:w="1314" w:type="dxa"/>
            <w:tcBorders>
              <w:top w:val="single" w:sz="4" w:space="0" w:color="auto"/>
              <w:left w:val="nil"/>
              <w:bottom w:val="single" w:sz="4" w:space="0" w:color="auto"/>
              <w:right w:val="single" w:sz="4" w:space="0" w:color="auto"/>
            </w:tcBorders>
            <w:shd w:val="clear" w:color="000000" w:fill="FFFF00"/>
            <w:noWrap/>
            <w:vAlign w:val="bottom"/>
            <w:hideMark/>
          </w:tcPr>
          <w:p w14:paraId="23E6FD51" w14:textId="77777777" w:rsidR="001F0748" w:rsidRPr="00D26D79" w:rsidRDefault="001F0748">
            <w:pPr>
              <w:rPr>
                <w:b/>
                <w:bCs/>
                <w:color w:val="000000"/>
                <w:sz w:val="20"/>
                <w:szCs w:val="20"/>
              </w:rPr>
            </w:pPr>
            <w:r w:rsidRPr="00D26D79">
              <w:rPr>
                <w:b/>
                <w:bCs/>
                <w:color w:val="000000"/>
                <w:sz w:val="20"/>
                <w:szCs w:val="20"/>
              </w:rPr>
              <w:t xml:space="preserve">         60,000.00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6F90D208" w14:textId="77777777" w:rsidR="001F0748" w:rsidRPr="00D26D79" w:rsidRDefault="001F0748">
            <w:pPr>
              <w:rPr>
                <w:b/>
                <w:bCs/>
                <w:color w:val="000000"/>
                <w:sz w:val="20"/>
                <w:szCs w:val="20"/>
              </w:rPr>
            </w:pPr>
            <w:r w:rsidRPr="00D26D79">
              <w:rPr>
                <w:b/>
                <w:bCs/>
                <w:color w:val="000000"/>
                <w:sz w:val="20"/>
                <w:szCs w:val="20"/>
              </w:rPr>
              <w:t xml:space="preserve">           30,000.00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21D6734C" w14:textId="77777777" w:rsidR="001F0748" w:rsidRPr="00D26D79" w:rsidRDefault="001F0748">
            <w:pPr>
              <w:rPr>
                <w:b/>
                <w:bCs/>
                <w:color w:val="000000"/>
                <w:sz w:val="20"/>
                <w:szCs w:val="20"/>
              </w:rPr>
            </w:pPr>
            <w:r w:rsidRPr="00D26D79">
              <w:rPr>
                <w:b/>
                <w:bCs/>
                <w:color w:val="000000"/>
                <w:sz w:val="20"/>
                <w:szCs w:val="20"/>
              </w:rPr>
              <w:t xml:space="preserve">        30,000.00 </w:t>
            </w:r>
          </w:p>
        </w:tc>
      </w:tr>
      <w:tr w:rsidR="001F0748" w:rsidRPr="00D26D79" w14:paraId="722177A5"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76442F" w14:textId="77777777" w:rsidR="001F0748" w:rsidRPr="00D26D79" w:rsidRDefault="001F0748">
            <w:pPr>
              <w:jc w:val="right"/>
              <w:rPr>
                <w:color w:val="000000"/>
                <w:sz w:val="20"/>
                <w:szCs w:val="20"/>
              </w:rPr>
            </w:pPr>
            <w:r w:rsidRPr="00D26D79">
              <w:rPr>
                <w:color w:val="000000"/>
                <w:sz w:val="20"/>
                <w:szCs w:val="20"/>
              </w:rPr>
              <w:t>44</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228296" w14:textId="77777777" w:rsidR="001F0748" w:rsidRPr="00D26D79" w:rsidRDefault="001F0748">
            <w:pPr>
              <w:rPr>
                <w:color w:val="000000"/>
                <w:sz w:val="20"/>
                <w:szCs w:val="20"/>
              </w:rPr>
            </w:pPr>
            <w:r w:rsidRPr="00D26D79">
              <w:rPr>
                <w:color w:val="000000"/>
                <w:sz w:val="20"/>
                <w:szCs w:val="20"/>
              </w:rPr>
              <w:t>Ndertimi i shtepise se pleqeve ne Kline</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F88137" w14:textId="77777777" w:rsidR="001F0748" w:rsidRPr="00D26D79" w:rsidRDefault="001F0748">
            <w:pPr>
              <w:jc w:val="right"/>
              <w:rPr>
                <w:color w:val="000000"/>
                <w:sz w:val="20"/>
                <w:szCs w:val="20"/>
              </w:rPr>
            </w:pPr>
            <w:r w:rsidRPr="00D26D79">
              <w:rPr>
                <w:color w:val="000000"/>
                <w:sz w:val="20"/>
                <w:szCs w:val="20"/>
              </w:rPr>
              <w:t xml:space="preserve">                        -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821B2F" w14:textId="77777777" w:rsidR="001F0748" w:rsidRPr="00D26D79" w:rsidRDefault="001F0748">
            <w:pPr>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9ABD3" w14:textId="77777777" w:rsidR="001F0748" w:rsidRPr="00D26D79" w:rsidRDefault="001F0748">
            <w:pPr>
              <w:rPr>
                <w:color w:val="000000"/>
                <w:sz w:val="20"/>
                <w:szCs w:val="20"/>
              </w:rPr>
            </w:pPr>
            <w:r w:rsidRPr="00D26D79">
              <w:rPr>
                <w:color w:val="000000"/>
                <w:sz w:val="20"/>
                <w:szCs w:val="20"/>
              </w:rPr>
              <w:t> </w:t>
            </w:r>
          </w:p>
        </w:tc>
      </w:tr>
      <w:tr w:rsidR="001F0748" w:rsidRPr="00D26D79" w14:paraId="69D50946"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08F7E56A" w14:textId="77777777" w:rsidR="001F0748" w:rsidRPr="00D26D79" w:rsidRDefault="001F0748">
            <w:pPr>
              <w:rPr>
                <w:color w:val="000000"/>
                <w:sz w:val="20"/>
                <w:szCs w:val="20"/>
              </w:rPr>
            </w:pPr>
          </w:p>
        </w:tc>
        <w:tc>
          <w:tcPr>
            <w:tcW w:w="5992" w:type="dxa"/>
            <w:tcBorders>
              <w:top w:val="single" w:sz="4" w:space="0" w:color="auto"/>
              <w:left w:val="single" w:sz="4" w:space="0" w:color="auto"/>
              <w:bottom w:val="single" w:sz="4" w:space="0" w:color="auto"/>
              <w:right w:val="nil"/>
            </w:tcBorders>
            <w:shd w:val="clear" w:color="000000" w:fill="FFFF00"/>
            <w:vAlign w:val="center"/>
            <w:hideMark/>
          </w:tcPr>
          <w:p w14:paraId="2928B959" w14:textId="77777777" w:rsidR="001F0748" w:rsidRPr="00D26D79" w:rsidRDefault="001F0748">
            <w:pPr>
              <w:rPr>
                <w:b/>
                <w:bCs/>
                <w:color w:val="000000"/>
                <w:sz w:val="20"/>
                <w:szCs w:val="20"/>
              </w:rPr>
            </w:pPr>
            <w:r w:rsidRPr="00D26D79">
              <w:rPr>
                <w:b/>
                <w:bCs/>
                <w:color w:val="000000"/>
                <w:sz w:val="20"/>
                <w:szCs w:val="20"/>
              </w:rPr>
              <w:t>Sherbimet Rezidenciale</w:t>
            </w:r>
          </w:p>
        </w:tc>
        <w:tc>
          <w:tcPr>
            <w:tcW w:w="1314"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A5B5AC2" w14:textId="77777777" w:rsidR="001F0748" w:rsidRPr="00D26D79" w:rsidRDefault="001F0748">
            <w:pPr>
              <w:rPr>
                <w:b/>
                <w:bCs/>
                <w:color w:val="000000"/>
                <w:sz w:val="20"/>
                <w:szCs w:val="20"/>
              </w:rPr>
            </w:pPr>
            <w:r w:rsidRPr="00D26D79">
              <w:rPr>
                <w:b/>
                <w:bCs/>
                <w:color w:val="000000"/>
                <w:sz w:val="20"/>
                <w:szCs w:val="20"/>
              </w:rPr>
              <w:t xml:space="preserve">                        -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3DB58CA2" w14:textId="77777777" w:rsidR="001F0748" w:rsidRPr="00D26D79" w:rsidRDefault="001F0748">
            <w:pPr>
              <w:rPr>
                <w:b/>
                <w:bCs/>
                <w:color w:val="000000"/>
                <w:sz w:val="20"/>
                <w:szCs w:val="20"/>
              </w:rPr>
            </w:pPr>
            <w:r w:rsidRPr="00D26D79">
              <w:rPr>
                <w:b/>
                <w:bCs/>
                <w:color w:val="000000"/>
                <w:sz w:val="20"/>
                <w:szCs w:val="20"/>
              </w:rPr>
              <w:t xml:space="preserve">                          -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78E0F99E" w14:textId="77777777" w:rsidR="001F0748" w:rsidRPr="00D26D79" w:rsidRDefault="001F0748">
            <w:pPr>
              <w:rPr>
                <w:b/>
                <w:bCs/>
                <w:color w:val="000000"/>
                <w:sz w:val="20"/>
                <w:szCs w:val="20"/>
              </w:rPr>
            </w:pPr>
            <w:r w:rsidRPr="00D26D79">
              <w:rPr>
                <w:b/>
                <w:bCs/>
                <w:color w:val="000000"/>
                <w:sz w:val="20"/>
                <w:szCs w:val="20"/>
              </w:rPr>
              <w:t xml:space="preserve">                       -   </w:t>
            </w:r>
          </w:p>
        </w:tc>
      </w:tr>
      <w:tr w:rsidR="001F0748" w:rsidRPr="00D26D79" w14:paraId="2A359048"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D1AB68" w14:textId="77777777" w:rsidR="001F0748" w:rsidRPr="00D26D79" w:rsidRDefault="001F0748">
            <w:pPr>
              <w:jc w:val="right"/>
              <w:rPr>
                <w:color w:val="000000"/>
                <w:sz w:val="20"/>
                <w:szCs w:val="20"/>
              </w:rPr>
            </w:pPr>
            <w:r w:rsidRPr="00D26D79">
              <w:rPr>
                <w:color w:val="000000"/>
                <w:sz w:val="20"/>
                <w:szCs w:val="20"/>
              </w:rPr>
              <w:t>45</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A97A9E" w14:textId="77777777" w:rsidR="001F0748" w:rsidRPr="00D26D79" w:rsidRDefault="001F0748">
            <w:pPr>
              <w:rPr>
                <w:color w:val="000000"/>
                <w:sz w:val="20"/>
                <w:szCs w:val="20"/>
              </w:rPr>
            </w:pPr>
            <w:r w:rsidRPr="00D26D79">
              <w:rPr>
                <w:color w:val="000000"/>
                <w:sz w:val="20"/>
                <w:szCs w:val="20"/>
              </w:rPr>
              <w:t>Ndertimi dhe rIndertimi i objektit komunal ne Kline</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D1BDF7" w14:textId="77777777" w:rsidR="001F0748" w:rsidRPr="00D26D79" w:rsidRDefault="001F0748">
            <w:pPr>
              <w:jc w:val="right"/>
              <w:rPr>
                <w:color w:val="000000"/>
                <w:sz w:val="20"/>
                <w:szCs w:val="20"/>
              </w:rPr>
            </w:pPr>
            <w:r w:rsidRPr="00D26D79">
              <w:rPr>
                <w:color w:val="000000"/>
                <w:sz w:val="20"/>
                <w:szCs w:val="20"/>
              </w:rPr>
              <w:t xml:space="preserve">           20,000.00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179E9" w14:textId="77777777" w:rsidR="001F0748" w:rsidRPr="00D26D79" w:rsidRDefault="001F0748">
            <w:pPr>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EAD91" w14:textId="77777777" w:rsidR="001F0748" w:rsidRPr="00D26D79" w:rsidRDefault="001F0748">
            <w:pPr>
              <w:rPr>
                <w:color w:val="000000"/>
                <w:sz w:val="20"/>
                <w:szCs w:val="20"/>
              </w:rPr>
            </w:pPr>
            <w:r w:rsidRPr="00D26D79">
              <w:rPr>
                <w:color w:val="000000"/>
                <w:sz w:val="20"/>
                <w:szCs w:val="20"/>
              </w:rPr>
              <w:t xml:space="preserve">          20,000.00 </w:t>
            </w:r>
          </w:p>
        </w:tc>
      </w:tr>
      <w:tr w:rsidR="001F0748" w:rsidRPr="00D26D79" w14:paraId="279C84CA"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ECF6B1" w14:textId="77777777" w:rsidR="001F0748" w:rsidRPr="00D26D79" w:rsidRDefault="001F0748">
            <w:pPr>
              <w:jc w:val="right"/>
              <w:rPr>
                <w:color w:val="000000"/>
                <w:sz w:val="20"/>
                <w:szCs w:val="20"/>
              </w:rPr>
            </w:pPr>
            <w:r w:rsidRPr="00D26D79">
              <w:rPr>
                <w:color w:val="000000"/>
                <w:sz w:val="20"/>
                <w:szCs w:val="20"/>
              </w:rPr>
              <w:t>46</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C0CAA8" w14:textId="77777777" w:rsidR="001F0748" w:rsidRPr="00D26D79" w:rsidRDefault="001F0748">
            <w:pPr>
              <w:rPr>
                <w:color w:val="000000"/>
                <w:sz w:val="20"/>
                <w:szCs w:val="20"/>
              </w:rPr>
            </w:pPr>
            <w:r w:rsidRPr="00D26D79">
              <w:rPr>
                <w:color w:val="000000"/>
                <w:sz w:val="20"/>
                <w:szCs w:val="20"/>
              </w:rPr>
              <w:t>Blerja e veturave zyrtare për nevoja të Administrates Komunale</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2B4727" w14:textId="77777777" w:rsidR="001F0748" w:rsidRPr="00D26D79" w:rsidRDefault="001F0748">
            <w:pPr>
              <w:jc w:val="right"/>
              <w:rPr>
                <w:color w:val="000000"/>
                <w:sz w:val="20"/>
                <w:szCs w:val="20"/>
              </w:rPr>
            </w:pPr>
            <w:r w:rsidRPr="00D26D79">
              <w:rPr>
                <w:color w:val="000000"/>
                <w:sz w:val="20"/>
                <w:szCs w:val="20"/>
              </w:rPr>
              <w:t xml:space="preserve">           35,000.00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57EE1" w14:textId="77777777" w:rsidR="001F0748" w:rsidRPr="00D26D79" w:rsidRDefault="001F0748">
            <w:pPr>
              <w:rPr>
                <w:color w:val="000000"/>
                <w:sz w:val="20"/>
                <w:szCs w:val="20"/>
              </w:rPr>
            </w:pPr>
            <w:r w:rsidRPr="00D26D79">
              <w:rPr>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1642A" w14:textId="77777777" w:rsidR="001F0748" w:rsidRPr="00D26D79" w:rsidRDefault="001F0748">
            <w:pPr>
              <w:rPr>
                <w:color w:val="000000"/>
                <w:sz w:val="20"/>
                <w:szCs w:val="20"/>
              </w:rPr>
            </w:pPr>
            <w:r w:rsidRPr="00D26D79">
              <w:rPr>
                <w:color w:val="000000"/>
                <w:sz w:val="20"/>
                <w:szCs w:val="20"/>
              </w:rPr>
              <w:t xml:space="preserve">          35,000.00 </w:t>
            </w:r>
          </w:p>
        </w:tc>
      </w:tr>
      <w:tr w:rsidR="001F0748" w:rsidRPr="00D26D79" w14:paraId="032143F0"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3A9EF194" w14:textId="77777777" w:rsidR="001F0748" w:rsidRPr="00D26D79" w:rsidRDefault="001F0748">
            <w:pPr>
              <w:rPr>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EA69D71" w14:textId="77777777" w:rsidR="001F0748" w:rsidRPr="00D26D79" w:rsidRDefault="001F0748">
            <w:pPr>
              <w:rPr>
                <w:b/>
                <w:bCs/>
                <w:color w:val="000000"/>
                <w:sz w:val="20"/>
                <w:szCs w:val="20"/>
              </w:rPr>
            </w:pPr>
            <w:r w:rsidRPr="00D26D79">
              <w:rPr>
                <w:b/>
                <w:bCs/>
                <w:color w:val="000000"/>
                <w:sz w:val="20"/>
                <w:szCs w:val="20"/>
              </w:rPr>
              <w:t>Administrata</w:t>
            </w:r>
          </w:p>
        </w:tc>
        <w:tc>
          <w:tcPr>
            <w:tcW w:w="1314" w:type="dxa"/>
            <w:tcBorders>
              <w:top w:val="single" w:sz="4" w:space="0" w:color="auto"/>
              <w:left w:val="nil"/>
              <w:bottom w:val="single" w:sz="4" w:space="0" w:color="auto"/>
              <w:right w:val="single" w:sz="4" w:space="0" w:color="auto"/>
            </w:tcBorders>
            <w:shd w:val="clear" w:color="000000" w:fill="FFFF00"/>
            <w:noWrap/>
            <w:vAlign w:val="bottom"/>
            <w:hideMark/>
          </w:tcPr>
          <w:p w14:paraId="58F300B8" w14:textId="77777777" w:rsidR="001F0748" w:rsidRPr="00D26D79" w:rsidRDefault="001F0748">
            <w:pPr>
              <w:rPr>
                <w:b/>
                <w:bCs/>
                <w:color w:val="000000"/>
                <w:sz w:val="20"/>
                <w:szCs w:val="20"/>
              </w:rPr>
            </w:pPr>
            <w:r w:rsidRPr="00D26D79">
              <w:rPr>
                <w:b/>
                <w:bCs/>
                <w:color w:val="000000"/>
                <w:sz w:val="20"/>
                <w:szCs w:val="20"/>
              </w:rPr>
              <w:t xml:space="preserve">         55,000.00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7D6F78AB" w14:textId="77777777" w:rsidR="001F0748" w:rsidRPr="00D26D79" w:rsidRDefault="001F0748">
            <w:pPr>
              <w:rPr>
                <w:b/>
                <w:bCs/>
                <w:color w:val="000000"/>
                <w:sz w:val="20"/>
                <w:szCs w:val="20"/>
              </w:rPr>
            </w:pPr>
            <w:r w:rsidRPr="00D26D79">
              <w:rPr>
                <w:b/>
                <w:bCs/>
                <w:color w:val="000000"/>
                <w:sz w:val="20"/>
                <w:szCs w:val="20"/>
              </w:rPr>
              <w:t xml:space="preserve">                          -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3875328E" w14:textId="77777777" w:rsidR="001F0748" w:rsidRPr="00D26D79" w:rsidRDefault="001F0748">
            <w:pPr>
              <w:rPr>
                <w:b/>
                <w:bCs/>
                <w:color w:val="000000"/>
                <w:sz w:val="20"/>
                <w:szCs w:val="20"/>
              </w:rPr>
            </w:pPr>
            <w:r w:rsidRPr="00D26D79">
              <w:rPr>
                <w:b/>
                <w:bCs/>
                <w:color w:val="000000"/>
                <w:sz w:val="20"/>
                <w:szCs w:val="20"/>
              </w:rPr>
              <w:t xml:space="preserve">        55,000.00 </w:t>
            </w:r>
          </w:p>
        </w:tc>
      </w:tr>
      <w:tr w:rsidR="001F0748" w:rsidRPr="00D26D79" w14:paraId="736614B1" w14:textId="77777777" w:rsidTr="001F0748">
        <w:trPr>
          <w:trHeight w:val="292"/>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7F334" w14:textId="77777777" w:rsidR="001F0748" w:rsidRPr="00D26D79" w:rsidRDefault="001F0748">
            <w:pPr>
              <w:jc w:val="right"/>
              <w:rPr>
                <w:color w:val="000000"/>
                <w:sz w:val="20"/>
                <w:szCs w:val="20"/>
              </w:rPr>
            </w:pPr>
            <w:r w:rsidRPr="00D26D79">
              <w:rPr>
                <w:color w:val="000000"/>
                <w:sz w:val="20"/>
                <w:szCs w:val="20"/>
              </w:rPr>
              <w:t>47</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79E165" w14:textId="77777777" w:rsidR="001F0748" w:rsidRPr="00D26D79" w:rsidRDefault="001F0748">
            <w:pPr>
              <w:rPr>
                <w:color w:val="000000"/>
                <w:sz w:val="20"/>
                <w:szCs w:val="20"/>
              </w:rPr>
            </w:pPr>
            <w:r w:rsidRPr="00D26D79">
              <w:rPr>
                <w:color w:val="000000"/>
                <w:sz w:val="20"/>
                <w:szCs w:val="20"/>
              </w:rPr>
              <w:t>Ndërtimi dhe rindërtimi i objekteve sportive dhe të kulturës në Klinë</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C89F74" w14:textId="77777777" w:rsidR="001F0748" w:rsidRPr="00D26D79" w:rsidRDefault="001F0748">
            <w:pPr>
              <w:jc w:val="right"/>
              <w:rPr>
                <w:color w:val="000000"/>
                <w:sz w:val="20"/>
                <w:szCs w:val="20"/>
              </w:rPr>
            </w:pPr>
            <w:r w:rsidRPr="00D26D79">
              <w:rPr>
                <w:color w:val="000000"/>
                <w:sz w:val="20"/>
                <w:szCs w:val="20"/>
              </w:rPr>
              <w:t xml:space="preserve">           25,000.00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A1515" w14:textId="77777777" w:rsidR="001F0748" w:rsidRPr="00D26D79" w:rsidRDefault="001F0748">
            <w:pPr>
              <w:rPr>
                <w:color w:val="000000"/>
                <w:sz w:val="20"/>
                <w:szCs w:val="20"/>
              </w:rPr>
            </w:pPr>
            <w:r w:rsidRPr="00D26D79">
              <w:rPr>
                <w:color w:val="000000"/>
                <w:sz w:val="20"/>
                <w:szCs w:val="20"/>
              </w:rPr>
              <w:t xml:space="preserve">             25,000.00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7AEB5" w14:textId="77777777" w:rsidR="001F0748" w:rsidRPr="00D26D79" w:rsidRDefault="001F0748">
            <w:pPr>
              <w:rPr>
                <w:color w:val="000000"/>
                <w:sz w:val="20"/>
                <w:szCs w:val="20"/>
              </w:rPr>
            </w:pPr>
            <w:r w:rsidRPr="00D26D79">
              <w:rPr>
                <w:color w:val="000000"/>
                <w:sz w:val="20"/>
                <w:szCs w:val="20"/>
              </w:rPr>
              <w:t> </w:t>
            </w:r>
          </w:p>
        </w:tc>
      </w:tr>
      <w:tr w:rsidR="001F0748" w:rsidRPr="00D26D79" w14:paraId="3DF88E02"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2E34BA52" w14:textId="77777777" w:rsidR="001F0748" w:rsidRPr="00D26D79" w:rsidRDefault="001F0748">
            <w:pPr>
              <w:rPr>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7DCA48C" w14:textId="77777777" w:rsidR="001F0748" w:rsidRPr="00D26D79" w:rsidRDefault="001F0748">
            <w:pPr>
              <w:rPr>
                <w:b/>
                <w:bCs/>
                <w:color w:val="000000"/>
                <w:sz w:val="20"/>
                <w:szCs w:val="20"/>
              </w:rPr>
            </w:pPr>
            <w:r w:rsidRPr="00D26D79">
              <w:rPr>
                <w:b/>
                <w:bCs/>
                <w:color w:val="000000"/>
                <w:sz w:val="20"/>
                <w:szCs w:val="20"/>
              </w:rPr>
              <w:t>Kultura</w:t>
            </w:r>
          </w:p>
        </w:tc>
        <w:tc>
          <w:tcPr>
            <w:tcW w:w="1314" w:type="dxa"/>
            <w:tcBorders>
              <w:top w:val="single" w:sz="4" w:space="0" w:color="auto"/>
              <w:left w:val="nil"/>
              <w:bottom w:val="single" w:sz="4" w:space="0" w:color="auto"/>
              <w:right w:val="single" w:sz="4" w:space="0" w:color="auto"/>
            </w:tcBorders>
            <w:shd w:val="clear" w:color="000000" w:fill="FFFF00"/>
            <w:noWrap/>
            <w:vAlign w:val="bottom"/>
            <w:hideMark/>
          </w:tcPr>
          <w:p w14:paraId="26A150A6" w14:textId="77777777" w:rsidR="001F0748" w:rsidRPr="00D26D79" w:rsidRDefault="001F0748">
            <w:pPr>
              <w:rPr>
                <w:b/>
                <w:bCs/>
                <w:color w:val="000000"/>
                <w:sz w:val="20"/>
                <w:szCs w:val="20"/>
              </w:rPr>
            </w:pPr>
            <w:r w:rsidRPr="00D26D79">
              <w:rPr>
                <w:b/>
                <w:bCs/>
                <w:color w:val="000000"/>
                <w:sz w:val="20"/>
                <w:szCs w:val="20"/>
              </w:rPr>
              <w:t xml:space="preserve">         25,000.00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159FB637" w14:textId="77777777" w:rsidR="001F0748" w:rsidRPr="00D26D79" w:rsidRDefault="001F0748">
            <w:pPr>
              <w:rPr>
                <w:b/>
                <w:bCs/>
                <w:color w:val="000000"/>
                <w:sz w:val="20"/>
                <w:szCs w:val="20"/>
              </w:rPr>
            </w:pPr>
            <w:r w:rsidRPr="00D26D79">
              <w:rPr>
                <w:b/>
                <w:bCs/>
                <w:color w:val="000000"/>
                <w:sz w:val="20"/>
                <w:szCs w:val="20"/>
              </w:rPr>
              <w:t xml:space="preserve">           25,000.00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2B1E2184" w14:textId="77777777" w:rsidR="001F0748" w:rsidRPr="00D26D79" w:rsidRDefault="001F0748">
            <w:pPr>
              <w:rPr>
                <w:b/>
                <w:bCs/>
                <w:color w:val="000000"/>
                <w:sz w:val="20"/>
                <w:szCs w:val="20"/>
              </w:rPr>
            </w:pPr>
            <w:r w:rsidRPr="00D26D79">
              <w:rPr>
                <w:b/>
                <w:bCs/>
                <w:color w:val="000000"/>
                <w:sz w:val="20"/>
                <w:szCs w:val="20"/>
              </w:rPr>
              <w:t xml:space="preserve">                       -   </w:t>
            </w:r>
          </w:p>
        </w:tc>
      </w:tr>
      <w:tr w:rsidR="001F0748" w:rsidRPr="00D26D79" w14:paraId="4B6E5779" w14:textId="77777777" w:rsidTr="001F0748">
        <w:trPr>
          <w:trHeight w:val="306"/>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6CC064" w14:textId="77777777" w:rsidR="001F0748" w:rsidRPr="00D26D79" w:rsidRDefault="001F0748">
            <w:pPr>
              <w:jc w:val="right"/>
              <w:rPr>
                <w:color w:val="000000"/>
                <w:sz w:val="20"/>
                <w:szCs w:val="20"/>
              </w:rPr>
            </w:pPr>
            <w:r w:rsidRPr="00D26D79">
              <w:rPr>
                <w:color w:val="000000"/>
                <w:sz w:val="20"/>
                <w:szCs w:val="20"/>
              </w:rPr>
              <w:t>48</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D71C0" w14:textId="77777777" w:rsidR="001F0748" w:rsidRPr="00D26D79" w:rsidRDefault="001F0748">
            <w:pPr>
              <w:rPr>
                <w:color w:val="000000"/>
                <w:sz w:val="20"/>
                <w:szCs w:val="20"/>
              </w:rPr>
            </w:pPr>
            <w:r w:rsidRPr="00D26D79">
              <w:rPr>
                <w:color w:val="000000"/>
                <w:sz w:val="20"/>
                <w:szCs w:val="20"/>
              </w:rPr>
              <w:t>Furnizim me pajisje- aparat për matje gjeodezike</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A1C025" w14:textId="77777777" w:rsidR="001F0748" w:rsidRPr="00D26D79" w:rsidRDefault="001F0748">
            <w:pPr>
              <w:jc w:val="right"/>
              <w:rPr>
                <w:color w:val="000000"/>
                <w:sz w:val="20"/>
                <w:szCs w:val="20"/>
              </w:rPr>
            </w:pPr>
            <w:r w:rsidRPr="00D26D79">
              <w:rPr>
                <w:color w:val="000000"/>
                <w:sz w:val="20"/>
                <w:szCs w:val="20"/>
              </w:rPr>
              <w:t xml:space="preserve">                        -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552CC6" w14:textId="77777777" w:rsidR="001F0748" w:rsidRPr="00D26D79" w:rsidRDefault="001F0748">
            <w:pPr>
              <w:rPr>
                <w:b/>
                <w:bCs/>
                <w:color w:val="000000"/>
                <w:sz w:val="20"/>
                <w:szCs w:val="20"/>
              </w:rPr>
            </w:pPr>
            <w:r w:rsidRPr="00D26D79">
              <w:rPr>
                <w:b/>
                <w:bCs/>
                <w:color w:val="000000"/>
                <w:sz w:val="20"/>
                <w:szCs w:val="20"/>
              </w:rPr>
              <w:t> </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37FE5" w14:textId="77777777" w:rsidR="001F0748" w:rsidRPr="00D26D79" w:rsidRDefault="001F0748">
            <w:pPr>
              <w:rPr>
                <w:b/>
                <w:bCs/>
                <w:color w:val="000000"/>
                <w:sz w:val="20"/>
                <w:szCs w:val="20"/>
              </w:rPr>
            </w:pPr>
            <w:r w:rsidRPr="00D26D79">
              <w:rPr>
                <w:b/>
                <w:bCs/>
                <w:color w:val="000000"/>
                <w:sz w:val="20"/>
                <w:szCs w:val="20"/>
              </w:rPr>
              <w:t> </w:t>
            </w:r>
          </w:p>
        </w:tc>
      </w:tr>
      <w:tr w:rsidR="001F0748" w:rsidRPr="00D26D79" w14:paraId="6FC3FD64"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631E8A5B" w14:textId="77777777" w:rsidR="001F0748" w:rsidRPr="00D26D79" w:rsidRDefault="001F0748">
            <w:pPr>
              <w:rPr>
                <w:b/>
                <w:bCs/>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5AEB740" w14:textId="77777777" w:rsidR="001F0748" w:rsidRPr="00D26D79" w:rsidRDefault="001F0748">
            <w:pPr>
              <w:rPr>
                <w:b/>
                <w:bCs/>
                <w:color w:val="000000"/>
                <w:sz w:val="20"/>
                <w:szCs w:val="20"/>
              </w:rPr>
            </w:pPr>
            <w:r w:rsidRPr="00D26D79">
              <w:rPr>
                <w:b/>
                <w:bCs/>
                <w:color w:val="000000"/>
                <w:sz w:val="20"/>
                <w:szCs w:val="20"/>
              </w:rPr>
              <w:t>Gjeodezia</w:t>
            </w:r>
          </w:p>
        </w:tc>
        <w:tc>
          <w:tcPr>
            <w:tcW w:w="1314" w:type="dxa"/>
            <w:tcBorders>
              <w:top w:val="single" w:sz="4" w:space="0" w:color="auto"/>
              <w:left w:val="nil"/>
              <w:bottom w:val="single" w:sz="4" w:space="0" w:color="auto"/>
              <w:right w:val="single" w:sz="4" w:space="0" w:color="auto"/>
            </w:tcBorders>
            <w:shd w:val="clear" w:color="000000" w:fill="FFFF00"/>
            <w:vAlign w:val="bottom"/>
            <w:hideMark/>
          </w:tcPr>
          <w:p w14:paraId="3AB8E532" w14:textId="77777777" w:rsidR="001F0748" w:rsidRPr="00D26D79" w:rsidRDefault="001F0748">
            <w:pPr>
              <w:jc w:val="right"/>
              <w:rPr>
                <w:color w:val="000000"/>
                <w:sz w:val="20"/>
                <w:szCs w:val="20"/>
              </w:rPr>
            </w:pPr>
            <w:r w:rsidRPr="00D26D79">
              <w:rPr>
                <w:color w:val="000000"/>
                <w:sz w:val="20"/>
                <w:szCs w:val="20"/>
              </w:rPr>
              <w:t xml:space="preserve">                        -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623D8BEC" w14:textId="77777777" w:rsidR="001F0748" w:rsidRPr="00D26D79" w:rsidRDefault="001F0748">
            <w:pPr>
              <w:rPr>
                <w:b/>
                <w:bCs/>
                <w:color w:val="000000"/>
                <w:sz w:val="20"/>
                <w:szCs w:val="20"/>
              </w:rPr>
            </w:pPr>
            <w:r w:rsidRPr="00D26D79">
              <w:rPr>
                <w:b/>
                <w:bCs/>
                <w:color w:val="000000"/>
                <w:sz w:val="20"/>
                <w:szCs w:val="20"/>
              </w:rPr>
              <w:t xml:space="preserve">                          -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6E2DD7FD" w14:textId="77777777" w:rsidR="001F0748" w:rsidRPr="00D26D79" w:rsidRDefault="001F0748">
            <w:pPr>
              <w:rPr>
                <w:b/>
                <w:bCs/>
                <w:color w:val="000000"/>
                <w:sz w:val="20"/>
                <w:szCs w:val="20"/>
              </w:rPr>
            </w:pPr>
            <w:r w:rsidRPr="00D26D79">
              <w:rPr>
                <w:b/>
                <w:bCs/>
                <w:color w:val="000000"/>
                <w:sz w:val="20"/>
                <w:szCs w:val="20"/>
              </w:rPr>
              <w:t xml:space="preserve">                       -   </w:t>
            </w:r>
          </w:p>
        </w:tc>
      </w:tr>
      <w:tr w:rsidR="001F0748" w:rsidRPr="00D26D79" w14:paraId="1F779F8A" w14:textId="77777777" w:rsidTr="001F0748">
        <w:trPr>
          <w:trHeight w:val="511"/>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DCE887" w14:textId="77777777" w:rsidR="001F0748" w:rsidRPr="00D26D79" w:rsidRDefault="001F0748">
            <w:pPr>
              <w:jc w:val="right"/>
              <w:rPr>
                <w:color w:val="000000"/>
                <w:sz w:val="20"/>
                <w:szCs w:val="20"/>
              </w:rPr>
            </w:pPr>
            <w:r w:rsidRPr="00D26D79">
              <w:rPr>
                <w:color w:val="000000"/>
                <w:sz w:val="20"/>
                <w:szCs w:val="20"/>
              </w:rPr>
              <w:t>49</w:t>
            </w:r>
          </w:p>
        </w:tc>
        <w:tc>
          <w:tcPr>
            <w:tcW w:w="5992" w:type="dxa"/>
            <w:tcBorders>
              <w:top w:val="single" w:sz="4" w:space="0" w:color="auto"/>
              <w:left w:val="nil"/>
              <w:bottom w:val="single" w:sz="4" w:space="0" w:color="auto"/>
              <w:right w:val="single" w:sz="4" w:space="0" w:color="auto"/>
            </w:tcBorders>
            <w:shd w:val="clear" w:color="auto" w:fill="auto"/>
            <w:vAlign w:val="bottom"/>
            <w:hideMark/>
          </w:tcPr>
          <w:p w14:paraId="51D15EFB" w14:textId="77777777" w:rsidR="001F0748" w:rsidRPr="00D26D79" w:rsidRDefault="001F0748">
            <w:pPr>
              <w:rPr>
                <w:color w:val="000000"/>
                <w:sz w:val="20"/>
                <w:szCs w:val="20"/>
              </w:rPr>
            </w:pPr>
            <w:r w:rsidRPr="00D26D79">
              <w:rPr>
                <w:color w:val="000000"/>
                <w:sz w:val="20"/>
                <w:szCs w:val="20"/>
              </w:rPr>
              <w:t>Ndërtimi i kanaleve të ujitjes në Rudicë-Stupë-Videjë- Zajm,Potërq-Dollovë, Volljakë-Këpuz etj</w:t>
            </w:r>
          </w:p>
        </w:tc>
        <w:tc>
          <w:tcPr>
            <w:tcW w:w="1314" w:type="dxa"/>
            <w:tcBorders>
              <w:top w:val="single" w:sz="4" w:space="0" w:color="auto"/>
              <w:left w:val="nil"/>
              <w:bottom w:val="single" w:sz="4" w:space="0" w:color="auto"/>
              <w:right w:val="single" w:sz="4" w:space="0" w:color="auto"/>
            </w:tcBorders>
            <w:shd w:val="clear" w:color="auto" w:fill="auto"/>
            <w:vAlign w:val="bottom"/>
            <w:hideMark/>
          </w:tcPr>
          <w:p w14:paraId="68359826" w14:textId="77777777" w:rsidR="001F0748" w:rsidRPr="00D26D79" w:rsidRDefault="001F0748">
            <w:pPr>
              <w:jc w:val="right"/>
              <w:rPr>
                <w:color w:val="000000"/>
                <w:sz w:val="20"/>
                <w:szCs w:val="20"/>
              </w:rPr>
            </w:pPr>
            <w:r w:rsidRPr="00D26D79">
              <w:rPr>
                <w:color w:val="000000"/>
                <w:sz w:val="20"/>
                <w:szCs w:val="20"/>
              </w:rPr>
              <w:t xml:space="preserve">         110,000.00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6B1AE941" w14:textId="77777777" w:rsidR="001F0748" w:rsidRPr="00D26D79" w:rsidRDefault="001F0748">
            <w:pPr>
              <w:rPr>
                <w:color w:val="000000"/>
                <w:sz w:val="20"/>
                <w:szCs w:val="20"/>
              </w:rPr>
            </w:pPr>
            <w:r w:rsidRPr="00D26D79">
              <w:rPr>
                <w:color w:val="000000"/>
                <w:sz w:val="20"/>
                <w:szCs w:val="20"/>
              </w:rPr>
              <w:t xml:space="preserve">             80,000.00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027361B2" w14:textId="77777777" w:rsidR="001F0748" w:rsidRPr="00D26D79" w:rsidRDefault="001F0748">
            <w:pPr>
              <w:rPr>
                <w:color w:val="000000"/>
                <w:sz w:val="20"/>
                <w:szCs w:val="20"/>
              </w:rPr>
            </w:pPr>
            <w:r w:rsidRPr="00D26D79">
              <w:rPr>
                <w:color w:val="000000"/>
                <w:sz w:val="20"/>
                <w:szCs w:val="20"/>
              </w:rPr>
              <w:t xml:space="preserve">          30,000.00 </w:t>
            </w:r>
          </w:p>
        </w:tc>
      </w:tr>
      <w:tr w:rsidR="001F0748" w:rsidRPr="00D26D79" w14:paraId="175CEBFD" w14:textId="77777777" w:rsidTr="001F0748">
        <w:trPr>
          <w:trHeight w:val="292"/>
        </w:trPr>
        <w:tc>
          <w:tcPr>
            <w:tcW w:w="483" w:type="dxa"/>
            <w:tcBorders>
              <w:top w:val="single" w:sz="4" w:space="0" w:color="auto"/>
              <w:left w:val="single" w:sz="4" w:space="0" w:color="auto"/>
              <w:bottom w:val="single" w:sz="4" w:space="0" w:color="auto"/>
              <w:right w:val="nil"/>
            </w:tcBorders>
            <w:shd w:val="clear" w:color="000000" w:fill="FFFF00"/>
            <w:noWrap/>
            <w:vAlign w:val="center"/>
            <w:hideMark/>
          </w:tcPr>
          <w:p w14:paraId="4B303B9D" w14:textId="77777777" w:rsidR="001F0748" w:rsidRPr="00D26D79" w:rsidRDefault="001F0748">
            <w:pPr>
              <w:jc w:val="right"/>
              <w:rPr>
                <w:b/>
                <w:bCs/>
                <w:color w:val="000000"/>
                <w:sz w:val="20"/>
                <w:szCs w:val="20"/>
              </w:rPr>
            </w:pPr>
            <w:r w:rsidRPr="00D26D79">
              <w:rPr>
                <w:b/>
                <w:bCs/>
                <w:color w:val="000000"/>
                <w:sz w:val="20"/>
                <w:szCs w:val="20"/>
              </w:rPr>
              <w:t> </w:t>
            </w:r>
          </w:p>
        </w:tc>
        <w:tc>
          <w:tcPr>
            <w:tcW w:w="5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46BD5A6" w14:textId="77777777" w:rsidR="001F0748" w:rsidRPr="00D26D79" w:rsidRDefault="001F0748">
            <w:pPr>
              <w:rPr>
                <w:b/>
                <w:bCs/>
                <w:color w:val="000000"/>
                <w:sz w:val="20"/>
                <w:szCs w:val="20"/>
              </w:rPr>
            </w:pPr>
            <w:r w:rsidRPr="00D26D79">
              <w:rPr>
                <w:b/>
                <w:bCs/>
                <w:color w:val="000000"/>
                <w:sz w:val="20"/>
                <w:szCs w:val="20"/>
              </w:rPr>
              <w:t>Bujqesia</w:t>
            </w:r>
          </w:p>
        </w:tc>
        <w:tc>
          <w:tcPr>
            <w:tcW w:w="1314" w:type="dxa"/>
            <w:tcBorders>
              <w:top w:val="single" w:sz="4" w:space="0" w:color="auto"/>
              <w:left w:val="nil"/>
              <w:bottom w:val="single" w:sz="4" w:space="0" w:color="auto"/>
              <w:right w:val="single" w:sz="4" w:space="0" w:color="auto"/>
            </w:tcBorders>
            <w:shd w:val="clear" w:color="000000" w:fill="FFFF00"/>
            <w:noWrap/>
            <w:vAlign w:val="bottom"/>
            <w:hideMark/>
          </w:tcPr>
          <w:p w14:paraId="07EFEC18" w14:textId="77777777" w:rsidR="001F0748" w:rsidRPr="00D26D79" w:rsidRDefault="001F0748">
            <w:pPr>
              <w:rPr>
                <w:b/>
                <w:bCs/>
                <w:color w:val="000000"/>
                <w:sz w:val="20"/>
                <w:szCs w:val="20"/>
              </w:rPr>
            </w:pPr>
            <w:r w:rsidRPr="00D26D79">
              <w:rPr>
                <w:b/>
                <w:bCs/>
                <w:color w:val="000000"/>
                <w:sz w:val="20"/>
                <w:szCs w:val="20"/>
              </w:rPr>
              <w:t xml:space="preserve">      110,000.00 </w:t>
            </w:r>
          </w:p>
        </w:tc>
        <w:tc>
          <w:tcPr>
            <w:tcW w:w="1430" w:type="dxa"/>
            <w:tcBorders>
              <w:top w:val="single" w:sz="4" w:space="0" w:color="auto"/>
              <w:left w:val="nil"/>
              <w:bottom w:val="single" w:sz="4" w:space="0" w:color="auto"/>
              <w:right w:val="single" w:sz="4" w:space="0" w:color="auto"/>
            </w:tcBorders>
            <w:shd w:val="clear" w:color="000000" w:fill="FFFF00"/>
            <w:noWrap/>
            <w:vAlign w:val="bottom"/>
            <w:hideMark/>
          </w:tcPr>
          <w:p w14:paraId="1A40FD55" w14:textId="77777777" w:rsidR="001F0748" w:rsidRPr="00D26D79" w:rsidRDefault="001F0748">
            <w:pPr>
              <w:rPr>
                <w:b/>
                <w:bCs/>
                <w:color w:val="000000"/>
                <w:sz w:val="20"/>
                <w:szCs w:val="20"/>
              </w:rPr>
            </w:pPr>
            <w:r w:rsidRPr="00D26D79">
              <w:rPr>
                <w:b/>
                <w:bCs/>
                <w:color w:val="000000"/>
                <w:sz w:val="20"/>
                <w:szCs w:val="20"/>
              </w:rPr>
              <w:t xml:space="preserve">           80,000.00 </w:t>
            </w:r>
          </w:p>
        </w:tc>
        <w:tc>
          <w:tcPr>
            <w:tcW w:w="1285" w:type="dxa"/>
            <w:tcBorders>
              <w:top w:val="single" w:sz="4" w:space="0" w:color="auto"/>
              <w:left w:val="nil"/>
              <w:bottom w:val="single" w:sz="4" w:space="0" w:color="auto"/>
              <w:right w:val="single" w:sz="4" w:space="0" w:color="auto"/>
            </w:tcBorders>
            <w:shd w:val="clear" w:color="000000" w:fill="FFFF00"/>
            <w:noWrap/>
            <w:vAlign w:val="bottom"/>
            <w:hideMark/>
          </w:tcPr>
          <w:p w14:paraId="4A436A96" w14:textId="77777777" w:rsidR="001F0748" w:rsidRPr="00D26D79" w:rsidRDefault="001F0748">
            <w:pPr>
              <w:rPr>
                <w:b/>
                <w:bCs/>
                <w:color w:val="000000"/>
                <w:sz w:val="20"/>
                <w:szCs w:val="20"/>
              </w:rPr>
            </w:pPr>
            <w:r w:rsidRPr="00D26D79">
              <w:rPr>
                <w:b/>
                <w:bCs/>
                <w:color w:val="000000"/>
                <w:sz w:val="20"/>
                <w:szCs w:val="20"/>
              </w:rPr>
              <w:t xml:space="preserve">        30,000.00 </w:t>
            </w:r>
          </w:p>
        </w:tc>
      </w:tr>
      <w:tr w:rsidR="001F0748" w:rsidRPr="00D26D79" w14:paraId="6A9EF342" w14:textId="77777777" w:rsidTr="001F0748">
        <w:trPr>
          <w:trHeight w:val="292"/>
        </w:trPr>
        <w:tc>
          <w:tcPr>
            <w:tcW w:w="483" w:type="dxa"/>
            <w:tcBorders>
              <w:top w:val="single" w:sz="4" w:space="0" w:color="auto"/>
              <w:left w:val="single" w:sz="4" w:space="0" w:color="auto"/>
              <w:bottom w:val="single" w:sz="4" w:space="0" w:color="auto"/>
              <w:right w:val="nil"/>
            </w:tcBorders>
            <w:shd w:val="clear" w:color="auto" w:fill="auto"/>
            <w:noWrap/>
            <w:vAlign w:val="bottom"/>
            <w:hideMark/>
          </w:tcPr>
          <w:p w14:paraId="62D6072C" w14:textId="77777777" w:rsidR="001F0748" w:rsidRPr="00D26D79" w:rsidRDefault="001F0748">
            <w:pPr>
              <w:rPr>
                <w:b/>
                <w:bCs/>
                <w:color w:val="000000"/>
                <w:sz w:val="20"/>
                <w:szCs w:val="20"/>
              </w:rPr>
            </w:pPr>
          </w:p>
        </w:tc>
        <w:tc>
          <w:tcPr>
            <w:tcW w:w="5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E2103" w14:textId="77777777" w:rsidR="001F0748" w:rsidRPr="00D26D79" w:rsidRDefault="001F0748">
            <w:pPr>
              <w:jc w:val="right"/>
              <w:rPr>
                <w:b/>
                <w:bCs/>
                <w:color w:val="000000"/>
                <w:sz w:val="20"/>
                <w:szCs w:val="20"/>
              </w:rPr>
            </w:pPr>
            <w:r w:rsidRPr="00D26D79">
              <w:rPr>
                <w:b/>
                <w:bCs/>
                <w:color w:val="000000"/>
                <w:sz w:val="20"/>
                <w:szCs w:val="20"/>
              </w:rPr>
              <w:t>Totali :</w:t>
            </w:r>
          </w:p>
        </w:tc>
        <w:tc>
          <w:tcPr>
            <w:tcW w:w="1314" w:type="dxa"/>
            <w:tcBorders>
              <w:top w:val="single" w:sz="4" w:space="0" w:color="auto"/>
              <w:left w:val="nil"/>
              <w:bottom w:val="single" w:sz="4" w:space="0" w:color="auto"/>
              <w:right w:val="single" w:sz="4" w:space="0" w:color="auto"/>
            </w:tcBorders>
            <w:shd w:val="clear" w:color="auto" w:fill="auto"/>
            <w:noWrap/>
            <w:vAlign w:val="bottom"/>
            <w:hideMark/>
          </w:tcPr>
          <w:p w14:paraId="2FA55DDC" w14:textId="77777777" w:rsidR="001F0748" w:rsidRPr="00D26D79" w:rsidRDefault="001F0748">
            <w:pPr>
              <w:rPr>
                <w:b/>
                <w:bCs/>
                <w:color w:val="000000"/>
                <w:sz w:val="20"/>
                <w:szCs w:val="20"/>
              </w:rPr>
            </w:pPr>
            <w:r w:rsidRPr="00D26D79">
              <w:rPr>
                <w:b/>
                <w:bCs/>
                <w:color w:val="000000"/>
                <w:sz w:val="20"/>
                <w:szCs w:val="20"/>
              </w:rPr>
              <w:t xml:space="preserve">   4,827,894.00 </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760E9EBB" w14:textId="77777777" w:rsidR="001F0748" w:rsidRPr="00D26D79" w:rsidRDefault="001F0748">
            <w:pPr>
              <w:rPr>
                <w:b/>
                <w:bCs/>
                <w:color w:val="000000"/>
                <w:sz w:val="20"/>
                <w:szCs w:val="20"/>
              </w:rPr>
            </w:pPr>
            <w:r w:rsidRPr="00D26D79">
              <w:rPr>
                <w:b/>
                <w:bCs/>
                <w:color w:val="000000"/>
                <w:sz w:val="20"/>
                <w:szCs w:val="20"/>
              </w:rPr>
              <w:t xml:space="preserve">     3,218,000.00 </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29EC55A9" w14:textId="77777777" w:rsidR="001F0748" w:rsidRPr="00D26D79" w:rsidRDefault="001F0748">
            <w:pPr>
              <w:rPr>
                <w:b/>
                <w:bCs/>
                <w:color w:val="000000"/>
                <w:sz w:val="20"/>
                <w:szCs w:val="20"/>
              </w:rPr>
            </w:pPr>
            <w:r w:rsidRPr="00D26D79">
              <w:rPr>
                <w:b/>
                <w:bCs/>
                <w:color w:val="000000"/>
                <w:sz w:val="20"/>
                <w:szCs w:val="20"/>
              </w:rPr>
              <w:t xml:space="preserve">  1,609,894.00 </w:t>
            </w:r>
          </w:p>
        </w:tc>
      </w:tr>
    </w:tbl>
    <w:p w14:paraId="4ECADC5F" w14:textId="77777777" w:rsidR="001F0748" w:rsidRPr="00370B2D" w:rsidRDefault="001F0748" w:rsidP="00370B2D">
      <w:pPr>
        <w:rPr>
          <w:b/>
        </w:rPr>
      </w:pPr>
    </w:p>
    <w:p w14:paraId="3928A1EB" w14:textId="5FC3896D" w:rsidR="001B163D" w:rsidRDefault="001B163D" w:rsidP="00745FEC">
      <w:pPr>
        <w:pStyle w:val="Default"/>
        <w:spacing w:line="276" w:lineRule="auto"/>
        <w:jc w:val="both"/>
        <w:rPr>
          <w:rFonts w:ascii="Times New Roman" w:hAnsi="Times New Roman" w:cs="Times New Roman"/>
          <w:color w:val="auto"/>
          <w:lang w:val="sq-AL"/>
        </w:rPr>
      </w:pPr>
    </w:p>
    <w:p w14:paraId="6B7C158D" w14:textId="1253C533" w:rsidR="00D26D79" w:rsidRDefault="00D26D79" w:rsidP="00745FEC">
      <w:pPr>
        <w:pStyle w:val="Default"/>
        <w:spacing w:line="276" w:lineRule="auto"/>
        <w:jc w:val="both"/>
        <w:rPr>
          <w:rFonts w:ascii="Times New Roman" w:hAnsi="Times New Roman" w:cs="Times New Roman"/>
          <w:color w:val="auto"/>
          <w:lang w:val="sq-AL"/>
        </w:rPr>
      </w:pPr>
    </w:p>
    <w:p w14:paraId="32C0FC7C" w14:textId="7B4F0556" w:rsidR="00D26D79" w:rsidRDefault="00D26D79" w:rsidP="00745FEC">
      <w:pPr>
        <w:pStyle w:val="Default"/>
        <w:spacing w:line="276" w:lineRule="auto"/>
        <w:jc w:val="both"/>
        <w:rPr>
          <w:rFonts w:ascii="Times New Roman" w:hAnsi="Times New Roman" w:cs="Times New Roman"/>
          <w:color w:val="auto"/>
          <w:lang w:val="sq-AL"/>
        </w:rPr>
      </w:pPr>
    </w:p>
    <w:p w14:paraId="218CAB75" w14:textId="5F5CA362" w:rsidR="00D26D79" w:rsidRDefault="00D26D79" w:rsidP="00745FEC">
      <w:pPr>
        <w:pStyle w:val="Default"/>
        <w:spacing w:line="276" w:lineRule="auto"/>
        <w:jc w:val="both"/>
        <w:rPr>
          <w:rFonts w:ascii="Times New Roman" w:hAnsi="Times New Roman" w:cs="Times New Roman"/>
          <w:color w:val="auto"/>
          <w:lang w:val="sq-AL"/>
        </w:rPr>
      </w:pPr>
    </w:p>
    <w:p w14:paraId="7FF4D9B0" w14:textId="77777777" w:rsidR="00D26D79" w:rsidRPr="00BC5E60" w:rsidRDefault="00D26D79" w:rsidP="00745FEC">
      <w:pPr>
        <w:pStyle w:val="Default"/>
        <w:spacing w:line="276" w:lineRule="auto"/>
        <w:jc w:val="both"/>
        <w:rPr>
          <w:rFonts w:ascii="Times New Roman" w:hAnsi="Times New Roman" w:cs="Times New Roman"/>
          <w:color w:val="auto"/>
          <w:lang w:val="sq-AL"/>
        </w:rPr>
      </w:pPr>
    </w:p>
    <w:p w14:paraId="2475DA7C" w14:textId="584B9EA3" w:rsidR="00B84FC8" w:rsidRPr="00793829" w:rsidRDefault="00B84FC8" w:rsidP="00B84FC8"/>
    <w:p w14:paraId="4648DAFC" w14:textId="11D11BD5" w:rsidR="00021377" w:rsidRPr="00E34EE7" w:rsidRDefault="007821C1" w:rsidP="00021377">
      <w:pPr>
        <w:pStyle w:val="Heading1"/>
        <w:jc w:val="left"/>
        <w:rPr>
          <w:color w:val="0070C0"/>
          <w:sz w:val="24"/>
        </w:rPr>
      </w:pPr>
      <w:bookmarkStart w:id="5" w:name="_Toc233018272"/>
      <w:r>
        <w:rPr>
          <w:rFonts w:eastAsia="Times New Roman"/>
          <w:b w:val="0"/>
          <w:bCs w:val="0"/>
          <w:sz w:val="24"/>
        </w:rPr>
        <w:t xml:space="preserve">                                                        </w:t>
      </w:r>
      <w:r w:rsidR="00021377" w:rsidRPr="00E34EE7">
        <w:rPr>
          <w:color w:val="0070C0"/>
          <w:sz w:val="24"/>
        </w:rPr>
        <w:t>GRUPI PUNUES</w:t>
      </w:r>
      <w:bookmarkEnd w:id="5"/>
    </w:p>
    <w:p w14:paraId="3D9D8462" w14:textId="77777777" w:rsidR="00021377" w:rsidRPr="00E34EE7" w:rsidRDefault="00021377" w:rsidP="001D6A28">
      <w:pPr>
        <w:pStyle w:val="Default"/>
        <w:spacing w:line="276" w:lineRule="auto"/>
        <w:rPr>
          <w:rFonts w:ascii="Times New Roman" w:hAnsi="Times New Roman" w:cs="Times New Roman"/>
          <w:color w:val="FF0000"/>
          <w:lang w:val="sq-AL"/>
        </w:rPr>
      </w:pPr>
    </w:p>
    <w:p w14:paraId="0EE763E1" w14:textId="0E7781F1" w:rsidR="00310A6E" w:rsidRPr="00E34EE7" w:rsidRDefault="001B163D" w:rsidP="00573DCD">
      <w:pPr>
        <w:pStyle w:val="Default"/>
        <w:spacing w:line="276" w:lineRule="auto"/>
        <w:jc w:val="both"/>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 xml:space="preserve">Hapi i dytë më radhë për planifikim të hershëm buxhetor, sipas UA (MAPL) Nr.04/2023, neni 31, Dëgjimet buxhetore, pika 3. i cili parasheh që në procesin e planifikimit buxhetor kryetari i komunës themelon një grup punues i cili është ekipi përgjegjës për hartimin e projekt propozimit dhe përgatitjen si dhe realizimin e dëgjimeve buxhetore. Grupi punues udhëhiqet nga drejtoria përkatëse e Ekonomisë, Financave dhe Zhvillimit Ekonomik. Organi propozues siguron zbatimin e standardeve minimale të procesit të konsultimit, andaj edhe kryetari i Komunës së Klinës, ka themeluar grupin punues si hapin tjetër vijues të këtij procesi, më datën </w:t>
      </w:r>
      <w:r w:rsidR="005B5F5F" w:rsidRPr="00E34EE7">
        <w:rPr>
          <w:rFonts w:ascii="Times New Roman" w:hAnsi="Times New Roman" w:cs="Times New Roman"/>
          <w:color w:val="000000" w:themeColor="text1"/>
          <w:lang w:val="sq-AL"/>
        </w:rPr>
        <w:t>13</w:t>
      </w:r>
      <w:r w:rsidR="00BC2D4D" w:rsidRPr="00E34EE7">
        <w:rPr>
          <w:rFonts w:ascii="Times New Roman" w:hAnsi="Times New Roman" w:cs="Times New Roman"/>
          <w:color w:val="000000" w:themeColor="text1"/>
          <w:lang w:val="sq-AL"/>
        </w:rPr>
        <w:t xml:space="preserve"> gusht</w:t>
      </w:r>
      <w:r w:rsidRPr="00E34EE7">
        <w:rPr>
          <w:rFonts w:ascii="Times New Roman" w:hAnsi="Times New Roman" w:cs="Times New Roman"/>
          <w:color w:val="000000" w:themeColor="text1"/>
          <w:lang w:val="sq-AL"/>
        </w:rPr>
        <w:t xml:space="preserve"> 202</w:t>
      </w:r>
      <w:r w:rsidR="005B5F5F" w:rsidRPr="00E34EE7">
        <w:rPr>
          <w:rFonts w:ascii="Times New Roman" w:hAnsi="Times New Roman" w:cs="Times New Roman"/>
          <w:color w:val="000000" w:themeColor="text1"/>
          <w:lang w:val="sq-AL"/>
        </w:rPr>
        <w:t>6</w:t>
      </w:r>
      <w:r w:rsidRPr="00E34EE7">
        <w:rPr>
          <w:rFonts w:ascii="Times New Roman" w:hAnsi="Times New Roman" w:cs="Times New Roman"/>
          <w:color w:val="000000" w:themeColor="text1"/>
          <w:lang w:val="sq-AL"/>
        </w:rPr>
        <w:t xml:space="preserve">, më numër protokolli 01 Nr. </w:t>
      </w:r>
      <w:r w:rsidR="00BC2D4D" w:rsidRPr="00E34EE7">
        <w:rPr>
          <w:rFonts w:ascii="Times New Roman" w:hAnsi="Times New Roman" w:cs="Times New Roman"/>
          <w:color w:val="000000" w:themeColor="text1"/>
          <w:lang w:val="sq-AL"/>
        </w:rPr>
        <w:t>112</w:t>
      </w:r>
      <w:r w:rsidRPr="00E34EE7">
        <w:rPr>
          <w:rFonts w:ascii="Times New Roman" w:hAnsi="Times New Roman" w:cs="Times New Roman"/>
          <w:color w:val="000000" w:themeColor="text1"/>
          <w:lang w:val="sq-AL"/>
        </w:rPr>
        <w:t>-</w:t>
      </w:r>
      <w:r w:rsidR="00BC2D4D" w:rsidRPr="00E34EE7">
        <w:rPr>
          <w:rFonts w:ascii="Times New Roman" w:hAnsi="Times New Roman" w:cs="Times New Roman"/>
          <w:color w:val="000000" w:themeColor="text1"/>
          <w:lang w:val="sq-AL"/>
        </w:rPr>
        <w:t>25805</w:t>
      </w:r>
      <w:r w:rsidRPr="00E34EE7">
        <w:rPr>
          <w:rFonts w:ascii="Times New Roman" w:hAnsi="Times New Roman" w:cs="Times New Roman"/>
          <w:color w:val="000000" w:themeColor="text1"/>
          <w:lang w:val="sq-AL"/>
        </w:rPr>
        <w:t>/202</w:t>
      </w:r>
      <w:r w:rsidR="005B5F5F" w:rsidRPr="00E34EE7">
        <w:rPr>
          <w:rFonts w:ascii="Times New Roman" w:hAnsi="Times New Roman" w:cs="Times New Roman"/>
          <w:color w:val="000000" w:themeColor="text1"/>
          <w:lang w:val="sq-AL"/>
        </w:rPr>
        <w:t>6</w:t>
      </w:r>
      <w:r w:rsidRPr="00E34EE7">
        <w:rPr>
          <w:rFonts w:ascii="Times New Roman" w:hAnsi="Times New Roman" w:cs="Times New Roman"/>
          <w:color w:val="000000" w:themeColor="text1"/>
          <w:lang w:val="sq-AL"/>
        </w:rPr>
        <w:t>, të udhëhequr nga drejtori e Financave, në këtë përbërje;</w:t>
      </w:r>
    </w:p>
    <w:p w14:paraId="5DEF5F37" w14:textId="77777777" w:rsidR="001D6A28" w:rsidRPr="00E34EE7" w:rsidRDefault="001D6A28" w:rsidP="001D6A28">
      <w:pPr>
        <w:pStyle w:val="Default"/>
        <w:spacing w:line="276" w:lineRule="auto"/>
        <w:rPr>
          <w:rFonts w:ascii="Times New Roman" w:hAnsi="Times New Roman" w:cs="Times New Roman"/>
          <w:color w:val="000000" w:themeColor="text1"/>
          <w:lang w:val="sq-AL"/>
        </w:rPr>
      </w:pPr>
    </w:p>
    <w:p w14:paraId="41CCCA06" w14:textId="77777777" w:rsidR="001E345D" w:rsidRPr="00E34EE7" w:rsidRDefault="001E345D" w:rsidP="001E345D">
      <w:pPr>
        <w:pStyle w:val="Default"/>
        <w:numPr>
          <w:ilvl w:val="0"/>
          <w:numId w:val="2"/>
        </w:numPr>
        <w:spacing w:line="276" w:lineRule="auto"/>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Melihate Behramaj, Zyrtarja Kryesore Financiare,</w:t>
      </w:r>
    </w:p>
    <w:p w14:paraId="7495B196" w14:textId="77777777" w:rsidR="001E345D" w:rsidRPr="00E34EE7" w:rsidRDefault="001E345D" w:rsidP="001E345D">
      <w:pPr>
        <w:pStyle w:val="Default"/>
        <w:numPr>
          <w:ilvl w:val="0"/>
          <w:numId w:val="2"/>
        </w:numPr>
        <w:spacing w:line="276" w:lineRule="auto"/>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Faruk Smajli, Drejtoria e Financave dhe Zhvillimit Ekonomik,</w:t>
      </w:r>
    </w:p>
    <w:p w14:paraId="57394AF6" w14:textId="77777777" w:rsidR="001E345D" w:rsidRPr="00E34EE7" w:rsidRDefault="001E345D" w:rsidP="001E345D">
      <w:pPr>
        <w:pStyle w:val="Default"/>
        <w:numPr>
          <w:ilvl w:val="0"/>
          <w:numId w:val="2"/>
        </w:numPr>
        <w:spacing w:line="276" w:lineRule="auto"/>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Enver Berisha, Drejtoria e Urbanizimit dhe Mbrojtjes së Mjedisit,</w:t>
      </w:r>
    </w:p>
    <w:p w14:paraId="33FD9691" w14:textId="3AE3F42B" w:rsidR="001D6A28" w:rsidRPr="00E34EE7" w:rsidRDefault="001E345D" w:rsidP="00D77F00">
      <w:pPr>
        <w:pStyle w:val="Default"/>
        <w:numPr>
          <w:ilvl w:val="0"/>
          <w:numId w:val="2"/>
        </w:numPr>
        <w:spacing w:line="276" w:lineRule="auto"/>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Samije Gjergjaj, Zyrtare për Informim Publik,</w:t>
      </w:r>
    </w:p>
    <w:p w14:paraId="77F36735" w14:textId="77777777" w:rsidR="001E345D" w:rsidRPr="00E34EE7" w:rsidRDefault="001E345D" w:rsidP="001E345D">
      <w:pPr>
        <w:pStyle w:val="Default"/>
        <w:numPr>
          <w:ilvl w:val="0"/>
          <w:numId w:val="2"/>
        </w:numPr>
        <w:spacing w:line="276" w:lineRule="auto"/>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Nikson Daka, drejtor i Kadastrit dhe Gjeodezisë,</w:t>
      </w:r>
    </w:p>
    <w:p w14:paraId="780742CF" w14:textId="77777777" w:rsidR="001E345D" w:rsidRPr="00E34EE7" w:rsidRDefault="001E345D" w:rsidP="001E345D">
      <w:pPr>
        <w:pStyle w:val="Default"/>
        <w:numPr>
          <w:ilvl w:val="0"/>
          <w:numId w:val="2"/>
        </w:numPr>
        <w:spacing w:line="276" w:lineRule="auto"/>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Egzon Sejdiu, Udhëheqës i sektorit të Financave,</w:t>
      </w:r>
    </w:p>
    <w:p w14:paraId="1DEF2FFF" w14:textId="4E67A271" w:rsidR="001B163D" w:rsidRPr="00E34EE7" w:rsidRDefault="001B163D" w:rsidP="007F6E0B">
      <w:pPr>
        <w:pStyle w:val="Default"/>
        <w:numPr>
          <w:ilvl w:val="0"/>
          <w:numId w:val="2"/>
        </w:numPr>
        <w:spacing w:line="276" w:lineRule="auto"/>
        <w:rPr>
          <w:rFonts w:ascii="Times New Roman" w:hAnsi="Times New Roman" w:cs="Times New Roman"/>
          <w:color w:val="000000" w:themeColor="text1"/>
          <w:lang w:val="sq-AL"/>
        </w:rPr>
      </w:pPr>
      <w:r w:rsidRPr="00E34EE7">
        <w:rPr>
          <w:rFonts w:ascii="Times New Roman" w:hAnsi="Times New Roman" w:cs="Times New Roman"/>
          <w:color w:val="000000" w:themeColor="text1"/>
          <w:lang w:val="sq-AL"/>
        </w:rPr>
        <w:t>Viktor Kuqi, Asistent administrative i kryetarit</w:t>
      </w:r>
      <w:r w:rsidR="005B5F5F" w:rsidRPr="00E34EE7">
        <w:rPr>
          <w:rFonts w:ascii="Times New Roman" w:hAnsi="Times New Roman" w:cs="Times New Roman"/>
          <w:color w:val="000000" w:themeColor="text1"/>
          <w:lang w:val="sq-AL"/>
        </w:rPr>
        <w:t>,</w:t>
      </w:r>
    </w:p>
    <w:p w14:paraId="0D9B9D0B" w14:textId="7B21BE1F" w:rsidR="005B5F5F" w:rsidRPr="00E34EE7" w:rsidRDefault="005B5F5F" w:rsidP="00D77F00">
      <w:pPr>
        <w:pStyle w:val="ListParagraph"/>
        <w:numPr>
          <w:ilvl w:val="0"/>
          <w:numId w:val="2"/>
        </w:numPr>
        <w:rPr>
          <w:color w:val="000000" w:themeColor="text1"/>
        </w:rPr>
      </w:pPr>
      <w:r w:rsidRPr="00E34EE7">
        <w:rPr>
          <w:color w:val="000000" w:themeColor="text1"/>
        </w:rPr>
        <w:t>Arbëresha Tanushi, Zyrtare e lart për Buxhet dhe Financa, si dhe</w:t>
      </w:r>
    </w:p>
    <w:p w14:paraId="1FAEE04D" w14:textId="1A8A9425" w:rsidR="001B163D" w:rsidRPr="00E34EE7" w:rsidRDefault="005B5F5F" w:rsidP="00D77F00">
      <w:pPr>
        <w:pStyle w:val="ListParagraph"/>
        <w:numPr>
          <w:ilvl w:val="0"/>
          <w:numId w:val="2"/>
        </w:numPr>
        <w:rPr>
          <w:color w:val="000000" w:themeColor="text1"/>
        </w:rPr>
      </w:pPr>
      <w:r w:rsidRPr="00E34EE7">
        <w:rPr>
          <w:color w:val="000000" w:themeColor="text1"/>
        </w:rPr>
        <w:t>Njomëza Jaha, Analiste e lart e Buxhetit.</w:t>
      </w:r>
    </w:p>
    <w:p w14:paraId="60300649" w14:textId="77777777" w:rsidR="001B163D" w:rsidRPr="00E34EE7" w:rsidRDefault="001B163D" w:rsidP="001B163D">
      <w:pPr>
        <w:rPr>
          <w:b/>
          <w:color w:val="000000" w:themeColor="text1"/>
        </w:rPr>
      </w:pPr>
    </w:p>
    <w:p w14:paraId="2D6E1788" w14:textId="3B219155" w:rsidR="001B163D" w:rsidRPr="00E34EE7" w:rsidRDefault="001B163D" w:rsidP="00573DCD">
      <w:pPr>
        <w:jc w:val="both"/>
        <w:rPr>
          <w:color w:val="000000" w:themeColor="text1"/>
        </w:rPr>
      </w:pPr>
      <w:r w:rsidRPr="00E34EE7">
        <w:rPr>
          <w:b/>
          <w:color w:val="000000" w:themeColor="text1"/>
        </w:rPr>
        <w:t>Neni 30, pika 4,</w:t>
      </w:r>
      <w:r w:rsidRPr="00E34EE7">
        <w:rPr>
          <w:color w:val="000000" w:themeColor="text1"/>
        </w:rPr>
        <w:t xml:space="preserve"> i UA (MAPL) Nr.04/2023, ky grup është i obliguar të planifikojnë kalendarin e dëgjimeve buxhetore për</w:t>
      </w:r>
      <w:r w:rsidR="000138B3" w:rsidRPr="00E34EE7">
        <w:rPr>
          <w:color w:val="000000" w:themeColor="text1"/>
        </w:rPr>
        <w:t xml:space="preserve"> projekt buxhetin e komunës 2027-2029</w:t>
      </w:r>
      <w:r w:rsidRPr="00E34EE7">
        <w:rPr>
          <w:color w:val="000000" w:themeColor="text1"/>
        </w:rPr>
        <w:t xml:space="preserve"> dhe të organizojnë dëgjime buxhetore të përcaktuar sipas Ligjit për Menaxhimin e Financave publike dhe përgjegjësive .</w:t>
      </w:r>
    </w:p>
    <w:p w14:paraId="73897D4B" w14:textId="77777777" w:rsidR="001B163D" w:rsidRPr="00E34EE7" w:rsidRDefault="001B163D" w:rsidP="00573DCD">
      <w:pPr>
        <w:jc w:val="both"/>
        <w:rPr>
          <w:color w:val="000000" w:themeColor="text1"/>
        </w:rPr>
      </w:pPr>
    </w:p>
    <w:p w14:paraId="023E4876" w14:textId="77777777" w:rsidR="00DE4AFE" w:rsidRPr="00E34EE7" w:rsidRDefault="00DE4AFE" w:rsidP="00573DCD">
      <w:pPr>
        <w:jc w:val="both"/>
        <w:rPr>
          <w:color w:val="000000" w:themeColor="text1"/>
        </w:rPr>
      </w:pPr>
      <w:r w:rsidRPr="00E34EE7">
        <w:rPr>
          <w:color w:val="000000" w:themeColor="text1"/>
        </w:rPr>
        <w:t>Lidhur me përfshirjen e palëve të interesuara (çdo person fizik dhe juridik, organizatë e shoqërisë civile, grupe të ndryshme të interesit, si dhe subjekte të tjera që ndikohen apo janë të interesuara të ndikojnë drejtpërdrejt apo tërthorazi në procesin e vendimmarrjes), në grupet punuese përgjegjëse për hartimin e projekt propozimeve, grupi punues ka angazhuar si trupa ndihmëse edhe;</w:t>
      </w:r>
    </w:p>
    <w:p w14:paraId="2A6E8B18" w14:textId="77777777" w:rsidR="00DE4AFE" w:rsidRPr="00E34EE7" w:rsidRDefault="00DE4AFE" w:rsidP="00573DCD">
      <w:pPr>
        <w:jc w:val="both"/>
        <w:rPr>
          <w:color w:val="000000" w:themeColor="text1"/>
        </w:rPr>
      </w:pPr>
    </w:p>
    <w:p w14:paraId="6DDAE259" w14:textId="77777777" w:rsidR="00DE4AFE" w:rsidRPr="00E34EE7" w:rsidRDefault="00DE4AFE" w:rsidP="00573DCD">
      <w:pPr>
        <w:jc w:val="both"/>
        <w:rPr>
          <w:color w:val="000000" w:themeColor="text1"/>
        </w:rPr>
      </w:pPr>
      <w:r w:rsidRPr="00E34EE7">
        <w:rPr>
          <w:color w:val="000000" w:themeColor="text1"/>
        </w:rPr>
        <w:t xml:space="preserve">1. Qendrën e Angazhimit në Komunitet (QAK), </w:t>
      </w:r>
      <w:r w:rsidR="00EB0BF4" w:rsidRPr="00E34EE7">
        <w:rPr>
          <w:color w:val="000000" w:themeColor="text1"/>
        </w:rPr>
        <w:t>koordinatoren</w:t>
      </w:r>
      <w:r w:rsidRPr="00E34EE7">
        <w:rPr>
          <w:color w:val="000000" w:themeColor="text1"/>
        </w:rPr>
        <w:t xml:space="preserve">, znj.Vitore Zefi, </w:t>
      </w:r>
    </w:p>
    <w:p w14:paraId="012A5DE2" w14:textId="77777777" w:rsidR="00DE4AFE" w:rsidRPr="00E34EE7" w:rsidRDefault="00DE4AFE" w:rsidP="00573DCD">
      <w:pPr>
        <w:jc w:val="both"/>
        <w:rPr>
          <w:color w:val="000000" w:themeColor="text1"/>
        </w:rPr>
      </w:pPr>
      <w:r w:rsidRPr="00E34EE7">
        <w:rPr>
          <w:color w:val="000000" w:themeColor="text1"/>
        </w:rPr>
        <w:t>(Qendra e Angazhimit në Komunitet (QAK) është një strukturë e krijuar për të nxitur dhe forcuar pjesëmarrjen qytetare dhe bashkëpunimin midis institucioneve publike dhe komunitetit lokal. Këto qendra zakonisht funksionojnë si hapësira fizike ose platforma ndërveprimi, ku qytetarët mund të japin kontributin e tyre në proceset vendimmarrëse, veçanërisht në fusha si buxhetimi, planifikimi i politikave lokale dhe mbështetja për grupet vulnerabël.)</w:t>
      </w:r>
    </w:p>
    <w:p w14:paraId="516049CB" w14:textId="77777777" w:rsidR="00DE4AFE" w:rsidRPr="00E34EE7" w:rsidRDefault="00DE4AFE" w:rsidP="00DE4AFE">
      <w:pPr>
        <w:rPr>
          <w:color w:val="000000" w:themeColor="text1"/>
        </w:rPr>
      </w:pPr>
    </w:p>
    <w:p w14:paraId="244288B9" w14:textId="77777777" w:rsidR="003F6C9C" w:rsidRPr="007304A7" w:rsidRDefault="003F6C9C" w:rsidP="00D77F00">
      <w:pPr>
        <w:pStyle w:val="ListParagraph"/>
        <w:numPr>
          <w:ilvl w:val="0"/>
          <w:numId w:val="3"/>
        </w:numPr>
        <w:rPr>
          <w:color w:val="000000" w:themeColor="text1"/>
          <w:sz w:val="22"/>
          <w:szCs w:val="22"/>
        </w:rPr>
      </w:pPr>
      <w:r w:rsidRPr="007304A7">
        <w:rPr>
          <w:color w:val="000000" w:themeColor="text1"/>
          <w:sz w:val="22"/>
          <w:szCs w:val="22"/>
        </w:rPr>
        <w:t>Kryetarët e Këshillave Lokal.</w:t>
      </w:r>
    </w:p>
    <w:p w14:paraId="582A5308" w14:textId="77777777" w:rsidR="00DE4AFE" w:rsidRPr="007304A7" w:rsidRDefault="00DE4AFE" w:rsidP="00DE4AFE">
      <w:pPr>
        <w:pStyle w:val="ListParagraph"/>
        <w:rPr>
          <w:color w:val="000000" w:themeColor="text1"/>
          <w:sz w:val="22"/>
          <w:szCs w:val="22"/>
        </w:rPr>
      </w:pPr>
    </w:p>
    <w:p w14:paraId="6AC03F6F" w14:textId="77777777" w:rsidR="00DE4AFE" w:rsidRPr="007304A7" w:rsidRDefault="00DE4AFE" w:rsidP="00D77F00">
      <w:pPr>
        <w:pStyle w:val="ListParagraph"/>
        <w:numPr>
          <w:ilvl w:val="0"/>
          <w:numId w:val="3"/>
        </w:numPr>
        <w:rPr>
          <w:color w:val="000000" w:themeColor="text1"/>
          <w:sz w:val="22"/>
          <w:szCs w:val="22"/>
        </w:rPr>
      </w:pPr>
      <w:r w:rsidRPr="007304A7">
        <w:rPr>
          <w:color w:val="000000" w:themeColor="text1"/>
          <w:sz w:val="22"/>
          <w:szCs w:val="22"/>
        </w:rPr>
        <w:t>Përfaqësuesin nga Zyra për Kthim dhe Komunitete, z. Halil Kerellaj,</w:t>
      </w:r>
    </w:p>
    <w:p w14:paraId="6C4E63E2" w14:textId="77777777" w:rsidR="00DE4AFE" w:rsidRPr="007304A7" w:rsidRDefault="00DE4AFE" w:rsidP="00DE4AFE">
      <w:pPr>
        <w:rPr>
          <w:color w:val="000000" w:themeColor="text1"/>
          <w:sz w:val="22"/>
          <w:szCs w:val="22"/>
        </w:rPr>
      </w:pPr>
    </w:p>
    <w:p w14:paraId="165AB7C9" w14:textId="77777777" w:rsidR="00DE4AFE" w:rsidRPr="007304A7" w:rsidRDefault="00DE4AFE" w:rsidP="00D77F00">
      <w:pPr>
        <w:pStyle w:val="ListParagraph"/>
        <w:numPr>
          <w:ilvl w:val="0"/>
          <w:numId w:val="3"/>
        </w:numPr>
        <w:rPr>
          <w:color w:val="000000" w:themeColor="text1"/>
          <w:sz w:val="22"/>
          <w:szCs w:val="22"/>
        </w:rPr>
      </w:pPr>
      <w:r w:rsidRPr="007304A7">
        <w:rPr>
          <w:color w:val="000000" w:themeColor="text1"/>
          <w:sz w:val="22"/>
          <w:szCs w:val="22"/>
        </w:rPr>
        <w:t>Zyrtarin për Mbrojtjen e të Drejtave të Njeriut si dhe Koordinatorin për Përformancë Komunale, z. Drilon Morina,</w:t>
      </w:r>
    </w:p>
    <w:p w14:paraId="3149560A" w14:textId="77777777" w:rsidR="00DE4AFE" w:rsidRPr="007304A7" w:rsidRDefault="00DE4AFE" w:rsidP="00DE4AFE">
      <w:pPr>
        <w:pStyle w:val="ListParagraph"/>
        <w:rPr>
          <w:color w:val="000000" w:themeColor="text1"/>
          <w:sz w:val="22"/>
          <w:szCs w:val="22"/>
        </w:rPr>
      </w:pPr>
    </w:p>
    <w:p w14:paraId="65768410" w14:textId="4476E186" w:rsidR="00DE4AFE" w:rsidRPr="007304A7" w:rsidRDefault="00DE4AFE" w:rsidP="00D77F00">
      <w:pPr>
        <w:pStyle w:val="ListParagraph"/>
        <w:numPr>
          <w:ilvl w:val="0"/>
          <w:numId w:val="3"/>
        </w:numPr>
        <w:rPr>
          <w:color w:val="000000" w:themeColor="text1"/>
          <w:sz w:val="22"/>
          <w:szCs w:val="22"/>
        </w:rPr>
      </w:pPr>
      <w:r w:rsidRPr="007304A7">
        <w:rPr>
          <w:color w:val="000000" w:themeColor="text1"/>
          <w:sz w:val="22"/>
          <w:szCs w:val="22"/>
        </w:rPr>
        <w:t xml:space="preserve">Komitetin për Politikë dhe Financa, </w:t>
      </w:r>
      <w:bookmarkStart w:id="6" w:name="_GoBack"/>
      <w:bookmarkEnd w:id="6"/>
    </w:p>
    <w:p w14:paraId="0EB55021" w14:textId="77777777" w:rsidR="00DE4AFE" w:rsidRPr="007304A7" w:rsidRDefault="00DE4AFE" w:rsidP="00DE4AFE">
      <w:pPr>
        <w:rPr>
          <w:color w:val="000000" w:themeColor="text1"/>
          <w:sz w:val="22"/>
          <w:szCs w:val="22"/>
        </w:rPr>
      </w:pPr>
    </w:p>
    <w:p w14:paraId="2178F2E7" w14:textId="0C73D659" w:rsidR="003F6C9C" w:rsidRPr="007304A7" w:rsidRDefault="003F6C9C" w:rsidP="00D77F00">
      <w:pPr>
        <w:pStyle w:val="ListParagraph"/>
        <w:numPr>
          <w:ilvl w:val="0"/>
          <w:numId w:val="3"/>
        </w:numPr>
        <w:rPr>
          <w:color w:val="000000" w:themeColor="text1"/>
          <w:sz w:val="22"/>
          <w:szCs w:val="22"/>
        </w:rPr>
      </w:pPr>
      <w:r w:rsidRPr="007304A7">
        <w:rPr>
          <w:color w:val="000000" w:themeColor="text1"/>
          <w:sz w:val="22"/>
          <w:szCs w:val="22"/>
        </w:rPr>
        <w:t>Zyrtaren për Barazi Gjinore, znj. Vitore Shala.</w:t>
      </w:r>
    </w:p>
    <w:p w14:paraId="265A9473" w14:textId="77777777" w:rsidR="00BF555C" w:rsidRPr="00E34EE7" w:rsidRDefault="00BF555C" w:rsidP="00BF555C">
      <w:pPr>
        <w:pStyle w:val="ListParagraph"/>
        <w:rPr>
          <w:color w:val="000000" w:themeColor="text1"/>
        </w:rPr>
      </w:pPr>
    </w:p>
    <w:p w14:paraId="10F0FE55" w14:textId="73D53AF8" w:rsidR="002533FE" w:rsidRPr="00E34EE7" w:rsidRDefault="007B7DCD" w:rsidP="00764082">
      <w:pPr>
        <w:tabs>
          <w:tab w:val="left" w:pos="252"/>
        </w:tabs>
        <w:spacing w:line="276" w:lineRule="auto"/>
        <w:rPr>
          <w:color w:val="000000" w:themeColor="text1"/>
        </w:rPr>
      </w:pPr>
      <w:r w:rsidRPr="00E34EE7">
        <w:rPr>
          <w:color w:val="000000" w:themeColor="text1"/>
        </w:rPr>
        <w:t>Grupi punues ka qenë përgjegjës për hartimin e Draft</w:t>
      </w:r>
      <w:r w:rsidR="000138B3" w:rsidRPr="00E34EE7">
        <w:rPr>
          <w:color w:val="000000" w:themeColor="text1"/>
        </w:rPr>
        <w:t xml:space="preserve"> Planit të Buxhetit</w:t>
      </w:r>
      <w:r w:rsidR="00134014" w:rsidRPr="00E34EE7">
        <w:rPr>
          <w:color w:val="000000" w:themeColor="text1"/>
        </w:rPr>
        <w:t xml:space="preserve"> 2027</w:t>
      </w:r>
      <w:r w:rsidR="000138B3" w:rsidRPr="00E34EE7">
        <w:rPr>
          <w:color w:val="000000" w:themeColor="text1"/>
        </w:rPr>
        <w:t>-2029</w:t>
      </w:r>
      <w:r w:rsidRPr="00E34EE7">
        <w:rPr>
          <w:color w:val="000000" w:themeColor="text1"/>
        </w:rPr>
        <w:t xml:space="preserve">, marrjen e propozimeve dhe komenteve nga dëgjimet buxhetore dhe vendosjen lidhur më pranimin apo jo të tyre si dhe hartimin e raportit të shqyrtimit publik, si dhe obligimet tjera që dalin nga Udhëzimi Administrativ të MAPL-ës nr. 04/2023. </w:t>
      </w:r>
    </w:p>
    <w:p w14:paraId="61BB5E52" w14:textId="77777777" w:rsidR="001F6810" w:rsidRPr="00E34EE7" w:rsidRDefault="001F6810" w:rsidP="00764082">
      <w:pPr>
        <w:tabs>
          <w:tab w:val="left" w:pos="252"/>
        </w:tabs>
        <w:spacing w:line="276" w:lineRule="auto"/>
        <w:rPr>
          <w:color w:val="FF0000"/>
        </w:rPr>
      </w:pPr>
    </w:p>
    <w:p w14:paraId="036BD403" w14:textId="77777777" w:rsidR="000138B3" w:rsidRPr="00E34EE7" w:rsidRDefault="001F6810" w:rsidP="000138B3">
      <w:r w:rsidRPr="00E34EE7">
        <w:rPr>
          <w:color w:val="000000" w:themeColor="text1"/>
        </w:rPr>
        <w:t xml:space="preserve">Linku i publikimit te vendimit në web faqen zyrtare; </w:t>
      </w:r>
      <w:hyperlink r:id="rId10" w:history="1">
        <w:r w:rsidR="000138B3" w:rsidRPr="00E34EE7">
          <w:rPr>
            <w:rStyle w:val="Hyperlink"/>
            <w:rFonts w:eastAsia="MS Mincho"/>
          </w:rPr>
          <w:t>https://kline.rks-gov.net/wp-content/uploads/2026/08/Draft-Plani-i-Buxhetit-Komunal-te-Klines-per-vitin-2027-2029-1.docx</w:t>
        </w:r>
      </w:hyperlink>
    </w:p>
    <w:p w14:paraId="52D86589" w14:textId="56442F68" w:rsidR="00841C1A" w:rsidRPr="00E34EE7" w:rsidRDefault="00841C1A" w:rsidP="00764082">
      <w:pPr>
        <w:tabs>
          <w:tab w:val="left" w:pos="252"/>
        </w:tabs>
        <w:spacing w:line="276" w:lineRule="auto"/>
        <w:rPr>
          <w:color w:val="000000" w:themeColor="text1"/>
        </w:rPr>
      </w:pPr>
    </w:p>
    <w:p w14:paraId="53679409" w14:textId="5EB4FF2E" w:rsidR="00022F18" w:rsidRPr="00E34EE7" w:rsidRDefault="00022F18" w:rsidP="00022F18"/>
    <w:p w14:paraId="60AE60A6" w14:textId="77777777" w:rsidR="00367B2E" w:rsidRPr="00E34EE7" w:rsidRDefault="00367B2E" w:rsidP="00022F18"/>
    <w:p w14:paraId="273B4947" w14:textId="331411E2" w:rsidR="0087442A" w:rsidRPr="00E34EE7" w:rsidRDefault="0087442A" w:rsidP="00BC2CAC">
      <w:pPr>
        <w:pStyle w:val="Heading1"/>
        <w:jc w:val="left"/>
        <w:rPr>
          <w:color w:val="0070C0"/>
          <w:sz w:val="24"/>
        </w:rPr>
      </w:pPr>
      <w:bookmarkStart w:id="7" w:name="_Toc233018273"/>
      <w:r w:rsidRPr="00E34EE7">
        <w:rPr>
          <w:color w:val="0070C0"/>
          <w:sz w:val="24"/>
        </w:rPr>
        <w:t xml:space="preserve">ECURIA E DËGJIMEVE BUXHETORE PËR </w:t>
      </w:r>
      <w:r w:rsidR="000138B3" w:rsidRPr="00E34EE7">
        <w:rPr>
          <w:color w:val="0070C0"/>
          <w:sz w:val="24"/>
        </w:rPr>
        <w:t>PLANIN E BUXHETIT</w:t>
      </w:r>
      <w:r w:rsidRPr="00E34EE7">
        <w:rPr>
          <w:color w:val="0070C0"/>
          <w:sz w:val="24"/>
        </w:rPr>
        <w:t xml:space="preserve"> 2027 - 2029</w:t>
      </w:r>
      <w:bookmarkEnd w:id="7"/>
    </w:p>
    <w:p w14:paraId="2876FF0A" w14:textId="77777777" w:rsidR="0087442A" w:rsidRPr="00E34EE7" w:rsidRDefault="0087442A" w:rsidP="0087442A">
      <w:pPr>
        <w:pStyle w:val="Default"/>
        <w:spacing w:line="276" w:lineRule="auto"/>
        <w:rPr>
          <w:rFonts w:ascii="Times New Roman" w:hAnsi="Times New Roman" w:cs="Times New Roman"/>
          <w:color w:val="auto"/>
          <w:lang w:val="sq-AL"/>
        </w:rPr>
      </w:pPr>
    </w:p>
    <w:p w14:paraId="3BA10FA8" w14:textId="52289CE4" w:rsidR="00D17B49" w:rsidRPr="00E34EE7" w:rsidRDefault="001F6810" w:rsidP="00573DCD">
      <w:pPr>
        <w:jc w:val="both"/>
        <w:rPr>
          <w:color w:val="000000" w:themeColor="text1"/>
        </w:rPr>
      </w:pPr>
      <w:r w:rsidRPr="00E34EE7">
        <w:rPr>
          <w:color w:val="000000" w:themeColor="text1"/>
        </w:rPr>
        <w:t>Pas marrjes së vendimit dhe konsolidimin e grupit punues, b</w:t>
      </w:r>
      <w:r w:rsidR="0087442A" w:rsidRPr="00E34EE7">
        <w:rPr>
          <w:color w:val="000000" w:themeColor="text1"/>
        </w:rPr>
        <w:t xml:space="preserve">azuar në Udhëzim Administrativ (MAPL) Nr.04/2023 për Administratë të Hapur në Komuna, Komuna e Klinës ka bërë një planifikim të hershëm të procesit të konsultimeve publike, si dhe procesin buxhetor më dëgjimeve buxhetore, siç e përcakton edhe neni 20, </w:t>
      </w:r>
      <w:r w:rsidR="00531129" w:rsidRPr="00E34EE7">
        <w:rPr>
          <w:color w:val="000000" w:themeColor="text1"/>
        </w:rPr>
        <w:t>i këtij udhëzimi.</w:t>
      </w:r>
      <w:r w:rsidRPr="00E34EE7">
        <w:rPr>
          <w:color w:val="000000" w:themeColor="text1"/>
        </w:rPr>
        <w:t xml:space="preserve"> </w:t>
      </w:r>
    </w:p>
    <w:p w14:paraId="76AAA966" w14:textId="77777777" w:rsidR="00D17B49" w:rsidRPr="00E34EE7" w:rsidRDefault="00D17B49" w:rsidP="00573DCD">
      <w:pPr>
        <w:jc w:val="both"/>
        <w:rPr>
          <w:color w:val="000000" w:themeColor="text1"/>
        </w:rPr>
      </w:pPr>
    </w:p>
    <w:p w14:paraId="7BFDC2E9" w14:textId="4BED4E9D" w:rsidR="007B7DCD" w:rsidRPr="00E34EE7" w:rsidRDefault="0087442A" w:rsidP="00C90B5A">
      <w:pPr>
        <w:jc w:val="both"/>
      </w:pPr>
      <w:r w:rsidRPr="00E34EE7">
        <w:rPr>
          <w:color w:val="000000" w:themeColor="text1"/>
        </w:rPr>
        <w:t xml:space="preserve">Zyrtari përgjegjës për konsultim publik koordinim me iniciuesit </w:t>
      </w:r>
      <w:r w:rsidR="00D17B49" w:rsidRPr="00E34EE7">
        <w:rPr>
          <w:color w:val="000000" w:themeColor="text1"/>
        </w:rPr>
        <w:t xml:space="preserve">ka </w:t>
      </w:r>
      <w:r w:rsidRPr="00E34EE7">
        <w:rPr>
          <w:color w:val="000000" w:themeColor="text1"/>
        </w:rPr>
        <w:t>hart</w:t>
      </w:r>
      <w:r w:rsidR="00D17B49" w:rsidRPr="00E34EE7">
        <w:rPr>
          <w:color w:val="000000" w:themeColor="text1"/>
        </w:rPr>
        <w:t xml:space="preserve">uar </w:t>
      </w:r>
      <w:r w:rsidR="00573DCD" w:rsidRPr="00E34EE7">
        <w:rPr>
          <w:color w:val="000000" w:themeColor="text1"/>
        </w:rPr>
        <w:t>Planin e Organizimit të Dëgjimeve Buxhetore për Draft</w:t>
      </w:r>
      <w:r w:rsidR="000138B3" w:rsidRPr="00E34EE7">
        <w:rPr>
          <w:color w:val="000000" w:themeColor="text1"/>
        </w:rPr>
        <w:t xml:space="preserve"> Planin e Buxhetit </w:t>
      </w:r>
      <w:r w:rsidR="00D229BE" w:rsidRPr="00E34EE7">
        <w:rPr>
          <w:color w:val="000000" w:themeColor="text1"/>
        </w:rPr>
        <w:t>Komunal</w:t>
      </w:r>
      <w:r w:rsidR="00573DCD" w:rsidRPr="00E34EE7">
        <w:rPr>
          <w:color w:val="000000" w:themeColor="text1"/>
        </w:rPr>
        <w:t xml:space="preserve"> 2027-2029, i cili </w:t>
      </w:r>
      <w:r w:rsidRPr="00E34EE7">
        <w:rPr>
          <w:color w:val="000000" w:themeColor="text1"/>
        </w:rPr>
        <w:t xml:space="preserve">merr për bazë afatet kohore, kostot financiare, resurset njerëzore, </w:t>
      </w:r>
      <w:r w:rsidR="00573DCD" w:rsidRPr="00E34EE7">
        <w:rPr>
          <w:color w:val="000000" w:themeColor="text1"/>
        </w:rPr>
        <w:t>identifikimin</w:t>
      </w:r>
      <w:r w:rsidRPr="00E34EE7">
        <w:rPr>
          <w:color w:val="000000" w:themeColor="text1"/>
        </w:rPr>
        <w:t xml:space="preserve"> e palëve të përfshira në procesin e konsultimit publik, si dhe format dhe teknikat e konsultimit publik.</w:t>
      </w:r>
      <w:r w:rsidR="001F6810" w:rsidRPr="00E34EE7">
        <w:rPr>
          <w:color w:val="000000" w:themeColor="text1"/>
        </w:rPr>
        <w:t xml:space="preserve"> </w:t>
      </w:r>
    </w:p>
    <w:p w14:paraId="747D5059" w14:textId="038822B7" w:rsidR="001E3ECA" w:rsidRPr="00E34EE7" w:rsidRDefault="001E3ECA" w:rsidP="001E3ECA">
      <w:pPr>
        <w:spacing w:before="100" w:beforeAutospacing="1" w:after="100" w:afterAutospacing="1"/>
      </w:pPr>
      <w:r w:rsidRPr="00E34EE7">
        <w:t xml:space="preserve">Komuna mbetet e përkushtuar </w:t>
      </w:r>
      <w:r w:rsidR="00516D83" w:rsidRPr="00E34EE7">
        <w:t xml:space="preserve">edhe në këto dëgjime buxhetore </w:t>
      </w:r>
      <w:r w:rsidRPr="00E34EE7">
        <w:t xml:space="preserve">për të siguruar informim të rregullt, të saktë dhe në kohë për qytetarët lidhur me proceset e planifikimit dhe hartimit </w:t>
      </w:r>
      <w:r w:rsidR="00516D83" w:rsidRPr="00E34EE7">
        <w:t>të dokumenteve buxhetore</w:t>
      </w:r>
      <w:r w:rsidRPr="00E34EE7">
        <w:t xml:space="preserve"> komunal</w:t>
      </w:r>
      <w:r w:rsidR="00516D83" w:rsidRPr="00E34EE7">
        <w:t>e</w:t>
      </w:r>
      <w:r w:rsidRPr="00E34EE7">
        <w:t>.</w:t>
      </w:r>
      <w:r w:rsidR="00516D83" w:rsidRPr="00E34EE7">
        <w:t xml:space="preserve"> </w:t>
      </w:r>
      <w:r w:rsidRPr="00E34EE7">
        <w:t>Përmes publikimit të njoftimeve, lajmeve, raporteve dhe fotografive nga dëgjimet buxhetore, synohet që qytetarët të kenë qasje të plotë në informacionet relevante, të njihen me propozimet dhe prioritetet e komunitetit, si dhe të përcjellin ecurinë e procesit vendimmarrës.</w:t>
      </w:r>
    </w:p>
    <w:p w14:paraId="068050F5" w14:textId="4AFAFEB7" w:rsidR="001E3ECA" w:rsidRPr="00E34EE7" w:rsidRDefault="001E3ECA" w:rsidP="001E3ECA">
      <w:pPr>
        <w:spacing w:before="100" w:beforeAutospacing="1" w:after="100" w:afterAutospacing="1"/>
      </w:pPr>
      <w:r w:rsidRPr="00E34EE7">
        <w:t xml:space="preserve">Publikimi i këtyre materialeve në kanalet zyrtare të Komunës jo vetëm që rrit transparencën institucionale, por gjithashtu forcon pjesëmarrjen qytetare dhe besimin e publikut në institucionet lokale. Çdo dëgjim buxhetor </w:t>
      </w:r>
      <w:r w:rsidR="00D67BD9" w:rsidRPr="00E34EE7">
        <w:t>u</w:t>
      </w:r>
      <w:r w:rsidRPr="00E34EE7">
        <w:t xml:space="preserve"> pasqyr</w:t>
      </w:r>
      <w:r w:rsidR="00D67BD9" w:rsidRPr="00E34EE7">
        <w:t>ua</w:t>
      </w:r>
      <w:r w:rsidRPr="00E34EE7">
        <w:t xml:space="preserve"> përmes përmbledhjeve informative dhe dokumentimit fotografik, duke ofruar një pasqyrë të qartë të diskutimeve</w:t>
      </w:r>
      <w:r w:rsidR="00516D83" w:rsidRPr="00E34EE7">
        <w:t xml:space="preserve"> </w:t>
      </w:r>
      <w:r w:rsidRPr="00E34EE7">
        <w:t>dhe kontributeve</w:t>
      </w:r>
      <w:r w:rsidR="00516D83" w:rsidRPr="00E34EE7">
        <w:t>.</w:t>
      </w:r>
    </w:p>
    <w:p w14:paraId="3FC31815" w14:textId="77777777" w:rsidR="00FC2625" w:rsidRDefault="00FC2625" w:rsidP="00D229BE">
      <w:pPr>
        <w:rPr>
          <w:color w:val="000000" w:themeColor="text1"/>
        </w:rPr>
      </w:pPr>
    </w:p>
    <w:p w14:paraId="374B207F" w14:textId="77777777" w:rsidR="00FC2625" w:rsidRDefault="00FC2625" w:rsidP="00D229BE">
      <w:pPr>
        <w:rPr>
          <w:color w:val="000000" w:themeColor="text1"/>
        </w:rPr>
      </w:pPr>
    </w:p>
    <w:p w14:paraId="4D24172B" w14:textId="77777777" w:rsidR="00FC2625" w:rsidRDefault="00FC2625" w:rsidP="00D229BE">
      <w:pPr>
        <w:rPr>
          <w:color w:val="000000" w:themeColor="text1"/>
        </w:rPr>
      </w:pPr>
    </w:p>
    <w:p w14:paraId="15E6AB6C" w14:textId="77777777" w:rsidR="00FC2625" w:rsidRDefault="00FC2625" w:rsidP="00D229BE">
      <w:pPr>
        <w:rPr>
          <w:color w:val="000000" w:themeColor="text1"/>
        </w:rPr>
      </w:pPr>
    </w:p>
    <w:p w14:paraId="1D05060D" w14:textId="77777777" w:rsidR="00FC2625" w:rsidRDefault="00FC2625" w:rsidP="00D229BE">
      <w:pPr>
        <w:rPr>
          <w:color w:val="000000" w:themeColor="text1"/>
        </w:rPr>
      </w:pPr>
    </w:p>
    <w:p w14:paraId="39AB6082" w14:textId="77777777" w:rsidR="00FC2625" w:rsidRDefault="00FC2625" w:rsidP="00D229BE">
      <w:pPr>
        <w:rPr>
          <w:color w:val="000000" w:themeColor="text1"/>
        </w:rPr>
      </w:pPr>
    </w:p>
    <w:p w14:paraId="16312281" w14:textId="77777777" w:rsidR="00FC2625" w:rsidRDefault="00FC2625" w:rsidP="00D229BE">
      <w:pPr>
        <w:rPr>
          <w:color w:val="000000" w:themeColor="text1"/>
        </w:rPr>
      </w:pPr>
    </w:p>
    <w:p w14:paraId="1401FFF5" w14:textId="77777777" w:rsidR="00FC2625" w:rsidRDefault="00FC2625" w:rsidP="00D229BE">
      <w:pPr>
        <w:rPr>
          <w:color w:val="000000" w:themeColor="text1"/>
        </w:rPr>
      </w:pPr>
    </w:p>
    <w:p w14:paraId="3F2B8DFD" w14:textId="77777777" w:rsidR="00FC2625" w:rsidRDefault="00FC2625" w:rsidP="00D229BE">
      <w:pPr>
        <w:rPr>
          <w:color w:val="000000" w:themeColor="text1"/>
        </w:rPr>
      </w:pPr>
    </w:p>
    <w:p w14:paraId="106D168D" w14:textId="77777777" w:rsidR="00FC2625" w:rsidRDefault="00FC2625" w:rsidP="00D229BE">
      <w:pPr>
        <w:rPr>
          <w:color w:val="000000" w:themeColor="text1"/>
        </w:rPr>
      </w:pPr>
    </w:p>
    <w:p w14:paraId="0FA46DE4" w14:textId="77777777" w:rsidR="00FC2625" w:rsidRDefault="00FC2625" w:rsidP="00D229BE">
      <w:pPr>
        <w:rPr>
          <w:color w:val="000000" w:themeColor="text1"/>
        </w:rPr>
      </w:pPr>
    </w:p>
    <w:p w14:paraId="6BE197BF" w14:textId="77777777" w:rsidR="00FC2625" w:rsidRDefault="00FC2625" w:rsidP="00D229BE">
      <w:pPr>
        <w:rPr>
          <w:color w:val="000000" w:themeColor="text1"/>
        </w:rPr>
      </w:pPr>
    </w:p>
    <w:p w14:paraId="69528827" w14:textId="77777777" w:rsidR="00FC2625" w:rsidRDefault="00FC2625" w:rsidP="00D229BE">
      <w:pPr>
        <w:rPr>
          <w:color w:val="000000" w:themeColor="text1"/>
        </w:rPr>
      </w:pPr>
    </w:p>
    <w:p w14:paraId="06585668" w14:textId="77777777" w:rsidR="00FC2625" w:rsidRDefault="00FC2625" w:rsidP="00D229BE">
      <w:pPr>
        <w:rPr>
          <w:color w:val="000000" w:themeColor="text1"/>
        </w:rPr>
      </w:pPr>
    </w:p>
    <w:p w14:paraId="1F3AD2D5" w14:textId="77777777" w:rsidR="00FC2625" w:rsidRDefault="00FC2625" w:rsidP="00D229BE">
      <w:pPr>
        <w:rPr>
          <w:color w:val="000000" w:themeColor="text1"/>
        </w:rPr>
      </w:pPr>
    </w:p>
    <w:p w14:paraId="3A0AE1B6" w14:textId="00322825" w:rsidR="00D229BE" w:rsidRPr="00E34EE7" w:rsidRDefault="00262CAE" w:rsidP="00D229BE">
      <w:r w:rsidRPr="00E34EE7">
        <w:rPr>
          <w:color w:val="000000" w:themeColor="text1"/>
        </w:rPr>
        <w:lastRenderedPageBreak/>
        <w:t>Njoftim</w:t>
      </w:r>
      <w:r w:rsidR="008638CC" w:rsidRPr="00E34EE7">
        <w:rPr>
          <w:color w:val="000000" w:themeColor="text1"/>
        </w:rPr>
        <w:t xml:space="preserve">met dhe lajmet </w:t>
      </w:r>
      <w:r w:rsidRPr="00E34EE7">
        <w:rPr>
          <w:color w:val="000000" w:themeColor="text1"/>
        </w:rPr>
        <w:t>në rrjetin social facebook;</w:t>
      </w:r>
      <w:r w:rsidR="00C47E16" w:rsidRPr="00E34EE7">
        <w:rPr>
          <w:color w:val="000000" w:themeColor="text1"/>
        </w:rPr>
        <w:t xml:space="preserve"> </w:t>
      </w:r>
      <w:hyperlink r:id="rId11" w:history="1">
        <w:r w:rsidR="00D229BE" w:rsidRPr="00E34EE7">
          <w:rPr>
            <w:rStyle w:val="Hyperlink"/>
            <w:rFonts w:eastAsia="MS Mincho"/>
          </w:rPr>
          <w:t>https://kline.rks-gov.net/wp-content/uploads/2026/05/NJOFTIM-PER-DEGJIME-BUXHETORE-Shqip.pdf</w:t>
        </w:r>
      </w:hyperlink>
    </w:p>
    <w:p w14:paraId="365B0142" w14:textId="18EF93EE" w:rsidR="00454228" w:rsidRPr="00E34EE7" w:rsidRDefault="00454228" w:rsidP="00D229BE">
      <w:pPr>
        <w:rPr>
          <w:color w:val="000000" w:themeColor="text1"/>
        </w:rPr>
      </w:pPr>
    </w:p>
    <w:p w14:paraId="7CE6F478" w14:textId="300DB411" w:rsidR="00C47E16" w:rsidRPr="00E34EE7" w:rsidRDefault="00C47E16" w:rsidP="00764082">
      <w:pPr>
        <w:tabs>
          <w:tab w:val="left" w:pos="252"/>
        </w:tabs>
        <w:spacing w:line="276" w:lineRule="auto"/>
        <w:rPr>
          <w:color w:val="000000" w:themeColor="text1"/>
        </w:rPr>
      </w:pPr>
      <w:r w:rsidRPr="00E34EE7">
        <w:rPr>
          <w:b/>
          <w:bCs/>
          <w:color w:val="000000" w:themeColor="text1"/>
        </w:rPr>
        <w:t xml:space="preserve">Njoftimi në </w:t>
      </w:r>
      <w:r w:rsidR="0014126F" w:rsidRPr="00E34EE7">
        <w:rPr>
          <w:b/>
          <w:bCs/>
          <w:color w:val="000000" w:themeColor="text1"/>
        </w:rPr>
        <w:t>W</w:t>
      </w:r>
      <w:r w:rsidRPr="00E34EE7">
        <w:rPr>
          <w:b/>
          <w:bCs/>
          <w:color w:val="000000" w:themeColor="text1"/>
        </w:rPr>
        <w:t>eb faqen zyrtare</w:t>
      </w:r>
      <w:r w:rsidRPr="00E34EE7">
        <w:rPr>
          <w:color w:val="000000" w:themeColor="text1"/>
        </w:rPr>
        <w:t xml:space="preserve">; </w:t>
      </w:r>
    </w:p>
    <w:p w14:paraId="645D3353" w14:textId="77777777" w:rsidR="00D229BE" w:rsidRPr="00E34EE7" w:rsidRDefault="00BD26FE" w:rsidP="00D229BE">
      <w:hyperlink r:id="rId12" w:history="1">
        <w:r w:rsidR="00D229BE" w:rsidRPr="00E34EE7">
          <w:rPr>
            <w:rStyle w:val="Hyperlink"/>
            <w:rFonts w:eastAsia="MS Mincho"/>
          </w:rPr>
          <w:t>https://kline.rks-gov.net/wp-content/uploads/2026/08/Njoftimi-Gj-Shqipe-1.pdf</w:t>
        </w:r>
      </w:hyperlink>
    </w:p>
    <w:p w14:paraId="0D194211" w14:textId="03F3D32D" w:rsidR="008B2109" w:rsidRPr="00E34EE7" w:rsidRDefault="00BD26FE" w:rsidP="008B2109">
      <w:pPr>
        <w:rPr>
          <w:rStyle w:val="Hyperlink"/>
          <w:rFonts w:eastAsia="MS Mincho"/>
        </w:rPr>
      </w:pPr>
      <w:hyperlink r:id="rId13" w:history="1">
        <w:r w:rsidR="008B2109" w:rsidRPr="00E34EE7">
          <w:rPr>
            <w:rStyle w:val="Hyperlink"/>
            <w:rFonts w:eastAsia="MS Mincho"/>
          </w:rPr>
          <w:t>https://kline.rks-gov.net/wp-content/uploads/2026/08/Draf-buxheti-2026-27-PDF.pdf</w:t>
        </w:r>
      </w:hyperlink>
    </w:p>
    <w:p w14:paraId="41EBCB42" w14:textId="31AB3E95" w:rsidR="00A03B33" w:rsidRPr="00E34EE7" w:rsidRDefault="00A03B33" w:rsidP="00764082">
      <w:pPr>
        <w:tabs>
          <w:tab w:val="left" w:pos="252"/>
        </w:tabs>
        <w:spacing w:line="276" w:lineRule="auto"/>
        <w:rPr>
          <w:color w:val="0070C0"/>
        </w:rPr>
      </w:pPr>
    </w:p>
    <w:p w14:paraId="4A0E57E8" w14:textId="77777777" w:rsidR="00D229BE" w:rsidRPr="00E34EE7" w:rsidRDefault="009035B8" w:rsidP="003262A9">
      <w:r w:rsidRPr="00E34EE7">
        <w:t>Pub</w:t>
      </w:r>
      <w:r w:rsidR="003262A9" w:rsidRPr="00E34EE7">
        <w:t xml:space="preserve">likimi i procesverbaleve nga 11 </w:t>
      </w:r>
      <w:r w:rsidRPr="00E34EE7">
        <w:t xml:space="preserve">takimet të dëgjimeve buxhetore për hartimin e </w:t>
      </w:r>
      <w:r w:rsidR="00D229BE" w:rsidRPr="00E34EE7">
        <w:t>Draft Planin e Buxhetit komunale 2027-2029</w:t>
      </w:r>
      <w:r w:rsidRPr="00E34EE7">
        <w:t xml:space="preserve">: </w:t>
      </w:r>
    </w:p>
    <w:p w14:paraId="45999E2B" w14:textId="28471571" w:rsidR="003262A9" w:rsidRPr="00E34EE7" w:rsidRDefault="00BD26FE" w:rsidP="003262A9">
      <w:hyperlink r:id="rId14" w:history="1">
        <w:r w:rsidR="003262A9" w:rsidRPr="00E34EE7">
          <w:rPr>
            <w:rStyle w:val="Hyperlink"/>
            <w:rFonts w:eastAsia="MS Mincho"/>
          </w:rPr>
          <w:t>https://kline.rks-gov.net/wp-content/uploads/2026/09/PROCESVERBAL-TAKIMI-1-pdf.pdf</w:t>
        </w:r>
      </w:hyperlink>
    </w:p>
    <w:p w14:paraId="3155A612" w14:textId="77777777" w:rsidR="003262A9" w:rsidRPr="00E34EE7" w:rsidRDefault="00BD26FE" w:rsidP="003262A9">
      <w:hyperlink r:id="rId15" w:history="1">
        <w:r w:rsidR="003262A9" w:rsidRPr="00E34EE7">
          <w:rPr>
            <w:rStyle w:val="Hyperlink"/>
            <w:rFonts w:eastAsia="MS Mincho"/>
          </w:rPr>
          <w:t>https://kline.rks-gov.net/wp-content/uploads/2026/09/PROCESVERBAL-TAKIMI-2-pdf.pdf</w:t>
        </w:r>
      </w:hyperlink>
    </w:p>
    <w:p w14:paraId="3DD0E132" w14:textId="77777777" w:rsidR="003262A9" w:rsidRPr="00E34EE7" w:rsidRDefault="00BD26FE" w:rsidP="003262A9">
      <w:hyperlink r:id="rId16" w:history="1">
        <w:r w:rsidR="003262A9" w:rsidRPr="00E34EE7">
          <w:rPr>
            <w:rStyle w:val="Hyperlink"/>
            <w:rFonts w:eastAsia="MS Mincho"/>
          </w:rPr>
          <w:t>https://kline.rks-gov.net/wp-content/uploads/2026/09/PROCESVERBAL-TAKIMI-3-pdf.pdf</w:t>
        </w:r>
      </w:hyperlink>
    </w:p>
    <w:p w14:paraId="115C2125" w14:textId="77777777" w:rsidR="003262A9" w:rsidRPr="00E34EE7" w:rsidRDefault="00BD26FE" w:rsidP="003262A9">
      <w:hyperlink r:id="rId17" w:history="1">
        <w:r w:rsidR="003262A9" w:rsidRPr="00E34EE7">
          <w:rPr>
            <w:rStyle w:val="Hyperlink"/>
            <w:rFonts w:eastAsia="MS Mincho"/>
          </w:rPr>
          <w:t>https://kline.rks-gov.net/wp-content/uploads/2026/09/PROCESVERBAL-TAKIMI-4-pdf.pdf</w:t>
        </w:r>
      </w:hyperlink>
    </w:p>
    <w:p w14:paraId="16704416" w14:textId="77777777" w:rsidR="003262A9" w:rsidRPr="00E34EE7" w:rsidRDefault="00BD26FE" w:rsidP="003262A9">
      <w:hyperlink r:id="rId18" w:history="1">
        <w:r w:rsidR="003262A9" w:rsidRPr="00E34EE7">
          <w:rPr>
            <w:rStyle w:val="Hyperlink"/>
            <w:rFonts w:eastAsia="MS Mincho"/>
          </w:rPr>
          <w:t>https://kline.rks-gov.net/wp-content/uploads/2026/09/PROCESVERBAL-TAKIMI-5-pdf.pdf</w:t>
        </w:r>
      </w:hyperlink>
    </w:p>
    <w:p w14:paraId="6BF0C9F2" w14:textId="77777777" w:rsidR="003262A9" w:rsidRPr="00E34EE7" w:rsidRDefault="00BD26FE" w:rsidP="003262A9">
      <w:hyperlink r:id="rId19" w:history="1">
        <w:r w:rsidR="003262A9" w:rsidRPr="00E34EE7">
          <w:rPr>
            <w:rStyle w:val="Hyperlink"/>
            <w:rFonts w:eastAsia="MS Mincho"/>
          </w:rPr>
          <w:t>https://kline.rks-gov.net/wp-content/uploads/2026/09/PROCESVERBAL-TAKIMI-6-pdf.pdf</w:t>
        </w:r>
      </w:hyperlink>
    </w:p>
    <w:p w14:paraId="0F802D79" w14:textId="77777777" w:rsidR="003262A9" w:rsidRPr="00E34EE7" w:rsidRDefault="00BD26FE" w:rsidP="003262A9">
      <w:hyperlink r:id="rId20" w:history="1">
        <w:r w:rsidR="003262A9" w:rsidRPr="00E34EE7">
          <w:rPr>
            <w:rStyle w:val="Hyperlink"/>
            <w:rFonts w:eastAsia="MS Mincho"/>
          </w:rPr>
          <w:t>https://kline.rks-gov.net/wp-content/uploads/2026/09/PROCESVERBAL-TAKIMI-7-pdf.pdf</w:t>
        </w:r>
      </w:hyperlink>
    </w:p>
    <w:p w14:paraId="435D2571" w14:textId="77777777" w:rsidR="003262A9" w:rsidRPr="00E34EE7" w:rsidRDefault="00BD26FE" w:rsidP="003262A9">
      <w:hyperlink r:id="rId21" w:history="1">
        <w:r w:rsidR="003262A9" w:rsidRPr="00E34EE7">
          <w:rPr>
            <w:rStyle w:val="Hyperlink"/>
            <w:rFonts w:eastAsia="MS Mincho"/>
          </w:rPr>
          <w:t>https://kline.rks-gov.net/wp-content/uploads/2026/09/PROCESVERBAL-TAKIMI-8-pdf.pdf</w:t>
        </w:r>
      </w:hyperlink>
    </w:p>
    <w:p w14:paraId="67723983" w14:textId="77777777" w:rsidR="003262A9" w:rsidRPr="00E34EE7" w:rsidRDefault="00BD26FE" w:rsidP="003262A9">
      <w:hyperlink r:id="rId22" w:history="1">
        <w:r w:rsidR="003262A9" w:rsidRPr="00E34EE7">
          <w:rPr>
            <w:rStyle w:val="Hyperlink"/>
            <w:rFonts w:eastAsia="MS Mincho"/>
          </w:rPr>
          <w:t>https://kline.rks-gov.net/wp-content/uploads/2026/09/PROCESVERBAL-TAKIMI-9-pdf.pdf</w:t>
        </w:r>
      </w:hyperlink>
    </w:p>
    <w:p w14:paraId="24155226" w14:textId="77777777" w:rsidR="003262A9" w:rsidRPr="00E34EE7" w:rsidRDefault="00BD26FE" w:rsidP="003262A9">
      <w:hyperlink r:id="rId23" w:history="1">
        <w:r w:rsidR="003262A9" w:rsidRPr="00E34EE7">
          <w:rPr>
            <w:rStyle w:val="Hyperlink"/>
            <w:rFonts w:eastAsia="MS Mincho"/>
          </w:rPr>
          <w:t>https://kline.rks-gov.net/wp-content/uploads/2026/09/PROCESVERBAL-TAKIMI-10-pdf.pdf</w:t>
        </w:r>
      </w:hyperlink>
    </w:p>
    <w:p w14:paraId="60FD436F" w14:textId="77777777" w:rsidR="003262A9" w:rsidRPr="00E34EE7" w:rsidRDefault="00BD26FE" w:rsidP="003262A9">
      <w:hyperlink r:id="rId24" w:history="1">
        <w:r w:rsidR="003262A9" w:rsidRPr="00E34EE7">
          <w:rPr>
            <w:rStyle w:val="Hyperlink"/>
            <w:rFonts w:eastAsia="MS Mincho"/>
          </w:rPr>
          <w:t>https://kline.rks-gov.net/wp-content/uploads/2026/09/PROCESVERBAL-TAKIMI-11-pdf.pdf</w:t>
        </w:r>
      </w:hyperlink>
    </w:p>
    <w:p w14:paraId="076139D0" w14:textId="4F5541DF" w:rsidR="009035B8" w:rsidRPr="00E34EE7" w:rsidRDefault="009035B8" w:rsidP="009035B8">
      <w:pPr>
        <w:tabs>
          <w:tab w:val="left" w:pos="252"/>
        </w:tabs>
        <w:spacing w:line="276" w:lineRule="auto"/>
        <w:rPr>
          <w:color w:val="0070C0"/>
        </w:rPr>
      </w:pPr>
    </w:p>
    <w:p w14:paraId="71366512" w14:textId="77777777" w:rsidR="008E04A5" w:rsidRPr="00E34EE7" w:rsidRDefault="008E04A5" w:rsidP="001A2CA2"/>
    <w:p w14:paraId="5FE2114F" w14:textId="49F25868" w:rsidR="00E726D9" w:rsidRPr="00E34EE7" w:rsidRDefault="00E726D9" w:rsidP="001A2CA2">
      <w:r w:rsidRPr="00E34EE7">
        <w:rPr>
          <w:b/>
        </w:rPr>
        <w:t>Sfidë:</w:t>
      </w:r>
      <w:r w:rsidRPr="00E34EE7">
        <w:t xml:space="preserve"> Një ndër sfidat kryesore me të cilat përballet Komuna e Klinës është përfshirja e ulët e grave në dëgjimet buxhetore. Kjo mospjesëmarrje jo vetëm që cenon përfaqësimin e barabartë gjinor, por ndikon edhe në hartimin e buxheteve që nuk pasqyrojnë në mënyrë të drejtë nevojat dhe prioritetet e grave në komunitet. </w:t>
      </w:r>
    </w:p>
    <w:p w14:paraId="7EBEF3A3" w14:textId="77777777" w:rsidR="00E726D9" w:rsidRPr="00E34EE7" w:rsidRDefault="00E726D9" w:rsidP="001A2CA2">
      <w:pPr>
        <w:rPr>
          <w:highlight w:val="yellow"/>
        </w:rPr>
      </w:pPr>
    </w:p>
    <w:p w14:paraId="7E95C2A6" w14:textId="4C7FCE7F" w:rsidR="001A2CA2" w:rsidRPr="00E34EE7" w:rsidRDefault="001A2CA2" w:rsidP="001A2CA2">
      <w:r w:rsidRPr="00E34EE7">
        <w:t xml:space="preserve">Para datës së takimeve, grupi punues </w:t>
      </w:r>
      <w:r w:rsidR="007A3958" w:rsidRPr="00E34EE7">
        <w:t xml:space="preserve">ka njoftuar të interesuarit si kryetarët e </w:t>
      </w:r>
      <w:r w:rsidRPr="00E34EE7">
        <w:t>bashkësive lokale, media dhe të interesuarit tjerë</w:t>
      </w:r>
      <w:r w:rsidR="009A4752" w:rsidRPr="00E34EE7">
        <w:t>, se përveç</w:t>
      </w:r>
      <w:r w:rsidRPr="00E34EE7">
        <w:t xml:space="preserve"> pjesëmarrje</w:t>
      </w:r>
      <w:r w:rsidR="009A4752" w:rsidRPr="00E34EE7">
        <w:t>s</w:t>
      </w:r>
      <w:r w:rsidRPr="00E34EE7">
        <w:t xml:space="preserve"> </w:t>
      </w:r>
      <w:r w:rsidR="009A4752" w:rsidRPr="00E34EE7">
        <w:t>dëgjime</w:t>
      </w:r>
      <w:r w:rsidRPr="00E34EE7">
        <w:t xml:space="preserve">, </w:t>
      </w:r>
      <w:r w:rsidR="009A4752" w:rsidRPr="00E34EE7">
        <w:t xml:space="preserve">kërkesat </w:t>
      </w:r>
      <w:r w:rsidRPr="00E34EE7">
        <w:t>dhe sugjerime</w:t>
      </w:r>
      <w:r w:rsidR="009A4752" w:rsidRPr="00E34EE7">
        <w:t xml:space="preserve"> mund të dëegohen edhe</w:t>
      </w:r>
      <w:r w:rsidRPr="00E34EE7">
        <w:t xml:space="preserve"> në mënyrë elektronike te zyrtarët:</w:t>
      </w:r>
    </w:p>
    <w:p w14:paraId="5259660C" w14:textId="77777777" w:rsidR="001A2CA2" w:rsidRPr="00E34EE7" w:rsidRDefault="001A2CA2" w:rsidP="001A2CA2"/>
    <w:p w14:paraId="4AACAB0F" w14:textId="46D7C98C" w:rsidR="001A2CA2" w:rsidRPr="00E34EE7" w:rsidRDefault="00E116A1" w:rsidP="001A2CA2">
      <w:pPr>
        <w:rPr>
          <w:color w:val="000000" w:themeColor="text1"/>
        </w:rPr>
      </w:pPr>
      <w:r w:rsidRPr="00E34EE7">
        <w:rPr>
          <w:color w:val="000000" w:themeColor="text1"/>
        </w:rPr>
        <w:t xml:space="preserve">1. </w:t>
      </w:r>
      <w:r w:rsidR="00FD37C2" w:rsidRPr="00E34EE7">
        <w:rPr>
          <w:color w:val="000000" w:themeColor="text1"/>
        </w:rPr>
        <w:t>Egzon Sejdiu</w:t>
      </w:r>
      <w:r w:rsidR="001A2CA2" w:rsidRPr="00E34EE7">
        <w:rPr>
          <w:color w:val="000000" w:themeColor="text1"/>
        </w:rPr>
        <w:t xml:space="preserve">, email: </w:t>
      </w:r>
      <w:r w:rsidR="00FD37C2" w:rsidRPr="00E34EE7">
        <w:rPr>
          <w:color w:val="000000" w:themeColor="text1"/>
        </w:rPr>
        <w:t>egzon.sejdiu</w:t>
      </w:r>
      <w:r w:rsidR="001A2CA2" w:rsidRPr="00E34EE7">
        <w:rPr>
          <w:color w:val="000000" w:themeColor="text1"/>
        </w:rPr>
        <w:t>@rks-gov.net;</w:t>
      </w:r>
    </w:p>
    <w:p w14:paraId="5D2B29FA" w14:textId="77777777" w:rsidR="001A2CA2" w:rsidRPr="00E34EE7" w:rsidRDefault="00E116A1" w:rsidP="001A2CA2">
      <w:pPr>
        <w:rPr>
          <w:color w:val="000000" w:themeColor="text1"/>
        </w:rPr>
      </w:pPr>
      <w:r w:rsidRPr="00E34EE7">
        <w:rPr>
          <w:color w:val="000000" w:themeColor="text1"/>
        </w:rPr>
        <w:t xml:space="preserve">2. </w:t>
      </w:r>
      <w:r w:rsidR="001A2CA2" w:rsidRPr="00E34EE7">
        <w:rPr>
          <w:color w:val="000000" w:themeColor="text1"/>
        </w:rPr>
        <w:t>Melihate Behramaj, email: Melihate.behramaj@rks-gov.net</w:t>
      </w:r>
      <w:r w:rsidRPr="00E34EE7">
        <w:rPr>
          <w:color w:val="000000" w:themeColor="text1"/>
        </w:rPr>
        <w:t>.</w:t>
      </w:r>
    </w:p>
    <w:p w14:paraId="5BF63941" w14:textId="77777777" w:rsidR="002D43A3" w:rsidRPr="00E34EE7" w:rsidRDefault="002D43A3" w:rsidP="001A2CA2">
      <w:pPr>
        <w:rPr>
          <w:color w:val="000000" w:themeColor="text1"/>
        </w:rPr>
      </w:pPr>
    </w:p>
    <w:p w14:paraId="44BE49F9" w14:textId="314D7091" w:rsidR="00C05B65" w:rsidRPr="00E34EE7" w:rsidRDefault="001A2CA2" w:rsidP="00FD37C2">
      <w:pPr>
        <w:rPr>
          <w:color w:val="000000" w:themeColor="text1"/>
        </w:rPr>
      </w:pPr>
      <w:r w:rsidRPr="00E34EE7">
        <w:rPr>
          <w:color w:val="000000" w:themeColor="text1"/>
        </w:rPr>
        <w:t>Gjithashtu dhe mundësinë e dorëzimit të propozimeve lidhur me këto akte me shkrim në Zyrën e Kryetarit të Komunës, kati II dhe Zyrën e Drejtorisë së Financave, kati I, zyra e dytë, ana e djathtë.</w:t>
      </w:r>
      <w:r w:rsidR="00C05B65" w:rsidRPr="00E34EE7">
        <w:rPr>
          <w:color w:val="000000" w:themeColor="text1"/>
        </w:rPr>
        <w:t xml:space="preserve"> </w:t>
      </w:r>
      <w:r w:rsidRPr="00E34EE7">
        <w:rPr>
          <w:color w:val="000000" w:themeColor="text1"/>
        </w:rPr>
        <w:t>Propozimet dhe sugjerimet e të gjithë interesu</w:t>
      </w:r>
      <w:r w:rsidR="00E116A1" w:rsidRPr="00E34EE7">
        <w:rPr>
          <w:color w:val="000000" w:themeColor="text1"/>
        </w:rPr>
        <w:t xml:space="preserve">arve janë mirëpritur </w:t>
      </w:r>
      <w:r w:rsidR="008E04A5" w:rsidRPr="00E34EE7">
        <w:rPr>
          <w:b/>
          <w:color w:val="000000" w:themeColor="text1"/>
        </w:rPr>
        <w:t>nga data 18.08</w:t>
      </w:r>
      <w:r w:rsidR="00E116A1" w:rsidRPr="00E34EE7">
        <w:rPr>
          <w:b/>
          <w:color w:val="000000" w:themeColor="text1"/>
        </w:rPr>
        <w:t>.202</w:t>
      </w:r>
      <w:r w:rsidR="00FD37C2" w:rsidRPr="00E34EE7">
        <w:rPr>
          <w:b/>
          <w:color w:val="000000" w:themeColor="text1"/>
        </w:rPr>
        <w:t>6</w:t>
      </w:r>
      <w:r w:rsidRPr="00E34EE7">
        <w:rPr>
          <w:color w:val="000000" w:themeColor="text1"/>
        </w:rPr>
        <w:t xml:space="preserve">, gjatë mbajtjes së dëgjimeve dhe </w:t>
      </w:r>
      <w:r w:rsidRPr="00E34EE7">
        <w:rPr>
          <w:b/>
          <w:color w:val="000000" w:themeColor="text1"/>
        </w:rPr>
        <w:t xml:space="preserve">deri me datën </w:t>
      </w:r>
      <w:r w:rsidR="008E04A5" w:rsidRPr="00E34EE7">
        <w:rPr>
          <w:b/>
          <w:color w:val="000000" w:themeColor="text1"/>
        </w:rPr>
        <w:t>07.09</w:t>
      </w:r>
      <w:r w:rsidRPr="00E34EE7">
        <w:rPr>
          <w:b/>
          <w:color w:val="000000" w:themeColor="text1"/>
        </w:rPr>
        <w:t>.202</w:t>
      </w:r>
      <w:r w:rsidR="00FD37C2" w:rsidRPr="00E34EE7">
        <w:rPr>
          <w:b/>
          <w:color w:val="000000" w:themeColor="text1"/>
        </w:rPr>
        <w:t>6</w:t>
      </w:r>
      <w:r w:rsidRPr="00E34EE7">
        <w:rPr>
          <w:b/>
          <w:color w:val="000000" w:themeColor="text1"/>
        </w:rPr>
        <w:t>.</w:t>
      </w:r>
    </w:p>
    <w:p w14:paraId="53289D2A" w14:textId="204F1011" w:rsidR="00DA30AF" w:rsidRPr="00E34EE7" w:rsidRDefault="00DA30AF" w:rsidP="00C05B65">
      <w:pPr>
        <w:tabs>
          <w:tab w:val="left" w:pos="252"/>
        </w:tabs>
        <w:spacing w:line="276" w:lineRule="auto"/>
        <w:rPr>
          <w:b/>
          <w:i/>
          <w:color w:val="2E74B5" w:themeColor="accent1" w:themeShade="BF"/>
        </w:rPr>
      </w:pPr>
    </w:p>
    <w:p w14:paraId="14281426" w14:textId="4ED054D4" w:rsidR="00E8485D" w:rsidRPr="00E34EE7" w:rsidRDefault="00E8485D" w:rsidP="00C05B65">
      <w:pPr>
        <w:tabs>
          <w:tab w:val="left" w:pos="252"/>
        </w:tabs>
        <w:spacing w:line="276" w:lineRule="auto"/>
        <w:rPr>
          <w:b/>
          <w:i/>
          <w:color w:val="2E74B5" w:themeColor="accent1" w:themeShade="BF"/>
        </w:rPr>
      </w:pPr>
    </w:p>
    <w:p w14:paraId="29533B6F" w14:textId="791BD2CF" w:rsidR="008E04A5" w:rsidRPr="00E34EE7" w:rsidRDefault="008E04A5" w:rsidP="00C05B65">
      <w:pPr>
        <w:tabs>
          <w:tab w:val="left" w:pos="252"/>
        </w:tabs>
        <w:spacing w:line="276" w:lineRule="auto"/>
        <w:rPr>
          <w:b/>
          <w:i/>
          <w:color w:val="2E74B5" w:themeColor="accent1" w:themeShade="BF"/>
        </w:rPr>
      </w:pPr>
    </w:p>
    <w:p w14:paraId="3B7345F6" w14:textId="20891DDC" w:rsidR="008E04A5" w:rsidRPr="00E34EE7" w:rsidRDefault="008E04A5" w:rsidP="00C05B65">
      <w:pPr>
        <w:tabs>
          <w:tab w:val="left" w:pos="252"/>
        </w:tabs>
        <w:spacing w:line="276" w:lineRule="auto"/>
        <w:rPr>
          <w:b/>
          <w:i/>
          <w:color w:val="2E74B5" w:themeColor="accent1" w:themeShade="BF"/>
        </w:rPr>
      </w:pPr>
    </w:p>
    <w:p w14:paraId="474B4076" w14:textId="2CF4C9E8" w:rsidR="00603064" w:rsidRPr="00E34EE7" w:rsidRDefault="00603064" w:rsidP="00C05B65">
      <w:pPr>
        <w:tabs>
          <w:tab w:val="left" w:pos="252"/>
        </w:tabs>
        <w:spacing w:line="276" w:lineRule="auto"/>
        <w:rPr>
          <w:b/>
          <w:i/>
          <w:color w:val="2E74B5" w:themeColor="accent1" w:themeShade="BF"/>
        </w:rPr>
      </w:pPr>
    </w:p>
    <w:p w14:paraId="45F2975B" w14:textId="01A0BFA8" w:rsidR="00603064" w:rsidRPr="00E34EE7" w:rsidRDefault="00603064" w:rsidP="00C05B65">
      <w:pPr>
        <w:tabs>
          <w:tab w:val="left" w:pos="252"/>
        </w:tabs>
        <w:spacing w:line="276" w:lineRule="auto"/>
        <w:rPr>
          <w:b/>
          <w:i/>
          <w:color w:val="2E74B5" w:themeColor="accent1" w:themeShade="BF"/>
        </w:rPr>
      </w:pPr>
    </w:p>
    <w:p w14:paraId="0EE533C6" w14:textId="46AA8EB5" w:rsidR="00256532" w:rsidRPr="00E34EE7" w:rsidRDefault="00256532" w:rsidP="00C05B65">
      <w:pPr>
        <w:tabs>
          <w:tab w:val="left" w:pos="252"/>
        </w:tabs>
        <w:spacing w:line="276" w:lineRule="auto"/>
        <w:rPr>
          <w:b/>
          <w:i/>
          <w:color w:val="2E74B5" w:themeColor="accent1" w:themeShade="BF"/>
        </w:rPr>
      </w:pPr>
    </w:p>
    <w:p w14:paraId="7CAFE965" w14:textId="017556D9" w:rsidR="00256532" w:rsidRPr="00E34EE7" w:rsidRDefault="00256532" w:rsidP="00C05B65">
      <w:pPr>
        <w:tabs>
          <w:tab w:val="left" w:pos="252"/>
        </w:tabs>
        <w:spacing w:line="276" w:lineRule="auto"/>
        <w:rPr>
          <w:b/>
          <w:i/>
          <w:color w:val="2E74B5" w:themeColor="accent1" w:themeShade="BF"/>
        </w:rPr>
      </w:pPr>
    </w:p>
    <w:p w14:paraId="3A23F591" w14:textId="77777777" w:rsidR="00256532" w:rsidRPr="00E34EE7" w:rsidRDefault="00256532" w:rsidP="00C05B65">
      <w:pPr>
        <w:tabs>
          <w:tab w:val="left" w:pos="252"/>
        </w:tabs>
        <w:spacing w:line="276" w:lineRule="auto"/>
        <w:rPr>
          <w:b/>
          <w:i/>
          <w:color w:val="2E74B5" w:themeColor="accent1" w:themeShade="BF"/>
        </w:rPr>
      </w:pPr>
    </w:p>
    <w:p w14:paraId="25C8DF13" w14:textId="77777777" w:rsidR="00603064" w:rsidRPr="00E34EE7" w:rsidRDefault="00603064" w:rsidP="00C05B65">
      <w:pPr>
        <w:tabs>
          <w:tab w:val="left" w:pos="252"/>
        </w:tabs>
        <w:spacing w:line="276" w:lineRule="auto"/>
        <w:rPr>
          <w:b/>
          <w:i/>
          <w:color w:val="2E74B5" w:themeColor="accent1" w:themeShade="BF"/>
        </w:rPr>
      </w:pPr>
    </w:p>
    <w:p w14:paraId="58222794" w14:textId="30616BD6" w:rsidR="00F96936" w:rsidRPr="00E34EE7" w:rsidRDefault="00E8485D" w:rsidP="00E8485D">
      <w:pPr>
        <w:pStyle w:val="Heading1"/>
        <w:jc w:val="left"/>
        <w:rPr>
          <w:sz w:val="24"/>
        </w:rPr>
      </w:pPr>
      <w:bookmarkStart w:id="8" w:name="_Toc233018274"/>
      <w:r w:rsidRPr="00E34EE7">
        <w:rPr>
          <w:color w:val="0070C0"/>
          <w:sz w:val="24"/>
        </w:rPr>
        <w:lastRenderedPageBreak/>
        <w:t>TABELA E DETAJUAR E METODOLOGJISË SË DËGJIMEVE</w:t>
      </w:r>
      <w:bookmarkEnd w:id="8"/>
    </w:p>
    <w:p w14:paraId="31553202" w14:textId="77777777" w:rsidR="00C05B65" w:rsidRPr="00E34EE7" w:rsidRDefault="00C05B65" w:rsidP="00C05B65">
      <w:pPr>
        <w:tabs>
          <w:tab w:val="left" w:pos="252"/>
        </w:tabs>
        <w:spacing w:line="276" w:lineRule="auto"/>
        <w:rPr>
          <w:color w:val="000000" w:themeColor="text1"/>
        </w:rPr>
      </w:pPr>
    </w:p>
    <w:tbl>
      <w:tblPr>
        <w:tblStyle w:val="TableGrid"/>
        <w:tblW w:w="10710" w:type="dxa"/>
        <w:tblInd w:w="-185" w:type="dxa"/>
        <w:tblLook w:val="04A0" w:firstRow="1" w:lastRow="0" w:firstColumn="1" w:lastColumn="0" w:noHBand="0" w:noVBand="1"/>
      </w:tblPr>
      <w:tblGrid>
        <w:gridCol w:w="3635"/>
        <w:gridCol w:w="2017"/>
        <w:gridCol w:w="1742"/>
        <w:gridCol w:w="1296"/>
        <w:gridCol w:w="2020"/>
      </w:tblGrid>
      <w:tr w:rsidR="00A77F82" w:rsidRPr="00E34EE7" w14:paraId="2C23E826" w14:textId="77777777" w:rsidTr="00A74A6F">
        <w:tc>
          <w:tcPr>
            <w:tcW w:w="3635" w:type="dxa"/>
            <w:shd w:val="clear" w:color="auto" w:fill="C5E0B3" w:themeFill="accent6" w:themeFillTint="66"/>
          </w:tcPr>
          <w:p w14:paraId="2C6C3704" w14:textId="77777777" w:rsidR="00F96936" w:rsidRPr="00E34EE7" w:rsidRDefault="00F96936" w:rsidP="00F96936">
            <w:pPr>
              <w:tabs>
                <w:tab w:val="left" w:pos="252"/>
              </w:tabs>
              <w:spacing w:line="276" w:lineRule="auto"/>
              <w:rPr>
                <w:b/>
                <w:i/>
                <w:color w:val="2E74B5" w:themeColor="accent1" w:themeShade="BF"/>
              </w:rPr>
            </w:pPr>
            <w:r w:rsidRPr="00E34EE7">
              <w:rPr>
                <w:rFonts w:eastAsia="MS Mincho"/>
                <w:b/>
                <w:color w:val="000000" w:themeColor="text1"/>
              </w:rPr>
              <w:t>Metodat e dëgjimeve</w:t>
            </w:r>
          </w:p>
        </w:tc>
        <w:tc>
          <w:tcPr>
            <w:tcW w:w="2042" w:type="dxa"/>
            <w:shd w:val="clear" w:color="auto" w:fill="C5E0B3" w:themeFill="accent6" w:themeFillTint="66"/>
          </w:tcPr>
          <w:p w14:paraId="4E876872" w14:textId="77777777" w:rsidR="00F96936" w:rsidRPr="00E34EE7" w:rsidRDefault="00F96936" w:rsidP="00F96936">
            <w:pPr>
              <w:tabs>
                <w:tab w:val="left" w:pos="252"/>
              </w:tabs>
              <w:spacing w:line="276" w:lineRule="auto"/>
              <w:rPr>
                <w:b/>
                <w:i/>
                <w:color w:val="2E74B5" w:themeColor="accent1" w:themeShade="BF"/>
              </w:rPr>
            </w:pPr>
            <w:r w:rsidRPr="00E34EE7">
              <w:rPr>
                <w:rFonts w:eastAsia="MS Mincho"/>
                <w:b/>
                <w:color w:val="000000" w:themeColor="text1"/>
              </w:rPr>
              <w:t>Data / Kohëzgjatja</w:t>
            </w:r>
          </w:p>
        </w:tc>
        <w:tc>
          <w:tcPr>
            <w:tcW w:w="1750" w:type="dxa"/>
            <w:shd w:val="clear" w:color="auto" w:fill="C5E0B3" w:themeFill="accent6" w:themeFillTint="66"/>
          </w:tcPr>
          <w:p w14:paraId="3BBECF02" w14:textId="77777777" w:rsidR="00F96936" w:rsidRPr="00E34EE7" w:rsidRDefault="00F96936" w:rsidP="00F96936">
            <w:pPr>
              <w:tabs>
                <w:tab w:val="left" w:pos="252"/>
              </w:tabs>
              <w:spacing w:line="276" w:lineRule="auto"/>
              <w:rPr>
                <w:b/>
                <w:i/>
                <w:color w:val="000000" w:themeColor="text1"/>
              </w:rPr>
            </w:pPr>
            <w:r w:rsidRPr="00E34EE7">
              <w:rPr>
                <w:rFonts w:eastAsia="MS Mincho"/>
                <w:b/>
                <w:color w:val="000000" w:themeColor="text1"/>
              </w:rPr>
              <w:t>Numri i pjesëmarrësve</w:t>
            </w:r>
          </w:p>
        </w:tc>
        <w:tc>
          <w:tcPr>
            <w:tcW w:w="1206" w:type="dxa"/>
            <w:shd w:val="clear" w:color="auto" w:fill="C5E0B3" w:themeFill="accent6" w:themeFillTint="66"/>
          </w:tcPr>
          <w:p w14:paraId="2218414A" w14:textId="77777777" w:rsidR="00F96936" w:rsidRPr="00E34EE7" w:rsidRDefault="00F96936" w:rsidP="00F96936">
            <w:pPr>
              <w:tabs>
                <w:tab w:val="left" w:pos="252"/>
              </w:tabs>
              <w:spacing w:line="276" w:lineRule="auto"/>
              <w:rPr>
                <w:b/>
                <w:color w:val="000000" w:themeColor="text1"/>
              </w:rPr>
            </w:pPr>
            <w:r w:rsidRPr="00E34EE7">
              <w:rPr>
                <w:b/>
                <w:color w:val="000000" w:themeColor="text1"/>
              </w:rPr>
              <w:t>Ndarja sipas gjinisë</w:t>
            </w:r>
          </w:p>
        </w:tc>
        <w:tc>
          <w:tcPr>
            <w:tcW w:w="2077" w:type="dxa"/>
            <w:shd w:val="clear" w:color="auto" w:fill="C5E0B3" w:themeFill="accent6" w:themeFillTint="66"/>
          </w:tcPr>
          <w:p w14:paraId="178D8B41" w14:textId="77777777" w:rsidR="00F96936" w:rsidRPr="00E34EE7" w:rsidRDefault="00F96936" w:rsidP="00F96936">
            <w:pPr>
              <w:tabs>
                <w:tab w:val="left" w:pos="252"/>
              </w:tabs>
              <w:spacing w:line="276" w:lineRule="auto"/>
              <w:rPr>
                <w:b/>
                <w:i/>
                <w:color w:val="2E74B5" w:themeColor="accent1" w:themeShade="BF"/>
              </w:rPr>
            </w:pPr>
            <w:r w:rsidRPr="00E34EE7">
              <w:rPr>
                <w:rFonts w:eastAsia="MS Mincho"/>
                <w:b/>
                <w:color w:val="000000" w:themeColor="text1"/>
              </w:rPr>
              <w:t>Numri i atyre që kanë dhënë komente, kërkesa / sugjerime</w:t>
            </w:r>
          </w:p>
        </w:tc>
      </w:tr>
      <w:tr w:rsidR="00351173" w:rsidRPr="00E34EE7" w14:paraId="64F06F29" w14:textId="77777777" w:rsidTr="00A74A6F">
        <w:tc>
          <w:tcPr>
            <w:tcW w:w="3635" w:type="dxa"/>
            <w:shd w:val="clear" w:color="auto" w:fill="E2EFD9" w:themeFill="accent6" w:themeFillTint="33"/>
          </w:tcPr>
          <w:p w14:paraId="5E6D3A7E" w14:textId="77777777" w:rsidR="00402A7C" w:rsidRPr="00E34EE7" w:rsidRDefault="00402A7C" w:rsidP="00402A7C">
            <w:pPr>
              <w:rPr>
                <w:rStyle w:val="Emphasis"/>
                <w:rFonts w:eastAsia="MS Mincho"/>
                <w:i w:val="0"/>
              </w:rPr>
            </w:pPr>
            <w:r w:rsidRPr="00E34EE7">
              <w:rPr>
                <w:rStyle w:val="Emphasis"/>
                <w:rFonts w:eastAsia="MS Mincho"/>
                <w:i w:val="0"/>
              </w:rPr>
              <w:t xml:space="preserve">TAKIMI I - Salla e Konferencave, në Komunën e Klinës, me Kryetarët e Këshillave të Fshatrave. </w:t>
            </w:r>
          </w:p>
          <w:p w14:paraId="714E3185" w14:textId="77777777" w:rsidR="00F4297B" w:rsidRPr="00E34EE7" w:rsidRDefault="00F4297B" w:rsidP="00402A7C">
            <w:pPr>
              <w:rPr>
                <w:color w:val="2E74B5" w:themeColor="accent1" w:themeShade="BF"/>
              </w:rPr>
            </w:pPr>
          </w:p>
        </w:tc>
        <w:tc>
          <w:tcPr>
            <w:tcW w:w="2042" w:type="dxa"/>
          </w:tcPr>
          <w:p w14:paraId="64B7A88C" w14:textId="70F76C28" w:rsidR="00F96936" w:rsidRPr="00E34EE7" w:rsidRDefault="005A5600" w:rsidP="00571ECF">
            <w:pPr>
              <w:tabs>
                <w:tab w:val="left" w:pos="252"/>
              </w:tabs>
              <w:spacing w:line="276" w:lineRule="auto"/>
              <w:jc w:val="both"/>
              <w:rPr>
                <w:color w:val="000000" w:themeColor="text1"/>
              </w:rPr>
            </w:pPr>
            <w:r w:rsidRPr="00E34EE7">
              <w:rPr>
                <w:color w:val="000000" w:themeColor="text1"/>
              </w:rPr>
              <w:t xml:space="preserve">Datë; </w:t>
            </w:r>
            <w:r w:rsidR="00F63596" w:rsidRPr="00E34EE7">
              <w:rPr>
                <w:color w:val="000000" w:themeColor="text1"/>
              </w:rPr>
              <w:t>27.08.2026</w:t>
            </w:r>
            <w:r w:rsidRPr="00E34EE7">
              <w:rPr>
                <w:color w:val="000000" w:themeColor="text1"/>
              </w:rPr>
              <w:t>,</w:t>
            </w:r>
          </w:p>
          <w:p w14:paraId="1B479CAB" w14:textId="7DE2FFC2" w:rsidR="005A5600" w:rsidRPr="00E34EE7" w:rsidRDefault="00B57744" w:rsidP="00571ECF">
            <w:pPr>
              <w:tabs>
                <w:tab w:val="left" w:pos="252"/>
              </w:tabs>
              <w:spacing w:line="276" w:lineRule="auto"/>
              <w:jc w:val="both"/>
              <w:rPr>
                <w:color w:val="000000" w:themeColor="text1"/>
              </w:rPr>
            </w:pPr>
            <w:r w:rsidRPr="00E34EE7">
              <w:rPr>
                <w:color w:val="000000" w:themeColor="text1"/>
              </w:rPr>
              <w:t>Ora 10</w:t>
            </w:r>
            <w:r w:rsidR="005A5600" w:rsidRPr="00E34EE7">
              <w:rPr>
                <w:color w:val="000000" w:themeColor="text1"/>
              </w:rPr>
              <w:t>:00</w:t>
            </w:r>
          </w:p>
          <w:p w14:paraId="5FCEAEA1" w14:textId="57C61244" w:rsidR="005A5600" w:rsidRPr="00E34EE7" w:rsidRDefault="005A5600" w:rsidP="00571ECF">
            <w:pPr>
              <w:tabs>
                <w:tab w:val="left" w:pos="252"/>
              </w:tabs>
              <w:spacing w:line="276" w:lineRule="auto"/>
              <w:jc w:val="both"/>
              <w:rPr>
                <w:color w:val="2E74B5" w:themeColor="accent1" w:themeShade="BF"/>
              </w:rPr>
            </w:pPr>
          </w:p>
        </w:tc>
        <w:tc>
          <w:tcPr>
            <w:tcW w:w="1750" w:type="dxa"/>
          </w:tcPr>
          <w:p w14:paraId="170E454F" w14:textId="78AF32F9" w:rsidR="00F4297B" w:rsidRPr="00E34EE7" w:rsidRDefault="007662B2" w:rsidP="00571ECF">
            <w:pPr>
              <w:tabs>
                <w:tab w:val="left" w:pos="252"/>
              </w:tabs>
              <w:spacing w:line="276" w:lineRule="auto"/>
              <w:jc w:val="both"/>
              <w:rPr>
                <w:b/>
                <w:color w:val="000000" w:themeColor="text1"/>
              </w:rPr>
            </w:pPr>
            <w:r w:rsidRPr="00E34EE7">
              <w:rPr>
                <w:b/>
                <w:color w:val="000000" w:themeColor="text1"/>
              </w:rPr>
              <w:t>18</w:t>
            </w:r>
          </w:p>
          <w:p w14:paraId="1985B3FB" w14:textId="77777777" w:rsidR="00F96936" w:rsidRPr="00E34EE7" w:rsidRDefault="00F4297B" w:rsidP="00571ECF">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39565437" w14:textId="47122B53" w:rsidR="00F96936" w:rsidRPr="00E34EE7" w:rsidRDefault="007662B2" w:rsidP="00571ECF">
            <w:pPr>
              <w:tabs>
                <w:tab w:val="left" w:pos="252"/>
              </w:tabs>
              <w:spacing w:line="276" w:lineRule="auto"/>
              <w:jc w:val="both"/>
              <w:rPr>
                <w:color w:val="000000" w:themeColor="text1"/>
              </w:rPr>
            </w:pPr>
            <w:r w:rsidRPr="00E34EE7">
              <w:rPr>
                <w:b/>
                <w:color w:val="000000" w:themeColor="text1"/>
              </w:rPr>
              <w:t>18</w:t>
            </w:r>
            <w:r w:rsidR="00F4297B" w:rsidRPr="00E34EE7">
              <w:rPr>
                <w:color w:val="000000" w:themeColor="text1"/>
              </w:rPr>
              <w:t xml:space="preserve"> Burra,</w:t>
            </w:r>
          </w:p>
          <w:p w14:paraId="3FE98604" w14:textId="77777777" w:rsidR="00F4297B" w:rsidRPr="00E34EE7" w:rsidRDefault="00F4297B" w:rsidP="00571ECF">
            <w:pPr>
              <w:tabs>
                <w:tab w:val="left" w:pos="252"/>
              </w:tabs>
              <w:spacing w:line="276" w:lineRule="auto"/>
              <w:jc w:val="both"/>
              <w:rPr>
                <w:b/>
                <w:i/>
                <w:color w:val="2E74B5" w:themeColor="accent1" w:themeShade="BF"/>
              </w:rPr>
            </w:pPr>
            <w:r w:rsidRPr="00E34EE7">
              <w:rPr>
                <w:b/>
                <w:color w:val="000000" w:themeColor="text1"/>
              </w:rPr>
              <w:t>0</w:t>
            </w:r>
            <w:r w:rsidRPr="00E34EE7">
              <w:rPr>
                <w:color w:val="000000" w:themeColor="text1"/>
              </w:rPr>
              <w:t xml:space="preserve"> Gra.</w:t>
            </w:r>
          </w:p>
        </w:tc>
        <w:tc>
          <w:tcPr>
            <w:tcW w:w="2077" w:type="dxa"/>
          </w:tcPr>
          <w:p w14:paraId="7CC71E97" w14:textId="06BC0EDE" w:rsidR="00C3635B" w:rsidRPr="00E34EE7" w:rsidRDefault="00FC0476" w:rsidP="00C3635B">
            <w:pPr>
              <w:tabs>
                <w:tab w:val="left" w:pos="252"/>
              </w:tabs>
              <w:spacing w:line="276" w:lineRule="auto"/>
              <w:rPr>
                <w:color w:val="000000" w:themeColor="text1"/>
              </w:rPr>
            </w:pPr>
            <w:r>
              <w:rPr>
                <w:b/>
                <w:color w:val="000000" w:themeColor="text1"/>
              </w:rPr>
              <w:t>2</w:t>
            </w:r>
            <w:r w:rsidR="00C3635B" w:rsidRPr="00E34EE7">
              <w:rPr>
                <w:b/>
                <w:i/>
                <w:color w:val="2E74B5" w:themeColor="accent1" w:themeShade="BF"/>
              </w:rPr>
              <w:t xml:space="preserve"> </w:t>
            </w:r>
            <w:r w:rsidR="00C3635B" w:rsidRPr="00E34EE7">
              <w:rPr>
                <w:color w:val="000000" w:themeColor="text1"/>
              </w:rPr>
              <w:t>kërkesa apo sugjerime të regjistruara;</w:t>
            </w:r>
          </w:p>
          <w:p w14:paraId="7DED9092" w14:textId="77777777" w:rsidR="00C3635B" w:rsidRPr="00E34EE7" w:rsidRDefault="00C3635B" w:rsidP="00C3635B">
            <w:pPr>
              <w:tabs>
                <w:tab w:val="left" w:pos="252"/>
              </w:tabs>
              <w:spacing w:line="276" w:lineRule="auto"/>
              <w:jc w:val="both"/>
              <w:rPr>
                <w:color w:val="000000" w:themeColor="text1"/>
              </w:rPr>
            </w:pPr>
          </w:p>
          <w:p w14:paraId="1DD02BD9" w14:textId="0AC84C2A" w:rsidR="00C3635B" w:rsidRPr="00E34EE7" w:rsidRDefault="00FC0476" w:rsidP="00C3635B">
            <w:pPr>
              <w:tabs>
                <w:tab w:val="left" w:pos="252"/>
              </w:tabs>
              <w:spacing w:line="276" w:lineRule="auto"/>
              <w:jc w:val="both"/>
              <w:rPr>
                <w:color w:val="000000" w:themeColor="text1"/>
              </w:rPr>
            </w:pPr>
            <w:r>
              <w:rPr>
                <w:b/>
                <w:color w:val="000000" w:themeColor="text1"/>
              </w:rPr>
              <w:t>1</w:t>
            </w:r>
            <w:r w:rsidR="00C3635B" w:rsidRPr="00E34EE7">
              <w:rPr>
                <w:color w:val="000000" w:themeColor="text1"/>
              </w:rPr>
              <w:t xml:space="preserve"> Pranohen,</w:t>
            </w:r>
          </w:p>
          <w:p w14:paraId="562EF295" w14:textId="77777777" w:rsidR="00C3635B" w:rsidRPr="00E34EE7" w:rsidRDefault="00C3635B" w:rsidP="00C3635B">
            <w:pPr>
              <w:tabs>
                <w:tab w:val="left" w:pos="252"/>
              </w:tabs>
              <w:spacing w:line="276" w:lineRule="auto"/>
              <w:jc w:val="both"/>
              <w:rPr>
                <w:color w:val="000000" w:themeColor="text1"/>
              </w:rPr>
            </w:pPr>
          </w:p>
          <w:p w14:paraId="621D144B" w14:textId="5297C9A8" w:rsidR="00C3635B" w:rsidRPr="00E34EE7" w:rsidRDefault="00FC0476" w:rsidP="00C3635B">
            <w:pPr>
              <w:tabs>
                <w:tab w:val="left" w:pos="252"/>
              </w:tabs>
              <w:spacing w:line="276" w:lineRule="auto"/>
              <w:jc w:val="both"/>
              <w:rPr>
                <w:color w:val="000000" w:themeColor="text1"/>
              </w:rPr>
            </w:pPr>
            <w:r>
              <w:rPr>
                <w:b/>
                <w:color w:val="000000" w:themeColor="text1"/>
              </w:rPr>
              <w:t>1</w:t>
            </w:r>
            <w:r w:rsidR="00C3635B" w:rsidRPr="00E34EE7">
              <w:rPr>
                <w:color w:val="000000" w:themeColor="text1"/>
              </w:rPr>
              <w:t xml:space="preserve"> Refuzohet,</w:t>
            </w:r>
          </w:p>
          <w:p w14:paraId="10A07D1B" w14:textId="77777777" w:rsidR="00C3635B" w:rsidRPr="00E34EE7" w:rsidRDefault="00C3635B" w:rsidP="00C3635B">
            <w:pPr>
              <w:tabs>
                <w:tab w:val="left" w:pos="252"/>
              </w:tabs>
              <w:spacing w:line="276" w:lineRule="auto"/>
              <w:jc w:val="both"/>
              <w:rPr>
                <w:color w:val="000000" w:themeColor="text1"/>
              </w:rPr>
            </w:pPr>
          </w:p>
          <w:p w14:paraId="3B451982" w14:textId="77777777" w:rsidR="00C3635B" w:rsidRPr="00E34EE7" w:rsidRDefault="00C3635B" w:rsidP="00137449">
            <w:pPr>
              <w:tabs>
                <w:tab w:val="left" w:pos="252"/>
              </w:tabs>
              <w:spacing w:line="276" w:lineRule="auto"/>
              <w:jc w:val="both"/>
              <w:rPr>
                <w:color w:val="000000" w:themeColor="text1"/>
                <w:highlight w:val="yellow"/>
              </w:rPr>
            </w:pPr>
          </w:p>
        </w:tc>
      </w:tr>
      <w:tr w:rsidR="00753B98" w:rsidRPr="00E34EE7" w14:paraId="6149BB9D" w14:textId="77777777" w:rsidTr="00A74A6F">
        <w:tc>
          <w:tcPr>
            <w:tcW w:w="3635" w:type="dxa"/>
            <w:shd w:val="clear" w:color="auto" w:fill="E2EFD9" w:themeFill="accent6" w:themeFillTint="33"/>
          </w:tcPr>
          <w:p w14:paraId="4B6A62D4" w14:textId="3A38391B" w:rsidR="00753B98" w:rsidRPr="00E34EE7" w:rsidRDefault="00753B98" w:rsidP="00753B98">
            <w:pPr>
              <w:rPr>
                <w:rStyle w:val="Emphasis"/>
                <w:rFonts w:eastAsia="MS Mincho"/>
                <w:i w:val="0"/>
              </w:rPr>
            </w:pPr>
            <w:r w:rsidRPr="00E34EE7">
              <w:rPr>
                <w:rStyle w:val="Emphasis"/>
                <w:rFonts w:eastAsia="MS Mincho"/>
                <w:i w:val="0"/>
              </w:rPr>
              <w:t xml:space="preserve">TAKIMI II - SHFMU “Isa Boletini”, në fshatin Drenoc më banorët,fshatrave,Poterç i Epërm,Poterç i Poshtëm, dhe Dugajevë. </w:t>
            </w:r>
          </w:p>
          <w:p w14:paraId="574981C9" w14:textId="77777777" w:rsidR="00753B98" w:rsidRPr="00E34EE7" w:rsidRDefault="00753B98" w:rsidP="00753B98">
            <w:pPr>
              <w:tabs>
                <w:tab w:val="left" w:pos="252"/>
              </w:tabs>
              <w:spacing w:line="276" w:lineRule="auto"/>
              <w:rPr>
                <w:color w:val="000000" w:themeColor="text1"/>
              </w:rPr>
            </w:pPr>
          </w:p>
        </w:tc>
        <w:tc>
          <w:tcPr>
            <w:tcW w:w="2042" w:type="dxa"/>
          </w:tcPr>
          <w:p w14:paraId="150487FF" w14:textId="13A32556" w:rsidR="00753B98" w:rsidRPr="00E34EE7" w:rsidRDefault="00753B98" w:rsidP="00753B98">
            <w:pPr>
              <w:tabs>
                <w:tab w:val="left" w:pos="252"/>
              </w:tabs>
              <w:spacing w:line="276" w:lineRule="auto"/>
              <w:jc w:val="both"/>
              <w:rPr>
                <w:color w:val="000000" w:themeColor="text1"/>
              </w:rPr>
            </w:pPr>
            <w:r w:rsidRPr="00E34EE7">
              <w:rPr>
                <w:color w:val="000000" w:themeColor="text1"/>
              </w:rPr>
              <w:t xml:space="preserve">Datë; </w:t>
            </w:r>
            <w:r w:rsidR="00EC04B3" w:rsidRPr="00E34EE7">
              <w:rPr>
                <w:color w:val="000000" w:themeColor="text1"/>
              </w:rPr>
              <w:t>28.08</w:t>
            </w:r>
            <w:r w:rsidRPr="00E34EE7">
              <w:rPr>
                <w:color w:val="000000" w:themeColor="text1"/>
              </w:rPr>
              <w:t>.2026,</w:t>
            </w:r>
          </w:p>
          <w:p w14:paraId="3A04E3CC" w14:textId="3B00F2C0" w:rsidR="00753B98" w:rsidRPr="00E34EE7" w:rsidRDefault="00753B98" w:rsidP="00753B98">
            <w:pPr>
              <w:tabs>
                <w:tab w:val="left" w:pos="252"/>
              </w:tabs>
              <w:spacing w:line="276" w:lineRule="auto"/>
              <w:jc w:val="both"/>
              <w:rPr>
                <w:bCs/>
                <w:iCs/>
                <w:color w:val="2E74B5" w:themeColor="accent1" w:themeShade="BF"/>
              </w:rPr>
            </w:pPr>
            <w:r w:rsidRPr="00E34EE7">
              <w:rPr>
                <w:bCs/>
                <w:iCs/>
                <w:color w:val="000000" w:themeColor="text1"/>
              </w:rPr>
              <w:t>Ora 17:00</w:t>
            </w:r>
          </w:p>
        </w:tc>
        <w:tc>
          <w:tcPr>
            <w:tcW w:w="1750" w:type="dxa"/>
          </w:tcPr>
          <w:p w14:paraId="68A3D289" w14:textId="370D40C6" w:rsidR="00753B98" w:rsidRPr="00E34EE7" w:rsidRDefault="00600796" w:rsidP="00753B98">
            <w:pPr>
              <w:tabs>
                <w:tab w:val="left" w:pos="252"/>
              </w:tabs>
              <w:spacing w:line="276" w:lineRule="auto"/>
              <w:jc w:val="both"/>
              <w:rPr>
                <w:b/>
                <w:color w:val="000000" w:themeColor="text1"/>
              </w:rPr>
            </w:pPr>
            <w:r w:rsidRPr="00E34EE7">
              <w:rPr>
                <w:b/>
                <w:color w:val="000000" w:themeColor="text1"/>
              </w:rPr>
              <w:t>14</w:t>
            </w:r>
            <w:r w:rsidR="00753B98" w:rsidRPr="00E34EE7">
              <w:rPr>
                <w:b/>
                <w:color w:val="000000" w:themeColor="text1"/>
              </w:rPr>
              <w:t xml:space="preserve"> </w:t>
            </w:r>
          </w:p>
          <w:p w14:paraId="6FD0D245" w14:textId="77777777" w:rsidR="00753B98" w:rsidRPr="00E34EE7" w:rsidRDefault="00753B98" w:rsidP="00753B98">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391F8E9D" w14:textId="732914B3" w:rsidR="00753B98" w:rsidRPr="00E34EE7" w:rsidRDefault="00753B98" w:rsidP="00753B98">
            <w:pPr>
              <w:tabs>
                <w:tab w:val="left" w:pos="252"/>
              </w:tabs>
              <w:spacing w:line="276" w:lineRule="auto"/>
              <w:jc w:val="both"/>
              <w:rPr>
                <w:color w:val="000000" w:themeColor="text1"/>
              </w:rPr>
            </w:pPr>
            <w:r w:rsidRPr="00E34EE7">
              <w:rPr>
                <w:b/>
                <w:color w:val="000000" w:themeColor="text1"/>
              </w:rPr>
              <w:t>1</w:t>
            </w:r>
            <w:r w:rsidR="00600796" w:rsidRPr="00E34EE7">
              <w:rPr>
                <w:b/>
                <w:color w:val="000000" w:themeColor="text1"/>
              </w:rPr>
              <w:t>4</w:t>
            </w:r>
            <w:r w:rsidRPr="00E34EE7">
              <w:rPr>
                <w:color w:val="000000" w:themeColor="text1"/>
              </w:rPr>
              <w:t xml:space="preserve"> Burra,</w:t>
            </w:r>
          </w:p>
          <w:p w14:paraId="0AAEE618" w14:textId="77777777" w:rsidR="00753B98" w:rsidRPr="00E34EE7" w:rsidRDefault="00753B98" w:rsidP="00753B98">
            <w:pPr>
              <w:tabs>
                <w:tab w:val="left" w:pos="252"/>
              </w:tabs>
              <w:spacing w:line="276" w:lineRule="auto"/>
              <w:jc w:val="both"/>
              <w:rPr>
                <w:b/>
                <w:i/>
                <w:color w:val="2E74B5" w:themeColor="accent1" w:themeShade="BF"/>
              </w:rPr>
            </w:pPr>
            <w:r w:rsidRPr="00E34EE7">
              <w:rPr>
                <w:b/>
                <w:color w:val="000000" w:themeColor="text1"/>
              </w:rPr>
              <w:t>0</w:t>
            </w:r>
            <w:r w:rsidRPr="00E34EE7">
              <w:rPr>
                <w:color w:val="000000" w:themeColor="text1"/>
              </w:rPr>
              <w:t xml:space="preserve"> Gra.</w:t>
            </w:r>
          </w:p>
        </w:tc>
        <w:tc>
          <w:tcPr>
            <w:tcW w:w="2077" w:type="dxa"/>
          </w:tcPr>
          <w:p w14:paraId="72BDDE03" w14:textId="237A29E1" w:rsidR="00753B98" w:rsidRPr="00E34EE7" w:rsidRDefault="00CF6CF9" w:rsidP="00753B98">
            <w:pPr>
              <w:tabs>
                <w:tab w:val="left" w:pos="252"/>
              </w:tabs>
              <w:spacing w:line="276" w:lineRule="auto"/>
              <w:rPr>
                <w:color w:val="000000" w:themeColor="text1"/>
              </w:rPr>
            </w:pPr>
            <w:r>
              <w:rPr>
                <w:color w:val="000000" w:themeColor="text1"/>
              </w:rPr>
              <w:t>5</w:t>
            </w:r>
            <w:r w:rsidR="00753B98" w:rsidRPr="00E34EE7">
              <w:rPr>
                <w:color w:val="000000" w:themeColor="text1"/>
              </w:rPr>
              <w:t xml:space="preserve"> komente, kërkesa apo sugjerime të regjistruara;</w:t>
            </w:r>
          </w:p>
          <w:p w14:paraId="78FB1B3D" w14:textId="77777777" w:rsidR="00753B98" w:rsidRPr="00E34EE7" w:rsidRDefault="00753B98" w:rsidP="00753B98">
            <w:pPr>
              <w:tabs>
                <w:tab w:val="left" w:pos="252"/>
              </w:tabs>
              <w:spacing w:line="276" w:lineRule="auto"/>
              <w:jc w:val="both"/>
              <w:rPr>
                <w:color w:val="000000" w:themeColor="text1"/>
              </w:rPr>
            </w:pPr>
          </w:p>
          <w:p w14:paraId="5450E0A1" w14:textId="77BEB66A" w:rsidR="00753B98" w:rsidRPr="00E34EE7" w:rsidRDefault="00CF6CF9" w:rsidP="00753B98">
            <w:pPr>
              <w:tabs>
                <w:tab w:val="left" w:pos="252"/>
              </w:tabs>
              <w:spacing w:line="276" w:lineRule="auto"/>
              <w:jc w:val="both"/>
              <w:rPr>
                <w:color w:val="000000" w:themeColor="text1"/>
              </w:rPr>
            </w:pPr>
            <w:r>
              <w:rPr>
                <w:color w:val="000000" w:themeColor="text1"/>
              </w:rPr>
              <w:t>4</w:t>
            </w:r>
            <w:r w:rsidR="00753B98" w:rsidRPr="00E34EE7">
              <w:rPr>
                <w:color w:val="000000" w:themeColor="text1"/>
              </w:rPr>
              <w:t xml:space="preserve"> Pranohen,</w:t>
            </w:r>
          </w:p>
          <w:p w14:paraId="7E292D7A" w14:textId="77777777" w:rsidR="00753B98" w:rsidRPr="00E34EE7" w:rsidRDefault="00753B98" w:rsidP="00753B98">
            <w:pPr>
              <w:tabs>
                <w:tab w:val="left" w:pos="252"/>
              </w:tabs>
              <w:spacing w:line="276" w:lineRule="auto"/>
              <w:jc w:val="both"/>
              <w:rPr>
                <w:color w:val="000000" w:themeColor="text1"/>
              </w:rPr>
            </w:pPr>
          </w:p>
          <w:p w14:paraId="0318C92C" w14:textId="00ECB4D6" w:rsidR="00753B98" w:rsidRPr="00E34EE7" w:rsidRDefault="00CF6CF9" w:rsidP="00753B98">
            <w:pPr>
              <w:tabs>
                <w:tab w:val="left" w:pos="252"/>
              </w:tabs>
              <w:spacing w:line="276" w:lineRule="auto"/>
              <w:jc w:val="both"/>
              <w:rPr>
                <w:color w:val="000000" w:themeColor="text1"/>
              </w:rPr>
            </w:pPr>
            <w:r>
              <w:rPr>
                <w:b/>
                <w:color w:val="000000" w:themeColor="text1"/>
              </w:rPr>
              <w:t>1</w:t>
            </w:r>
            <w:r w:rsidR="00753B98" w:rsidRPr="00E34EE7">
              <w:rPr>
                <w:b/>
                <w:color w:val="000000" w:themeColor="text1"/>
              </w:rPr>
              <w:t xml:space="preserve"> </w:t>
            </w:r>
            <w:r w:rsidR="00753B98" w:rsidRPr="00E34EE7">
              <w:rPr>
                <w:color w:val="000000" w:themeColor="text1"/>
              </w:rPr>
              <w:t>Refuzohen.</w:t>
            </w:r>
          </w:p>
          <w:p w14:paraId="7FB1C118" w14:textId="7B30DB6D" w:rsidR="00753B98" w:rsidRPr="00E34EE7" w:rsidRDefault="00753B98" w:rsidP="00753B98">
            <w:pPr>
              <w:tabs>
                <w:tab w:val="left" w:pos="252"/>
              </w:tabs>
              <w:spacing w:line="276" w:lineRule="auto"/>
              <w:jc w:val="both"/>
              <w:rPr>
                <w:color w:val="000000" w:themeColor="text1"/>
                <w:highlight w:val="yellow"/>
              </w:rPr>
            </w:pPr>
          </w:p>
        </w:tc>
      </w:tr>
      <w:tr w:rsidR="00753B98" w:rsidRPr="00E34EE7" w14:paraId="19A81B43" w14:textId="77777777" w:rsidTr="00A74A6F">
        <w:tc>
          <w:tcPr>
            <w:tcW w:w="3635" w:type="dxa"/>
            <w:shd w:val="clear" w:color="auto" w:fill="E2EFD9" w:themeFill="accent6" w:themeFillTint="33"/>
          </w:tcPr>
          <w:p w14:paraId="64AF66A7" w14:textId="18BA93F3" w:rsidR="00753B98" w:rsidRPr="00E34EE7" w:rsidRDefault="0086313C" w:rsidP="00753B98">
            <w:pPr>
              <w:tabs>
                <w:tab w:val="left" w:pos="252"/>
              </w:tabs>
              <w:spacing w:line="276" w:lineRule="auto"/>
              <w:rPr>
                <w:color w:val="000000" w:themeColor="text1"/>
              </w:rPr>
            </w:pPr>
            <w:r w:rsidRPr="00E34EE7">
              <w:rPr>
                <w:color w:val="000000" w:themeColor="text1"/>
              </w:rPr>
              <w:t>TAKIMI</w:t>
            </w:r>
            <w:r w:rsidR="007123BC" w:rsidRPr="00E34EE7">
              <w:rPr>
                <w:color w:val="000000" w:themeColor="text1"/>
              </w:rPr>
              <w:t xml:space="preserve"> III- </w:t>
            </w:r>
            <w:r w:rsidR="00753B98" w:rsidRPr="00E34EE7">
              <w:rPr>
                <w:color w:val="000000" w:themeColor="text1"/>
              </w:rPr>
              <w:t>Dëgjim Buxhetor në SHFMU “Azem Bejta”, në fshatin Grabanicë, më banorët e fshatrave Grabanicë,  Dollovë, Bokshiq, Këpuz dhe Qeskovë.</w:t>
            </w:r>
          </w:p>
          <w:p w14:paraId="3801EEBC" w14:textId="77777777" w:rsidR="00753B98" w:rsidRPr="00E34EE7" w:rsidRDefault="00753B98" w:rsidP="00753B98">
            <w:pPr>
              <w:tabs>
                <w:tab w:val="left" w:pos="252"/>
              </w:tabs>
              <w:spacing w:line="276" w:lineRule="auto"/>
              <w:rPr>
                <w:b/>
                <w:i/>
                <w:color w:val="2E74B5" w:themeColor="accent1" w:themeShade="BF"/>
              </w:rPr>
            </w:pPr>
          </w:p>
        </w:tc>
        <w:tc>
          <w:tcPr>
            <w:tcW w:w="2042" w:type="dxa"/>
          </w:tcPr>
          <w:p w14:paraId="6A7A3206" w14:textId="030377CB" w:rsidR="00753B98" w:rsidRPr="00E34EE7" w:rsidRDefault="00DB0329" w:rsidP="00753B98">
            <w:pPr>
              <w:tabs>
                <w:tab w:val="left" w:pos="252"/>
              </w:tabs>
              <w:spacing w:line="276" w:lineRule="auto"/>
              <w:jc w:val="both"/>
              <w:rPr>
                <w:color w:val="000000" w:themeColor="text1"/>
              </w:rPr>
            </w:pPr>
            <w:r w:rsidRPr="00E34EE7">
              <w:rPr>
                <w:color w:val="000000" w:themeColor="text1"/>
              </w:rPr>
              <w:t>Datë; 28.08</w:t>
            </w:r>
            <w:r w:rsidR="00753B98" w:rsidRPr="00E34EE7">
              <w:rPr>
                <w:color w:val="000000" w:themeColor="text1"/>
              </w:rPr>
              <w:t>.2026,</w:t>
            </w:r>
          </w:p>
          <w:p w14:paraId="3D306283" w14:textId="0AB3CDFC" w:rsidR="00753B98" w:rsidRPr="00E34EE7" w:rsidRDefault="001614DE" w:rsidP="00753B98">
            <w:pPr>
              <w:tabs>
                <w:tab w:val="left" w:pos="252"/>
              </w:tabs>
              <w:spacing w:line="276" w:lineRule="auto"/>
              <w:jc w:val="both"/>
              <w:rPr>
                <w:b/>
                <w:i/>
                <w:color w:val="2E74B5" w:themeColor="accent1" w:themeShade="BF"/>
                <w:highlight w:val="yellow"/>
              </w:rPr>
            </w:pPr>
            <w:r w:rsidRPr="00E34EE7">
              <w:rPr>
                <w:bCs/>
                <w:iCs/>
                <w:color w:val="000000" w:themeColor="text1"/>
              </w:rPr>
              <w:t>Ora 18:0</w:t>
            </w:r>
            <w:r w:rsidR="00753B98" w:rsidRPr="00E34EE7">
              <w:rPr>
                <w:bCs/>
                <w:iCs/>
                <w:color w:val="000000" w:themeColor="text1"/>
              </w:rPr>
              <w:t>0</w:t>
            </w:r>
          </w:p>
        </w:tc>
        <w:tc>
          <w:tcPr>
            <w:tcW w:w="1750" w:type="dxa"/>
          </w:tcPr>
          <w:p w14:paraId="0440089F" w14:textId="7C09057A" w:rsidR="00753B98" w:rsidRPr="00E34EE7" w:rsidRDefault="007C6B39" w:rsidP="00753B98">
            <w:pPr>
              <w:tabs>
                <w:tab w:val="left" w:pos="252"/>
              </w:tabs>
              <w:spacing w:line="276" w:lineRule="auto"/>
              <w:jc w:val="both"/>
              <w:rPr>
                <w:b/>
                <w:color w:val="000000" w:themeColor="text1"/>
              </w:rPr>
            </w:pPr>
            <w:r w:rsidRPr="00E34EE7">
              <w:rPr>
                <w:b/>
                <w:color w:val="000000" w:themeColor="text1"/>
              </w:rPr>
              <w:t>11</w:t>
            </w:r>
            <w:r w:rsidR="00753B98" w:rsidRPr="00E34EE7">
              <w:rPr>
                <w:b/>
                <w:color w:val="000000" w:themeColor="text1"/>
              </w:rPr>
              <w:t xml:space="preserve"> </w:t>
            </w:r>
          </w:p>
          <w:p w14:paraId="279764C0" w14:textId="77777777" w:rsidR="00753B98" w:rsidRPr="00E34EE7" w:rsidRDefault="00753B98" w:rsidP="00753B98">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7600DAEF" w14:textId="48654913" w:rsidR="00753B98" w:rsidRPr="00E34EE7" w:rsidRDefault="00753B98" w:rsidP="00753B98">
            <w:pPr>
              <w:tabs>
                <w:tab w:val="left" w:pos="252"/>
              </w:tabs>
              <w:spacing w:line="276" w:lineRule="auto"/>
              <w:jc w:val="both"/>
              <w:rPr>
                <w:color w:val="000000" w:themeColor="text1"/>
              </w:rPr>
            </w:pPr>
            <w:r w:rsidRPr="00E34EE7">
              <w:rPr>
                <w:b/>
                <w:color w:val="000000" w:themeColor="text1"/>
              </w:rPr>
              <w:t>1</w:t>
            </w:r>
            <w:r w:rsidR="007C6B39" w:rsidRPr="00E34EE7">
              <w:rPr>
                <w:b/>
                <w:color w:val="000000" w:themeColor="text1"/>
              </w:rPr>
              <w:t>1</w:t>
            </w:r>
            <w:r w:rsidRPr="00E34EE7">
              <w:rPr>
                <w:color w:val="000000" w:themeColor="text1"/>
              </w:rPr>
              <w:t xml:space="preserve"> Burra,</w:t>
            </w:r>
          </w:p>
          <w:p w14:paraId="19DC0414" w14:textId="77777777" w:rsidR="00753B98" w:rsidRPr="00E34EE7" w:rsidRDefault="00753B98" w:rsidP="00753B98">
            <w:pPr>
              <w:tabs>
                <w:tab w:val="left" w:pos="252"/>
              </w:tabs>
              <w:spacing w:line="276" w:lineRule="auto"/>
              <w:jc w:val="both"/>
              <w:rPr>
                <w:b/>
                <w:i/>
                <w:color w:val="2E74B5" w:themeColor="accent1" w:themeShade="BF"/>
              </w:rPr>
            </w:pPr>
            <w:r w:rsidRPr="00E34EE7">
              <w:rPr>
                <w:b/>
                <w:color w:val="000000" w:themeColor="text1"/>
              </w:rPr>
              <w:t>0</w:t>
            </w:r>
            <w:r w:rsidRPr="00E34EE7">
              <w:rPr>
                <w:color w:val="000000" w:themeColor="text1"/>
              </w:rPr>
              <w:t xml:space="preserve"> Gra.</w:t>
            </w:r>
          </w:p>
        </w:tc>
        <w:tc>
          <w:tcPr>
            <w:tcW w:w="2077" w:type="dxa"/>
          </w:tcPr>
          <w:p w14:paraId="2895337B" w14:textId="08549DDD" w:rsidR="00753B98" w:rsidRPr="00E34EE7" w:rsidRDefault="00A17A89" w:rsidP="00753B98">
            <w:pPr>
              <w:tabs>
                <w:tab w:val="left" w:pos="252"/>
              </w:tabs>
              <w:spacing w:line="276" w:lineRule="auto"/>
              <w:rPr>
                <w:color w:val="000000" w:themeColor="text1"/>
              </w:rPr>
            </w:pPr>
            <w:r>
              <w:rPr>
                <w:b/>
                <w:color w:val="000000" w:themeColor="text1"/>
              </w:rPr>
              <w:t>8</w:t>
            </w:r>
            <w:r w:rsidR="00753B98" w:rsidRPr="00E34EE7">
              <w:rPr>
                <w:color w:val="000000" w:themeColor="text1"/>
              </w:rPr>
              <w:t xml:space="preserve"> komente, kërkesa apo sugjerime të regjistruara;</w:t>
            </w:r>
          </w:p>
          <w:p w14:paraId="7EE4C2B5" w14:textId="77777777" w:rsidR="00753B98" w:rsidRPr="00E34EE7" w:rsidRDefault="00753B98" w:rsidP="00753B98">
            <w:pPr>
              <w:tabs>
                <w:tab w:val="left" w:pos="252"/>
              </w:tabs>
              <w:spacing w:line="276" w:lineRule="auto"/>
              <w:jc w:val="both"/>
              <w:rPr>
                <w:color w:val="000000" w:themeColor="text1"/>
              </w:rPr>
            </w:pPr>
          </w:p>
          <w:p w14:paraId="290E8F78" w14:textId="1EEA7333" w:rsidR="00753B98" w:rsidRPr="00E34EE7" w:rsidRDefault="00A17A89" w:rsidP="00753B98">
            <w:pPr>
              <w:tabs>
                <w:tab w:val="left" w:pos="252"/>
              </w:tabs>
              <w:spacing w:line="276" w:lineRule="auto"/>
              <w:jc w:val="both"/>
              <w:rPr>
                <w:color w:val="000000" w:themeColor="text1"/>
              </w:rPr>
            </w:pPr>
            <w:r>
              <w:rPr>
                <w:b/>
                <w:color w:val="000000" w:themeColor="text1"/>
              </w:rPr>
              <w:t>5</w:t>
            </w:r>
            <w:r w:rsidR="00753B98" w:rsidRPr="00E34EE7">
              <w:rPr>
                <w:b/>
                <w:color w:val="000000" w:themeColor="text1"/>
              </w:rPr>
              <w:t xml:space="preserve"> </w:t>
            </w:r>
            <w:r w:rsidR="00753B98" w:rsidRPr="00E34EE7">
              <w:rPr>
                <w:color w:val="000000" w:themeColor="text1"/>
              </w:rPr>
              <w:t>Pranohen,</w:t>
            </w:r>
          </w:p>
          <w:p w14:paraId="2EA2AFDC" w14:textId="77777777" w:rsidR="00753B98" w:rsidRPr="00E34EE7" w:rsidRDefault="00753B98" w:rsidP="00753B98">
            <w:pPr>
              <w:tabs>
                <w:tab w:val="left" w:pos="252"/>
              </w:tabs>
              <w:spacing w:line="276" w:lineRule="auto"/>
              <w:jc w:val="both"/>
              <w:rPr>
                <w:color w:val="000000" w:themeColor="text1"/>
              </w:rPr>
            </w:pPr>
          </w:p>
          <w:p w14:paraId="3241466B" w14:textId="4490A52F" w:rsidR="00753B98" w:rsidRDefault="00A17A89" w:rsidP="00753B98">
            <w:pPr>
              <w:tabs>
                <w:tab w:val="left" w:pos="252"/>
              </w:tabs>
              <w:spacing w:line="276" w:lineRule="auto"/>
              <w:jc w:val="both"/>
              <w:rPr>
                <w:color w:val="000000" w:themeColor="text1"/>
              </w:rPr>
            </w:pPr>
            <w:r>
              <w:rPr>
                <w:b/>
                <w:color w:val="000000" w:themeColor="text1"/>
              </w:rPr>
              <w:t>2</w:t>
            </w:r>
            <w:r w:rsidR="00753B98" w:rsidRPr="00E34EE7">
              <w:rPr>
                <w:b/>
                <w:color w:val="000000" w:themeColor="text1"/>
              </w:rPr>
              <w:t xml:space="preserve"> </w:t>
            </w:r>
            <w:r w:rsidR="00753B98" w:rsidRPr="00E34EE7">
              <w:rPr>
                <w:color w:val="000000" w:themeColor="text1"/>
              </w:rPr>
              <w:t>Refuzohen.</w:t>
            </w:r>
          </w:p>
          <w:p w14:paraId="7C1DC9EC" w14:textId="536661B7" w:rsidR="00A17A89" w:rsidRDefault="00A17A89" w:rsidP="00753B98">
            <w:pPr>
              <w:tabs>
                <w:tab w:val="left" w:pos="252"/>
              </w:tabs>
              <w:spacing w:line="276" w:lineRule="auto"/>
              <w:jc w:val="both"/>
              <w:rPr>
                <w:color w:val="000000" w:themeColor="text1"/>
              </w:rPr>
            </w:pPr>
          </w:p>
          <w:p w14:paraId="19BF9D3F" w14:textId="1FD9EDAA" w:rsidR="00A17A89" w:rsidRPr="00E34EE7" w:rsidRDefault="005E3DE9" w:rsidP="00753B98">
            <w:pPr>
              <w:tabs>
                <w:tab w:val="left" w:pos="252"/>
              </w:tabs>
              <w:spacing w:line="276" w:lineRule="auto"/>
              <w:jc w:val="both"/>
              <w:rPr>
                <w:color w:val="000000" w:themeColor="text1"/>
              </w:rPr>
            </w:pPr>
            <w:r>
              <w:rPr>
                <w:color w:val="000000" w:themeColor="text1"/>
              </w:rPr>
              <w:t>1</w:t>
            </w:r>
            <w:r w:rsidR="00A17A89">
              <w:rPr>
                <w:color w:val="000000" w:themeColor="text1"/>
              </w:rPr>
              <w:t xml:space="preserve"> Adresohet</w:t>
            </w:r>
          </w:p>
          <w:p w14:paraId="0D3732E4" w14:textId="77777777" w:rsidR="00753B98" w:rsidRPr="00E34EE7" w:rsidRDefault="00753B98" w:rsidP="00753B98">
            <w:pPr>
              <w:tabs>
                <w:tab w:val="left" w:pos="252"/>
              </w:tabs>
              <w:spacing w:line="276" w:lineRule="auto"/>
              <w:jc w:val="both"/>
              <w:rPr>
                <w:color w:val="000000" w:themeColor="text1"/>
                <w:highlight w:val="yellow"/>
              </w:rPr>
            </w:pPr>
          </w:p>
        </w:tc>
      </w:tr>
      <w:tr w:rsidR="00753B98" w:rsidRPr="00E34EE7" w14:paraId="7E5DAEE9" w14:textId="77777777" w:rsidTr="00A74A6F">
        <w:tc>
          <w:tcPr>
            <w:tcW w:w="3635" w:type="dxa"/>
            <w:shd w:val="clear" w:color="auto" w:fill="E2EFD9" w:themeFill="accent6" w:themeFillTint="33"/>
          </w:tcPr>
          <w:p w14:paraId="612AA949" w14:textId="6D33AFB7" w:rsidR="00753B98" w:rsidRPr="00E34EE7" w:rsidRDefault="0086313C" w:rsidP="00753B98">
            <w:pPr>
              <w:rPr>
                <w:rStyle w:val="Emphasis"/>
                <w:rFonts w:eastAsia="MS Mincho"/>
                <w:i w:val="0"/>
              </w:rPr>
            </w:pPr>
            <w:r w:rsidRPr="00E34EE7">
              <w:rPr>
                <w:color w:val="000000" w:themeColor="text1"/>
              </w:rPr>
              <w:t>TAKIMI</w:t>
            </w:r>
            <w:r w:rsidR="007123BC" w:rsidRPr="00E34EE7">
              <w:rPr>
                <w:color w:val="000000" w:themeColor="text1"/>
              </w:rPr>
              <w:t xml:space="preserve"> IV -</w:t>
            </w:r>
            <w:r w:rsidR="00753B98" w:rsidRPr="00E34EE7">
              <w:rPr>
                <w:color w:val="000000" w:themeColor="text1"/>
              </w:rPr>
              <w:t xml:space="preserve">Dëgjim Buxhetor në </w:t>
            </w:r>
            <w:r w:rsidR="00753B98" w:rsidRPr="00E34EE7">
              <w:rPr>
                <w:rStyle w:val="Emphasis"/>
                <w:rFonts w:eastAsia="MS Mincho"/>
                <w:i w:val="0"/>
              </w:rPr>
              <w:t>SHFMU “Motrat Qiriazi”, në fshatin Zajm, më banorët e fshatrave Zajm,</w:t>
            </w:r>
            <w:r w:rsidR="003154A3" w:rsidRPr="00E34EE7">
              <w:rPr>
                <w:rStyle w:val="Emphasis"/>
                <w:rFonts w:eastAsia="MS Mincho"/>
                <w:i w:val="0"/>
              </w:rPr>
              <w:t>Jagod</w:t>
            </w:r>
            <w:r w:rsidR="00753B98" w:rsidRPr="00E34EE7">
              <w:rPr>
                <w:rStyle w:val="Emphasis"/>
                <w:rFonts w:eastAsia="MS Mincho"/>
                <w:i w:val="0"/>
              </w:rPr>
              <w:t xml:space="preserve"> Gremnik, Deiq, Dollc dhe Dresnik.</w:t>
            </w:r>
          </w:p>
          <w:p w14:paraId="3CAD4E74" w14:textId="77777777" w:rsidR="00753B98" w:rsidRPr="00E34EE7" w:rsidRDefault="00753B98" w:rsidP="00753B98">
            <w:pPr>
              <w:tabs>
                <w:tab w:val="left" w:pos="252"/>
              </w:tabs>
              <w:spacing w:line="276" w:lineRule="auto"/>
              <w:rPr>
                <w:b/>
                <w:i/>
                <w:color w:val="2E74B5" w:themeColor="accent1" w:themeShade="BF"/>
              </w:rPr>
            </w:pPr>
          </w:p>
        </w:tc>
        <w:tc>
          <w:tcPr>
            <w:tcW w:w="2042" w:type="dxa"/>
          </w:tcPr>
          <w:p w14:paraId="2005D601" w14:textId="7A9DDD3A" w:rsidR="00753B98" w:rsidRPr="00E34EE7" w:rsidRDefault="00567D18" w:rsidP="00753B98">
            <w:pPr>
              <w:tabs>
                <w:tab w:val="left" w:pos="252"/>
              </w:tabs>
              <w:spacing w:line="276" w:lineRule="auto"/>
              <w:jc w:val="both"/>
              <w:rPr>
                <w:color w:val="000000" w:themeColor="text1"/>
              </w:rPr>
            </w:pPr>
            <w:r w:rsidRPr="00E34EE7">
              <w:rPr>
                <w:color w:val="000000" w:themeColor="text1"/>
              </w:rPr>
              <w:t>Datë; 31.08</w:t>
            </w:r>
            <w:r w:rsidR="00753B98" w:rsidRPr="00E34EE7">
              <w:rPr>
                <w:color w:val="000000" w:themeColor="text1"/>
              </w:rPr>
              <w:t>.2026,</w:t>
            </w:r>
          </w:p>
          <w:p w14:paraId="5FA7986C" w14:textId="29D384EA" w:rsidR="00753B98" w:rsidRPr="00E34EE7" w:rsidRDefault="00753B98" w:rsidP="00753B98">
            <w:pPr>
              <w:tabs>
                <w:tab w:val="left" w:pos="252"/>
              </w:tabs>
              <w:spacing w:line="276" w:lineRule="auto"/>
              <w:jc w:val="both"/>
              <w:rPr>
                <w:b/>
                <w:i/>
                <w:color w:val="2E74B5" w:themeColor="accent1" w:themeShade="BF"/>
                <w:highlight w:val="yellow"/>
              </w:rPr>
            </w:pPr>
            <w:r w:rsidRPr="00E34EE7">
              <w:rPr>
                <w:bCs/>
                <w:iCs/>
                <w:color w:val="000000" w:themeColor="text1"/>
              </w:rPr>
              <w:t>Ora 17:00</w:t>
            </w:r>
          </w:p>
        </w:tc>
        <w:tc>
          <w:tcPr>
            <w:tcW w:w="1750" w:type="dxa"/>
          </w:tcPr>
          <w:p w14:paraId="3B8F50BC" w14:textId="7E7F33F2" w:rsidR="00753B98" w:rsidRPr="00E34EE7" w:rsidRDefault="007A0774" w:rsidP="00753B98">
            <w:pPr>
              <w:tabs>
                <w:tab w:val="left" w:pos="252"/>
              </w:tabs>
              <w:spacing w:line="276" w:lineRule="auto"/>
              <w:jc w:val="both"/>
              <w:rPr>
                <w:b/>
                <w:color w:val="000000" w:themeColor="text1"/>
              </w:rPr>
            </w:pPr>
            <w:r w:rsidRPr="00E34EE7">
              <w:rPr>
                <w:b/>
                <w:color w:val="000000" w:themeColor="text1"/>
              </w:rPr>
              <w:t>20</w:t>
            </w:r>
            <w:r w:rsidR="00753B98" w:rsidRPr="00E34EE7">
              <w:rPr>
                <w:b/>
                <w:color w:val="000000" w:themeColor="text1"/>
              </w:rPr>
              <w:t xml:space="preserve"> </w:t>
            </w:r>
          </w:p>
          <w:p w14:paraId="04190C8D" w14:textId="77777777" w:rsidR="00753B98" w:rsidRPr="00E34EE7" w:rsidRDefault="00753B98" w:rsidP="00753B98">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50031EF1" w14:textId="1F471E10" w:rsidR="00753B98" w:rsidRPr="00E34EE7" w:rsidRDefault="007A0774" w:rsidP="00753B98">
            <w:pPr>
              <w:tabs>
                <w:tab w:val="left" w:pos="252"/>
              </w:tabs>
              <w:spacing w:line="276" w:lineRule="auto"/>
              <w:jc w:val="both"/>
              <w:rPr>
                <w:color w:val="000000" w:themeColor="text1"/>
              </w:rPr>
            </w:pPr>
            <w:r w:rsidRPr="00E34EE7">
              <w:rPr>
                <w:b/>
                <w:color w:val="000000" w:themeColor="text1"/>
              </w:rPr>
              <w:t>20</w:t>
            </w:r>
            <w:r w:rsidR="00753B98" w:rsidRPr="00E34EE7">
              <w:rPr>
                <w:color w:val="000000" w:themeColor="text1"/>
              </w:rPr>
              <w:t xml:space="preserve"> Burra,</w:t>
            </w:r>
          </w:p>
          <w:p w14:paraId="22C6D35A" w14:textId="75FF64EF" w:rsidR="00753B98" w:rsidRPr="00E34EE7" w:rsidRDefault="009D0095" w:rsidP="00753B98">
            <w:pPr>
              <w:tabs>
                <w:tab w:val="left" w:pos="252"/>
              </w:tabs>
              <w:spacing w:line="276" w:lineRule="auto"/>
              <w:jc w:val="both"/>
              <w:rPr>
                <w:b/>
                <w:i/>
                <w:color w:val="2E74B5" w:themeColor="accent1" w:themeShade="BF"/>
              </w:rPr>
            </w:pPr>
            <w:r w:rsidRPr="00E34EE7">
              <w:rPr>
                <w:b/>
                <w:color w:val="000000" w:themeColor="text1"/>
              </w:rPr>
              <w:t xml:space="preserve"> </w:t>
            </w:r>
            <w:r w:rsidR="00753B98" w:rsidRPr="00E34EE7">
              <w:rPr>
                <w:b/>
                <w:color w:val="000000" w:themeColor="text1"/>
              </w:rPr>
              <w:t>0</w:t>
            </w:r>
            <w:r w:rsidR="00753B98" w:rsidRPr="00E34EE7">
              <w:rPr>
                <w:color w:val="000000" w:themeColor="text1"/>
              </w:rPr>
              <w:t xml:space="preserve"> Gra.</w:t>
            </w:r>
          </w:p>
        </w:tc>
        <w:tc>
          <w:tcPr>
            <w:tcW w:w="2077" w:type="dxa"/>
          </w:tcPr>
          <w:p w14:paraId="40A6E854" w14:textId="59679E2B" w:rsidR="00753B98" w:rsidRPr="00E34EE7" w:rsidRDefault="00140806" w:rsidP="00753B98">
            <w:pPr>
              <w:tabs>
                <w:tab w:val="left" w:pos="252"/>
              </w:tabs>
              <w:spacing w:line="276" w:lineRule="auto"/>
              <w:rPr>
                <w:color w:val="000000" w:themeColor="text1"/>
              </w:rPr>
            </w:pPr>
            <w:r>
              <w:rPr>
                <w:color w:val="000000" w:themeColor="text1"/>
              </w:rPr>
              <w:t>5</w:t>
            </w:r>
            <w:r w:rsidR="00753B98" w:rsidRPr="00E34EE7">
              <w:rPr>
                <w:color w:val="000000" w:themeColor="text1"/>
              </w:rPr>
              <w:t xml:space="preserve"> komente, kërkesa apo sugjerime të regjistruara;</w:t>
            </w:r>
          </w:p>
          <w:p w14:paraId="5E2BC70A" w14:textId="77777777" w:rsidR="00753B98" w:rsidRPr="00E34EE7" w:rsidRDefault="00753B98" w:rsidP="00753B98">
            <w:pPr>
              <w:tabs>
                <w:tab w:val="left" w:pos="252"/>
              </w:tabs>
              <w:spacing w:line="276" w:lineRule="auto"/>
              <w:jc w:val="both"/>
              <w:rPr>
                <w:color w:val="000000" w:themeColor="text1"/>
              </w:rPr>
            </w:pPr>
          </w:p>
          <w:p w14:paraId="507FB362" w14:textId="5254A0F2" w:rsidR="00753B98" w:rsidRPr="00E34EE7" w:rsidRDefault="00753B98" w:rsidP="00753B98">
            <w:pPr>
              <w:tabs>
                <w:tab w:val="left" w:pos="252"/>
              </w:tabs>
              <w:spacing w:line="276" w:lineRule="auto"/>
              <w:jc w:val="both"/>
              <w:rPr>
                <w:color w:val="000000" w:themeColor="text1"/>
              </w:rPr>
            </w:pPr>
            <w:r w:rsidRPr="00E34EE7">
              <w:rPr>
                <w:b/>
                <w:color w:val="000000" w:themeColor="text1"/>
              </w:rPr>
              <w:t xml:space="preserve">5 </w:t>
            </w:r>
            <w:r w:rsidRPr="00E34EE7">
              <w:rPr>
                <w:color w:val="000000" w:themeColor="text1"/>
              </w:rPr>
              <w:t>Pranohen,</w:t>
            </w:r>
          </w:p>
          <w:p w14:paraId="4E118DE4" w14:textId="77777777" w:rsidR="00753B98" w:rsidRPr="00E34EE7" w:rsidRDefault="00753B98" w:rsidP="00753B98">
            <w:pPr>
              <w:tabs>
                <w:tab w:val="left" w:pos="252"/>
              </w:tabs>
              <w:spacing w:line="276" w:lineRule="auto"/>
              <w:jc w:val="both"/>
              <w:rPr>
                <w:color w:val="000000" w:themeColor="text1"/>
              </w:rPr>
            </w:pPr>
          </w:p>
          <w:p w14:paraId="127D551F" w14:textId="79CA626B" w:rsidR="00753B98" w:rsidRPr="00E34EE7" w:rsidRDefault="00140806" w:rsidP="00753B98">
            <w:pPr>
              <w:tabs>
                <w:tab w:val="left" w:pos="252"/>
              </w:tabs>
              <w:spacing w:line="276" w:lineRule="auto"/>
              <w:jc w:val="both"/>
              <w:rPr>
                <w:color w:val="000000" w:themeColor="text1"/>
              </w:rPr>
            </w:pPr>
            <w:r>
              <w:rPr>
                <w:b/>
                <w:color w:val="000000" w:themeColor="text1"/>
              </w:rPr>
              <w:t>0</w:t>
            </w:r>
            <w:r w:rsidR="00753B98" w:rsidRPr="00E34EE7">
              <w:rPr>
                <w:color w:val="000000" w:themeColor="text1"/>
              </w:rPr>
              <w:t xml:space="preserve"> Refuzohet.</w:t>
            </w:r>
          </w:p>
          <w:p w14:paraId="6D375250" w14:textId="77777777" w:rsidR="00753B98" w:rsidRPr="00E34EE7" w:rsidRDefault="00753B98" w:rsidP="00753B98">
            <w:pPr>
              <w:tabs>
                <w:tab w:val="left" w:pos="252"/>
              </w:tabs>
              <w:spacing w:line="276" w:lineRule="auto"/>
              <w:jc w:val="both"/>
              <w:rPr>
                <w:color w:val="000000" w:themeColor="text1"/>
                <w:highlight w:val="yellow"/>
              </w:rPr>
            </w:pPr>
          </w:p>
        </w:tc>
      </w:tr>
      <w:tr w:rsidR="00753B98" w:rsidRPr="00E34EE7" w14:paraId="34F0FAE5" w14:textId="77777777" w:rsidTr="00A74A6F">
        <w:tc>
          <w:tcPr>
            <w:tcW w:w="3635" w:type="dxa"/>
            <w:shd w:val="clear" w:color="auto" w:fill="E2EFD9" w:themeFill="accent6" w:themeFillTint="33"/>
          </w:tcPr>
          <w:p w14:paraId="6B0C178E" w14:textId="6B5FB2C0" w:rsidR="00753B98" w:rsidRPr="00E34EE7" w:rsidRDefault="0086313C" w:rsidP="00753B98">
            <w:pPr>
              <w:tabs>
                <w:tab w:val="left" w:pos="252"/>
              </w:tabs>
              <w:spacing w:line="276" w:lineRule="auto"/>
              <w:rPr>
                <w:color w:val="000000" w:themeColor="text1"/>
              </w:rPr>
            </w:pPr>
            <w:r w:rsidRPr="00E34EE7">
              <w:rPr>
                <w:color w:val="000000" w:themeColor="text1"/>
              </w:rPr>
              <w:lastRenderedPageBreak/>
              <w:t>TAKIMI</w:t>
            </w:r>
            <w:r w:rsidR="007123BC" w:rsidRPr="00E34EE7">
              <w:rPr>
                <w:color w:val="000000" w:themeColor="text1"/>
              </w:rPr>
              <w:t xml:space="preserve"> V - </w:t>
            </w:r>
            <w:r w:rsidR="00753B98" w:rsidRPr="00E34EE7">
              <w:rPr>
                <w:color w:val="000000" w:themeColor="text1"/>
              </w:rPr>
              <w:t>Dëgjim Buxhetor në SHFMU “Avni Zhabota”, në fshatin Shtupel, më banorët e fshatrave Shtupel, Kërrnicë, Binxhë, Grabc, (komunitetin joshumicë).</w:t>
            </w:r>
          </w:p>
          <w:p w14:paraId="49F0869D" w14:textId="77777777" w:rsidR="00753B98" w:rsidRPr="00E34EE7" w:rsidRDefault="00753B98" w:rsidP="00753B98">
            <w:pPr>
              <w:tabs>
                <w:tab w:val="left" w:pos="252"/>
              </w:tabs>
              <w:spacing w:line="276" w:lineRule="auto"/>
              <w:rPr>
                <w:b/>
                <w:i/>
                <w:color w:val="2E74B5" w:themeColor="accent1" w:themeShade="BF"/>
              </w:rPr>
            </w:pPr>
          </w:p>
        </w:tc>
        <w:tc>
          <w:tcPr>
            <w:tcW w:w="2042" w:type="dxa"/>
          </w:tcPr>
          <w:p w14:paraId="234EAB6C" w14:textId="699B9A72" w:rsidR="00753B98" w:rsidRPr="00E34EE7" w:rsidRDefault="00557A9C" w:rsidP="00753B98">
            <w:pPr>
              <w:tabs>
                <w:tab w:val="left" w:pos="252"/>
              </w:tabs>
              <w:spacing w:line="276" w:lineRule="auto"/>
              <w:jc w:val="both"/>
              <w:rPr>
                <w:color w:val="000000" w:themeColor="text1"/>
              </w:rPr>
            </w:pPr>
            <w:r w:rsidRPr="00E34EE7">
              <w:rPr>
                <w:color w:val="000000" w:themeColor="text1"/>
              </w:rPr>
              <w:t>Datë; 31.08</w:t>
            </w:r>
            <w:r w:rsidR="00753B98" w:rsidRPr="00E34EE7">
              <w:rPr>
                <w:color w:val="000000" w:themeColor="text1"/>
              </w:rPr>
              <w:t>.2026,</w:t>
            </w:r>
          </w:p>
          <w:p w14:paraId="2B6921C2" w14:textId="258467BA" w:rsidR="00753B98" w:rsidRPr="00E34EE7" w:rsidRDefault="00753B98" w:rsidP="00753B98">
            <w:pPr>
              <w:tabs>
                <w:tab w:val="left" w:pos="252"/>
              </w:tabs>
              <w:spacing w:line="276" w:lineRule="auto"/>
              <w:jc w:val="both"/>
              <w:rPr>
                <w:b/>
                <w:i/>
                <w:color w:val="2E74B5" w:themeColor="accent1" w:themeShade="BF"/>
                <w:highlight w:val="yellow"/>
              </w:rPr>
            </w:pPr>
            <w:r w:rsidRPr="00E34EE7">
              <w:rPr>
                <w:bCs/>
                <w:iCs/>
                <w:color w:val="000000" w:themeColor="text1"/>
              </w:rPr>
              <w:t>Ora 18:00</w:t>
            </w:r>
          </w:p>
        </w:tc>
        <w:tc>
          <w:tcPr>
            <w:tcW w:w="1750" w:type="dxa"/>
          </w:tcPr>
          <w:p w14:paraId="7B40D874" w14:textId="79AACE2D" w:rsidR="00753B98" w:rsidRPr="00E34EE7" w:rsidRDefault="00B962FC" w:rsidP="00753B98">
            <w:pPr>
              <w:tabs>
                <w:tab w:val="left" w:pos="252"/>
              </w:tabs>
              <w:spacing w:line="276" w:lineRule="auto"/>
              <w:jc w:val="both"/>
              <w:rPr>
                <w:b/>
                <w:color w:val="000000" w:themeColor="text1"/>
              </w:rPr>
            </w:pPr>
            <w:r w:rsidRPr="00E34EE7">
              <w:rPr>
                <w:b/>
                <w:color w:val="000000" w:themeColor="text1"/>
              </w:rPr>
              <w:t>21</w:t>
            </w:r>
            <w:r w:rsidR="00753B98" w:rsidRPr="00E34EE7">
              <w:rPr>
                <w:b/>
                <w:color w:val="000000" w:themeColor="text1"/>
              </w:rPr>
              <w:t xml:space="preserve"> </w:t>
            </w:r>
          </w:p>
          <w:p w14:paraId="01BCD733" w14:textId="77777777" w:rsidR="00753B98" w:rsidRPr="00E34EE7" w:rsidRDefault="00753B98" w:rsidP="00753B98">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44987926" w14:textId="1539255E" w:rsidR="00753B98" w:rsidRPr="00E34EE7" w:rsidRDefault="00B962FC" w:rsidP="00753B98">
            <w:pPr>
              <w:tabs>
                <w:tab w:val="left" w:pos="252"/>
              </w:tabs>
              <w:spacing w:line="276" w:lineRule="auto"/>
              <w:jc w:val="both"/>
              <w:rPr>
                <w:color w:val="000000" w:themeColor="text1"/>
              </w:rPr>
            </w:pPr>
            <w:r w:rsidRPr="00E34EE7">
              <w:rPr>
                <w:b/>
                <w:color w:val="000000" w:themeColor="text1"/>
              </w:rPr>
              <w:t>20</w:t>
            </w:r>
            <w:r w:rsidR="00753B98" w:rsidRPr="00E34EE7">
              <w:rPr>
                <w:color w:val="000000" w:themeColor="text1"/>
              </w:rPr>
              <w:t xml:space="preserve"> Burra,</w:t>
            </w:r>
          </w:p>
          <w:p w14:paraId="286C746F" w14:textId="60D89227" w:rsidR="00753B98" w:rsidRPr="00E34EE7" w:rsidRDefault="009440B3" w:rsidP="00753B98">
            <w:pPr>
              <w:tabs>
                <w:tab w:val="left" w:pos="252"/>
              </w:tabs>
              <w:spacing w:line="276" w:lineRule="auto"/>
              <w:jc w:val="both"/>
              <w:rPr>
                <w:b/>
                <w:i/>
                <w:color w:val="2E74B5" w:themeColor="accent1" w:themeShade="BF"/>
              </w:rPr>
            </w:pPr>
            <w:r w:rsidRPr="00E34EE7">
              <w:rPr>
                <w:b/>
                <w:color w:val="000000" w:themeColor="text1"/>
              </w:rPr>
              <w:t xml:space="preserve"> </w:t>
            </w:r>
            <w:r w:rsidR="00B962FC" w:rsidRPr="00E34EE7">
              <w:rPr>
                <w:b/>
                <w:color w:val="000000" w:themeColor="text1"/>
              </w:rPr>
              <w:t>1</w:t>
            </w:r>
            <w:r w:rsidR="00753B98" w:rsidRPr="00E34EE7">
              <w:rPr>
                <w:color w:val="000000" w:themeColor="text1"/>
              </w:rPr>
              <w:t xml:space="preserve"> Grua.</w:t>
            </w:r>
          </w:p>
        </w:tc>
        <w:tc>
          <w:tcPr>
            <w:tcW w:w="2077" w:type="dxa"/>
          </w:tcPr>
          <w:p w14:paraId="63BB97B2" w14:textId="6723CF83" w:rsidR="00753B98" w:rsidRPr="00E34EE7" w:rsidRDefault="00CD06C1" w:rsidP="00753B98">
            <w:pPr>
              <w:tabs>
                <w:tab w:val="left" w:pos="252"/>
              </w:tabs>
              <w:spacing w:line="276" w:lineRule="auto"/>
              <w:rPr>
                <w:color w:val="000000" w:themeColor="text1"/>
              </w:rPr>
            </w:pPr>
            <w:r>
              <w:rPr>
                <w:b/>
                <w:color w:val="000000" w:themeColor="text1"/>
              </w:rPr>
              <w:t>4</w:t>
            </w:r>
            <w:r w:rsidR="00753B98" w:rsidRPr="00E34EE7">
              <w:rPr>
                <w:color w:val="000000" w:themeColor="text1"/>
              </w:rPr>
              <w:t xml:space="preserve"> komente, kërkesa apo sugjerime të regjistruara;</w:t>
            </w:r>
          </w:p>
          <w:p w14:paraId="2EB76B8B" w14:textId="77777777" w:rsidR="00753B98" w:rsidRPr="00E34EE7" w:rsidRDefault="00753B98" w:rsidP="00753B98">
            <w:pPr>
              <w:tabs>
                <w:tab w:val="left" w:pos="252"/>
              </w:tabs>
              <w:spacing w:line="276" w:lineRule="auto"/>
              <w:jc w:val="both"/>
              <w:rPr>
                <w:color w:val="000000" w:themeColor="text1"/>
              </w:rPr>
            </w:pPr>
          </w:p>
          <w:p w14:paraId="7F32609D" w14:textId="13289D08" w:rsidR="00CD06C1" w:rsidRPr="00E34EE7" w:rsidRDefault="00753B98" w:rsidP="00753B98">
            <w:pPr>
              <w:tabs>
                <w:tab w:val="left" w:pos="252"/>
              </w:tabs>
              <w:spacing w:line="276" w:lineRule="auto"/>
              <w:jc w:val="both"/>
              <w:rPr>
                <w:color w:val="000000" w:themeColor="text1"/>
              </w:rPr>
            </w:pPr>
            <w:r w:rsidRPr="00E34EE7">
              <w:rPr>
                <w:b/>
                <w:color w:val="000000" w:themeColor="text1"/>
              </w:rPr>
              <w:t>4</w:t>
            </w:r>
            <w:r w:rsidRPr="00E34EE7">
              <w:rPr>
                <w:color w:val="000000" w:themeColor="text1"/>
              </w:rPr>
              <w:t xml:space="preserve"> Pranohen,</w:t>
            </w:r>
          </w:p>
          <w:p w14:paraId="63E6C582" w14:textId="77777777" w:rsidR="00753B98" w:rsidRPr="00E34EE7" w:rsidRDefault="00753B98" w:rsidP="00753B98">
            <w:pPr>
              <w:tabs>
                <w:tab w:val="left" w:pos="252"/>
              </w:tabs>
              <w:spacing w:line="276" w:lineRule="auto"/>
              <w:jc w:val="both"/>
              <w:rPr>
                <w:color w:val="000000" w:themeColor="text1"/>
              </w:rPr>
            </w:pPr>
          </w:p>
          <w:p w14:paraId="2733E64B" w14:textId="4D3F3192" w:rsidR="00753B98" w:rsidRPr="00E34EE7" w:rsidRDefault="00CD06C1" w:rsidP="00753B98">
            <w:pPr>
              <w:tabs>
                <w:tab w:val="left" w:pos="252"/>
              </w:tabs>
              <w:spacing w:line="276" w:lineRule="auto"/>
              <w:jc w:val="both"/>
              <w:rPr>
                <w:color w:val="000000" w:themeColor="text1"/>
              </w:rPr>
            </w:pPr>
            <w:r>
              <w:rPr>
                <w:color w:val="000000" w:themeColor="text1"/>
              </w:rPr>
              <w:t>0 Refuzohen</w:t>
            </w:r>
            <w:r w:rsidR="002456EF">
              <w:rPr>
                <w:color w:val="000000" w:themeColor="text1"/>
              </w:rPr>
              <w:t>,</w:t>
            </w:r>
          </w:p>
          <w:p w14:paraId="0D168B77" w14:textId="77777777" w:rsidR="00753B98" w:rsidRPr="00E34EE7" w:rsidRDefault="00753B98" w:rsidP="00753B98">
            <w:pPr>
              <w:tabs>
                <w:tab w:val="left" w:pos="252"/>
              </w:tabs>
              <w:spacing w:line="276" w:lineRule="auto"/>
              <w:jc w:val="both"/>
              <w:rPr>
                <w:color w:val="000000" w:themeColor="text1"/>
              </w:rPr>
            </w:pPr>
          </w:p>
        </w:tc>
      </w:tr>
      <w:tr w:rsidR="00753B98" w:rsidRPr="00E34EE7" w14:paraId="135C3A1F" w14:textId="77777777" w:rsidTr="00A74A6F">
        <w:tc>
          <w:tcPr>
            <w:tcW w:w="3635" w:type="dxa"/>
            <w:shd w:val="clear" w:color="auto" w:fill="E2EFD9" w:themeFill="accent6" w:themeFillTint="33"/>
          </w:tcPr>
          <w:p w14:paraId="5D09EA47" w14:textId="77777777" w:rsidR="00213C73" w:rsidRPr="00E34EE7" w:rsidRDefault="00213C73" w:rsidP="00213C73">
            <w:pPr>
              <w:rPr>
                <w:rStyle w:val="Emphasis"/>
                <w:rFonts w:eastAsia="MS Mincho"/>
                <w:i w:val="0"/>
              </w:rPr>
            </w:pPr>
            <w:r w:rsidRPr="00E34EE7">
              <w:rPr>
                <w:rStyle w:val="Emphasis"/>
                <w:rFonts w:eastAsia="MS Mincho"/>
                <w:i w:val="0"/>
              </w:rPr>
              <w:t xml:space="preserve">TAKIMI VI - SHFMU “Ali Krasniqi”, në fshatin Ujmirë, me banorët e fshatrave,Ujmirë Jashanicë, Pogragjë, Dush i Vogël,Shtaric,Dush,Resnik,Siqevë Jelloc, Gjurgjevik i Madh,Qabiq Doberdol. </w:t>
            </w:r>
          </w:p>
          <w:p w14:paraId="79C67FAE" w14:textId="77777777" w:rsidR="00753B98" w:rsidRPr="00E34EE7" w:rsidRDefault="00753B98" w:rsidP="00213C73">
            <w:pPr>
              <w:tabs>
                <w:tab w:val="left" w:pos="252"/>
              </w:tabs>
              <w:spacing w:line="276" w:lineRule="auto"/>
              <w:rPr>
                <w:color w:val="000000" w:themeColor="text1"/>
              </w:rPr>
            </w:pPr>
          </w:p>
        </w:tc>
        <w:tc>
          <w:tcPr>
            <w:tcW w:w="2042" w:type="dxa"/>
          </w:tcPr>
          <w:p w14:paraId="517BDF97" w14:textId="50D72B1A" w:rsidR="00753B98" w:rsidRPr="00E34EE7" w:rsidRDefault="00213C73" w:rsidP="00753B98">
            <w:pPr>
              <w:tabs>
                <w:tab w:val="left" w:pos="252"/>
              </w:tabs>
              <w:spacing w:line="276" w:lineRule="auto"/>
              <w:jc w:val="both"/>
              <w:rPr>
                <w:color w:val="000000" w:themeColor="text1"/>
              </w:rPr>
            </w:pPr>
            <w:r w:rsidRPr="00E34EE7">
              <w:rPr>
                <w:color w:val="000000" w:themeColor="text1"/>
              </w:rPr>
              <w:t>Datë;01.09</w:t>
            </w:r>
            <w:r w:rsidR="00753B98" w:rsidRPr="00E34EE7">
              <w:rPr>
                <w:color w:val="000000" w:themeColor="text1"/>
              </w:rPr>
              <w:t>.2026,</w:t>
            </w:r>
          </w:p>
          <w:p w14:paraId="4F1D3776" w14:textId="206DEA83" w:rsidR="00753B98" w:rsidRPr="00E34EE7" w:rsidRDefault="00753B98" w:rsidP="00753B98">
            <w:pPr>
              <w:tabs>
                <w:tab w:val="left" w:pos="252"/>
              </w:tabs>
              <w:spacing w:line="276" w:lineRule="auto"/>
              <w:jc w:val="both"/>
              <w:rPr>
                <w:color w:val="2E74B5" w:themeColor="accent1" w:themeShade="BF"/>
                <w:highlight w:val="yellow"/>
              </w:rPr>
            </w:pPr>
            <w:r w:rsidRPr="00E34EE7">
              <w:rPr>
                <w:bCs/>
                <w:iCs/>
                <w:color w:val="000000" w:themeColor="text1"/>
              </w:rPr>
              <w:t>Ora 17:00</w:t>
            </w:r>
          </w:p>
        </w:tc>
        <w:tc>
          <w:tcPr>
            <w:tcW w:w="1750" w:type="dxa"/>
          </w:tcPr>
          <w:p w14:paraId="2EE59072" w14:textId="2B01BBBF" w:rsidR="00753B98" w:rsidRPr="00E34EE7" w:rsidRDefault="006A0987" w:rsidP="00753B98">
            <w:pPr>
              <w:tabs>
                <w:tab w:val="left" w:pos="252"/>
              </w:tabs>
              <w:spacing w:line="276" w:lineRule="auto"/>
              <w:jc w:val="both"/>
              <w:rPr>
                <w:b/>
                <w:color w:val="000000" w:themeColor="text1"/>
              </w:rPr>
            </w:pPr>
            <w:r w:rsidRPr="00E34EE7">
              <w:rPr>
                <w:b/>
                <w:color w:val="000000" w:themeColor="text1"/>
              </w:rPr>
              <w:t>9</w:t>
            </w:r>
            <w:r w:rsidR="00753B98" w:rsidRPr="00E34EE7">
              <w:rPr>
                <w:b/>
                <w:color w:val="000000" w:themeColor="text1"/>
              </w:rPr>
              <w:t xml:space="preserve"> </w:t>
            </w:r>
          </w:p>
          <w:p w14:paraId="37E33271" w14:textId="77777777" w:rsidR="00753B98" w:rsidRPr="00E34EE7" w:rsidRDefault="00753B98" w:rsidP="00753B98">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2212E867" w14:textId="470720F7" w:rsidR="00753B98" w:rsidRPr="00E34EE7" w:rsidRDefault="006A0987" w:rsidP="00753B98">
            <w:pPr>
              <w:tabs>
                <w:tab w:val="left" w:pos="252"/>
              </w:tabs>
              <w:spacing w:line="276" w:lineRule="auto"/>
              <w:jc w:val="both"/>
              <w:rPr>
                <w:color w:val="000000" w:themeColor="text1"/>
              </w:rPr>
            </w:pPr>
            <w:r w:rsidRPr="00E34EE7">
              <w:rPr>
                <w:b/>
                <w:color w:val="000000" w:themeColor="text1"/>
              </w:rPr>
              <w:t>9</w:t>
            </w:r>
            <w:r w:rsidR="00753B98" w:rsidRPr="00E34EE7">
              <w:rPr>
                <w:color w:val="000000" w:themeColor="text1"/>
              </w:rPr>
              <w:t xml:space="preserve"> Burra,</w:t>
            </w:r>
          </w:p>
          <w:p w14:paraId="4A6A789B" w14:textId="43C08010" w:rsidR="00753B98" w:rsidRPr="00E34EE7" w:rsidRDefault="006A0987" w:rsidP="00753B98">
            <w:pPr>
              <w:tabs>
                <w:tab w:val="left" w:pos="252"/>
              </w:tabs>
              <w:spacing w:line="276" w:lineRule="auto"/>
              <w:jc w:val="both"/>
              <w:rPr>
                <w:b/>
                <w:i/>
                <w:color w:val="2E74B5" w:themeColor="accent1" w:themeShade="BF"/>
              </w:rPr>
            </w:pPr>
            <w:r w:rsidRPr="00E34EE7">
              <w:rPr>
                <w:b/>
                <w:color w:val="000000" w:themeColor="text1"/>
              </w:rPr>
              <w:t>0</w:t>
            </w:r>
            <w:r w:rsidR="00753B98" w:rsidRPr="00E34EE7">
              <w:rPr>
                <w:b/>
                <w:color w:val="000000" w:themeColor="text1"/>
              </w:rPr>
              <w:t xml:space="preserve"> </w:t>
            </w:r>
            <w:r w:rsidR="00753B98" w:rsidRPr="00E34EE7">
              <w:rPr>
                <w:color w:val="000000" w:themeColor="text1"/>
              </w:rPr>
              <w:t>Grua.</w:t>
            </w:r>
          </w:p>
        </w:tc>
        <w:tc>
          <w:tcPr>
            <w:tcW w:w="2077" w:type="dxa"/>
          </w:tcPr>
          <w:p w14:paraId="71A1AD32" w14:textId="53E77686" w:rsidR="00753B98" w:rsidRPr="00E34EE7" w:rsidRDefault="00F92965" w:rsidP="00753B98">
            <w:pPr>
              <w:tabs>
                <w:tab w:val="left" w:pos="252"/>
              </w:tabs>
              <w:spacing w:line="276" w:lineRule="auto"/>
              <w:rPr>
                <w:color w:val="000000" w:themeColor="text1"/>
              </w:rPr>
            </w:pPr>
            <w:r>
              <w:rPr>
                <w:b/>
                <w:color w:val="000000" w:themeColor="text1"/>
              </w:rPr>
              <w:t>7</w:t>
            </w:r>
            <w:r w:rsidR="00753B98" w:rsidRPr="00E34EE7">
              <w:rPr>
                <w:color w:val="000000" w:themeColor="text1"/>
              </w:rPr>
              <w:t xml:space="preserve"> komente, kërkesa apo sugjerime të regjistruara;</w:t>
            </w:r>
          </w:p>
          <w:p w14:paraId="627E3DAA" w14:textId="77777777" w:rsidR="00753B98" w:rsidRPr="00E34EE7" w:rsidRDefault="00753B98" w:rsidP="00753B98">
            <w:pPr>
              <w:tabs>
                <w:tab w:val="left" w:pos="252"/>
              </w:tabs>
              <w:spacing w:line="276" w:lineRule="auto"/>
              <w:jc w:val="both"/>
              <w:rPr>
                <w:color w:val="000000" w:themeColor="text1"/>
              </w:rPr>
            </w:pPr>
          </w:p>
          <w:p w14:paraId="20108F2E" w14:textId="49D055C7" w:rsidR="00753B98" w:rsidRPr="00E34EE7" w:rsidRDefault="00F92965" w:rsidP="00753B98">
            <w:pPr>
              <w:tabs>
                <w:tab w:val="left" w:pos="252"/>
              </w:tabs>
              <w:spacing w:line="276" w:lineRule="auto"/>
              <w:jc w:val="both"/>
              <w:rPr>
                <w:color w:val="000000" w:themeColor="text1"/>
              </w:rPr>
            </w:pPr>
            <w:r>
              <w:rPr>
                <w:b/>
                <w:color w:val="000000" w:themeColor="text1"/>
              </w:rPr>
              <w:t>6</w:t>
            </w:r>
            <w:r w:rsidR="00753B98" w:rsidRPr="00E34EE7">
              <w:rPr>
                <w:color w:val="000000" w:themeColor="text1"/>
              </w:rPr>
              <w:t xml:space="preserve"> Pranohen,</w:t>
            </w:r>
          </w:p>
          <w:p w14:paraId="3651AB2F" w14:textId="77777777" w:rsidR="00753B98" w:rsidRPr="00E34EE7" w:rsidRDefault="00753B98" w:rsidP="00753B98">
            <w:pPr>
              <w:tabs>
                <w:tab w:val="left" w:pos="252"/>
              </w:tabs>
              <w:spacing w:line="276" w:lineRule="auto"/>
              <w:jc w:val="both"/>
              <w:rPr>
                <w:color w:val="000000" w:themeColor="text1"/>
              </w:rPr>
            </w:pPr>
          </w:p>
          <w:p w14:paraId="7620EAE2" w14:textId="7F6D53F9" w:rsidR="00753B98" w:rsidRPr="00E34EE7" w:rsidRDefault="00F92965" w:rsidP="00753B98">
            <w:pPr>
              <w:tabs>
                <w:tab w:val="left" w:pos="252"/>
              </w:tabs>
              <w:spacing w:line="276" w:lineRule="auto"/>
              <w:jc w:val="both"/>
              <w:rPr>
                <w:color w:val="000000" w:themeColor="text1"/>
              </w:rPr>
            </w:pPr>
            <w:r>
              <w:rPr>
                <w:b/>
                <w:color w:val="000000" w:themeColor="text1"/>
              </w:rPr>
              <w:t>1</w:t>
            </w:r>
            <w:r>
              <w:rPr>
                <w:color w:val="000000" w:themeColor="text1"/>
              </w:rPr>
              <w:t xml:space="preserve"> Adresohen</w:t>
            </w:r>
            <w:r w:rsidR="00753B98" w:rsidRPr="00E34EE7">
              <w:rPr>
                <w:color w:val="000000" w:themeColor="text1"/>
              </w:rPr>
              <w:t>.</w:t>
            </w:r>
          </w:p>
          <w:p w14:paraId="67DFE4DF" w14:textId="77777777" w:rsidR="00753B98" w:rsidRPr="00E34EE7" w:rsidRDefault="00753B98" w:rsidP="00753B98">
            <w:pPr>
              <w:tabs>
                <w:tab w:val="left" w:pos="252"/>
              </w:tabs>
              <w:spacing w:line="276" w:lineRule="auto"/>
              <w:jc w:val="both"/>
              <w:rPr>
                <w:b/>
                <w:i/>
                <w:color w:val="2E74B5" w:themeColor="accent1" w:themeShade="BF"/>
                <w:highlight w:val="yellow"/>
              </w:rPr>
            </w:pPr>
          </w:p>
        </w:tc>
      </w:tr>
      <w:tr w:rsidR="00753B98" w:rsidRPr="00E34EE7" w14:paraId="638BE30E" w14:textId="77777777" w:rsidTr="00A74A6F">
        <w:tc>
          <w:tcPr>
            <w:tcW w:w="3635" w:type="dxa"/>
            <w:shd w:val="clear" w:color="auto" w:fill="E2EFD9" w:themeFill="accent6" w:themeFillTint="33"/>
          </w:tcPr>
          <w:p w14:paraId="1642A97F" w14:textId="2E9A7012" w:rsidR="00753B98" w:rsidRPr="00E34EE7" w:rsidRDefault="00887355" w:rsidP="00887355">
            <w:pPr>
              <w:tabs>
                <w:tab w:val="left" w:pos="252"/>
              </w:tabs>
              <w:spacing w:line="276" w:lineRule="auto"/>
              <w:rPr>
                <w:b/>
                <w:i/>
                <w:color w:val="2E74B5" w:themeColor="accent1" w:themeShade="BF"/>
              </w:rPr>
            </w:pPr>
            <w:r w:rsidRPr="00E34EE7">
              <w:rPr>
                <w:rStyle w:val="Emphasis"/>
                <w:rFonts w:eastAsia="MS Mincho"/>
                <w:i w:val="0"/>
              </w:rPr>
              <w:t>TAKIMI VII – SHFMU “Emin Duraku”, në fshatin Sferkë, me banorët e fshatrave,Sferkë, Gllarevë,Caravik,Volljakë,Qupevë Zabergjë,Përçevë,Rixhevë,Stapanic</w:t>
            </w:r>
          </w:p>
        </w:tc>
        <w:tc>
          <w:tcPr>
            <w:tcW w:w="2042" w:type="dxa"/>
          </w:tcPr>
          <w:p w14:paraId="6F244353" w14:textId="47E107B2" w:rsidR="00753B98" w:rsidRPr="00E34EE7" w:rsidRDefault="00887355" w:rsidP="00753B98">
            <w:pPr>
              <w:tabs>
                <w:tab w:val="left" w:pos="252"/>
              </w:tabs>
              <w:spacing w:line="276" w:lineRule="auto"/>
              <w:jc w:val="both"/>
              <w:rPr>
                <w:color w:val="000000" w:themeColor="text1"/>
              </w:rPr>
            </w:pPr>
            <w:r w:rsidRPr="00E34EE7">
              <w:rPr>
                <w:color w:val="000000" w:themeColor="text1"/>
              </w:rPr>
              <w:t>Datë; 01.09</w:t>
            </w:r>
            <w:r w:rsidR="00753B98" w:rsidRPr="00E34EE7">
              <w:rPr>
                <w:color w:val="000000" w:themeColor="text1"/>
              </w:rPr>
              <w:t>.2026,</w:t>
            </w:r>
          </w:p>
          <w:p w14:paraId="166D21E4" w14:textId="31979EDB" w:rsidR="00753B98" w:rsidRPr="00E34EE7" w:rsidRDefault="00753B98" w:rsidP="00753B98">
            <w:pPr>
              <w:tabs>
                <w:tab w:val="left" w:pos="252"/>
              </w:tabs>
              <w:spacing w:line="276" w:lineRule="auto"/>
              <w:rPr>
                <w:b/>
                <w:i/>
                <w:color w:val="2E74B5" w:themeColor="accent1" w:themeShade="BF"/>
                <w:highlight w:val="yellow"/>
              </w:rPr>
            </w:pPr>
            <w:r w:rsidRPr="00E34EE7">
              <w:rPr>
                <w:bCs/>
                <w:iCs/>
                <w:color w:val="000000" w:themeColor="text1"/>
              </w:rPr>
              <w:t>Ora 18:00</w:t>
            </w:r>
          </w:p>
        </w:tc>
        <w:tc>
          <w:tcPr>
            <w:tcW w:w="1750" w:type="dxa"/>
          </w:tcPr>
          <w:p w14:paraId="73B9D681" w14:textId="1A308755" w:rsidR="00753B98" w:rsidRPr="00E34EE7" w:rsidRDefault="00972047" w:rsidP="00753B98">
            <w:pPr>
              <w:tabs>
                <w:tab w:val="left" w:pos="252"/>
              </w:tabs>
              <w:spacing w:line="276" w:lineRule="auto"/>
              <w:jc w:val="both"/>
              <w:rPr>
                <w:b/>
                <w:color w:val="000000" w:themeColor="text1"/>
              </w:rPr>
            </w:pPr>
            <w:r w:rsidRPr="00E34EE7">
              <w:rPr>
                <w:b/>
                <w:color w:val="000000" w:themeColor="text1"/>
              </w:rPr>
              <w:t>10</w:t>
            </w:r>
            <w:r w:rsidR="00753B98" w:rsidRPr="00E34EE7">
              <w:rPr>
                <w:b/>
                <w:color w:val="000000" w:themeColor="text1"/>
              </w:rPr>
              <w:t xml:space="preserve"> </w:t>
            </w:r>
          </w:p>
          <w:p w14:paraId="3B671949" w14:textId="77777777" w:rsidR="00753B98" w:rsidRPr="00E34EE7" w:rsidRDefault="00753B98" w:rsidP="00753B98">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7D41DA43" w14:textId="32D85D48" w:rsidR="00753B98" w:rsidRPr="00E34EE7" w:rsidRDefault="00753B98" w:rsidP="00753B98">
            <w:pPr>
              <w:tabs>
                <w:tab w:val="left" w:pos="252"/>
              </w:tabs>
              <w:spacing w:line="276" w:lineRule="auto"/>
              <w:jc w:val="both"/>
              <w:rPr>
                <w:color w:val="000000" w:themeColor="text1"/>
              </w:rPr>
            </w:pPr>
            <w:r w:rsidRPr="00E34EE7">
              <w:rPr>
                <w:b/>
                <w:color w:val="000000" w:themeColor="text1"/>
              </w:rPr>
              <w:t>1</w:t>
            </w:r>
            <w:r w:rsidR="00972047" w:rsidRPr="00E34EE7">
              <w:rPr>
                <w:b/>
                <w:color w:val="000000" w:themeColor="text1"/>
              </w:rPr>
              <w:t>0</w:t>
            </w:r>
            <w:r w:rsidRPr="00E34EE7">
              <w:rPr>
                <w:color w:val="000000" w:themeColor="text1"/>
              </w:rPr>
              <w:t xml:space="preserve"> Burra,</w:t>
            </w:r>
          </w:p>
          <w:p w14:paraId="625F26E3" w14:textId="77777777" w:rsidR="00753B98" w:rsidRPr="00E34EE7" w:rsidRDefault="00753B98" w:rsidP="00753B98">
            <w:pPr>
              <w:tabs>
                <w:tab w:val="left" w:pos="252"/>
              </w:tabs>
              <w:spacing w:line="276" w:lineRule="auto"/>
              <w:jc w:val="both"/>
              <w:rPr>
                <w:b/>
                <w:i/>
                <w:color w:val="2E74B5" w:themeColor="accent1" w:themeShade="BF"/>
              </w:rPr>
            </w:pPr>
            <w:r w:rsidRPr="00E34EE7">
              <w:rPr>
                <w:b/>
                <w:color w:val="000000" w:themeColor="text1"/>
              </w:rPr>
              <w:t>0</w:t>
            </w:r>
            <w:r w:rsidRPr="00E34EE7">
              <w:rPr>
                <w:color w:val="000000" w:themeColor="text1"/>
              </w:rPr>
              <w:t xml:space="preserve"> Grua.</w:t>
            </w:r>
          </w:p>
        </w:tc>
        <w:tc>
          <w:tcPr>
            <w:tcW w:w="2077" w:type="dxa"/>
          </w:tcPr>
          <w:p w14:paraId="7763B7B1" w14:textId="4A67AAAD" w:rsidR="00753B98" w:rsidRPr="00E34EE7" w:rsidRDefault="00D741C9" w:rsidP="00753B98">
            <w:pPr>
              <w:tabs>
                <w:tab w:val="left" w:pos="252"/>
              </w:tabs>
              <w:spacing w:line="276" w:lineRule="auto"/>
              <w:rPr>
                <w:color w:val="000000" w:themeColor="text1"/>
              </w:rPr>
            </w:pPr>
            <w:r>
              <w:rPr>
                <w:b/>
                <w:color w:val="000000" w:themeColor="text1"/>
              </w:rPr>
              <w:t>3</w:t>
            </w:r>
            <w:r w:rsidR="00753B98" w:rsidRPr="00E34EE7">
              <w:rPr>
                <w:b/>
                <w:i/>
                <w:color w:val="2E74B5" w:themeColor="accent1" w:themeShade="BF"/>
              </w:rPr>
              <w:t xml:space="preserve"> </w:t>
            </w:r>
            <w:r w:rsidR="00753B98" w:rsidRPr="00E34EE7">
              <w:rPr>
                <w:color w:val="000000" w:themeColor="text1"/>
              </w:rPr>
              <w:t>kërkesa apo sugjerime të regjistruara;</w:t>
            </w:r>
          </w:p>
          <w:p w14:paraId="478AEA5A" w14:textId="77777777" w:rsidR="00753B98" w:rsidRPr="00E34EE7" w:rsidRDefault="00753B98" w:rsidP="00753B98">
            <w:pPr>
              <w:tabs>
                <w:tab w:val="left" w:pos="252"/>
              </w:tabs>
              <w:spacing w:line="276" w:lineRule="auto"/>
              <w:jc w:val="both"/>
              <w:rPr>
                <w:color w:val="000000" w:themeColor="text1"/>
              </w:rPr>
            </w:pPr>
          </w:p>
          <w:p w14:paraId="374D4BA6" w14:textId="72462355" w:rsidR="00753B98" w:rsidRPr="00E34EE7" w:rsidRDefault="00D741C9" w:rsidP="00753B98">
            <w:pPr>
              <w:tabs>
                <w:tab w:val="left" w:pos="252"/>
              </w:tabs>
              <w:spacing w:line="276" w:lineRule="auto"/>
              <w:jc w:val="both"/>
              <w:rPr>
                <w:color w:val="000000" w:themeColor="text1"/>
              </w:rPr>
            </w:pPr>
            <w:r>
              <w:rPr>
                <w:b/>
                <w:color w:val="000000" w:themeColor="text1"/>
              </w:rPr>
              <w:t>2</w:t>
            </w:r>
            <w:r w:rsidR="00753B98" w:rsidRPr="00E34EE7">
              <w:rPr>
                <w:color w:val="000000" w:themeColor="text1"/>
              </w:rPr>
              <w:t xml:space="preserve"> Pranohen,</w:t>
            </w:r>
          </w:p>
          <w:p w14:paraId="2B5BE7B0" w14:textId="77777777" w:rsidR="00753B98" w:rsidRPr="00E34EE7" w:rsidRDefault="00753B98" w:rsidP="00753B98">
            <w:pPr>
              <w:tabs>
                <w:tab w:val="left" w:pos="252"/>
              </w:tabs>
              <w:spacing w:line="276" w:lineRule="auto"/>
              <w:jc w:val="both"/>
              <w:rPr>
                <w:color w:val="000000" w:themeColor="text1"/>
              </w:rPr>
            </w:pPr>
          </w:p>
          <w:p w14:paraId="7FD4103E" w14:textId="225D2A1D" w:rsidR="00753B98" w:rsidRPr="00E34EE7" w:rsidRDefault="00D741C9" w:rsidP="00753B98">
            <w:pPr>
              <w:tabs>
                <w:tab w:val="left" w:pos="252"/>
              </w:tabs>
              <w:spacing w:line="276" w:lineRule="auto"/>
              <w:jc w:val="both"/>
              <w:rPr>
                <w:color w:val="000000" w:themeColor="text1"/>
              </w:rPr>
            </w:pPr>
            <w:r>
              <w:rPr>
                <w:b/>
                <w:color w:val="000000" w:themeColor="text1"/>
              </w:rPr>
              <w:t>1</w:t>
            </w:r>
            <w:r w:rsidR="00753B98" w:rsidRPr="00E34EE7">
              <w:rPr>
                <w:color w:val="000000" w:themeColor="text1"/>
              </w:rPr>
              <w:t xml:space="preserve"> Refuzohen,</w:t>
            </w:r>
          </w:p>
          <w:p w14:paraId="05801B67" w14:textId="77777777" w:rsidR="00753B98" w:rsidRPr="00E34EE7" w:rsidRDefault="00753B98" w:rsidP="00753B98">
            <w:pPr>
              <w:tabs>
                <w:tab w:val="left" w:pos="252"/>
              </w:tabs>
              <w:spacing w:line="276" w:lineRule="auto"/>
              <w:jc w:val="both"/>
              <w:rPr>
                <w:color w:val="000000" w:themeColor="text1"/>
              </w:rPr>
            </w:pPr>
          </w:p>
          <w:p w14:paraId="2E6493EE" w14:textId="77777777" w:rsidR="00753B98" w:rsidRPr="00E34EE7" w:rsidRDefault="00753B98" w:rsidP="00753B98">
            <w:pPr>
              <w:tabs>
                <w:tab w:val="left" w:pos="252"/>
              </w:tabs>
              <w:spacing w:line="276" w:lineRule="auto"/>
              <w:jc w:val="both"/>
              <w:rPr>
                <w:b/>
                <w:i/>
                <w:color w:val="2E74B5" w:themeColor="accent1" w:themeShade="BF"/>
                <w:highlight w:val="yellow"/>
              </w:rPr>
            </w:pPr>
          </w:p>
        </w:tc>
      </w:tr>
      <w:tr w:rsidR="00A74A6F" w:rsidRPr="00E34EE7" w14:paraId="4E170973" w14:textId="77777777" w:rsidTr="00A74A6F">
        <w:tc>
          <w:tcPr>
            <w:tcW w:w="3635" w:type="dxa"/>
            <w:shd w:val="clear" w:color="auto" w:fill="E2EFD9" w:themeFill="accent6" w:themeFillTint="33"/>
          </w:tcPr>
          <w:p w14:paraId="3AF7FE25" w14:textId="77777777" w:rsidR="00A74A6F" w:rsidRPr="00E34EE7" w:rsidRDefault="00A74A6F" w:rsidP="00A74A6F">
            <w:pPr>
              <w:rPr>
                <w:rStyle w:val="Emphasis"/>
                <w:rFonts w:eastAsia="MS Mincho"/>
                <w:i w:val="0"/>
              </w:rPr>
            </w:pPr>
            <w:r w:rsidRPr="00E34EE7">
              <w:rPr>
                <w:rStyle w:val="Emphasis"/>
                <w:rFonts w:eastAsia="MS Mincho"/>
                <w:i w:val="0"/>
              </w:rPr>
              <w:t>TAKIMI VIII - SHFMU “Nënë Tereza”, në fshatin,Budisalc më banorët e fshatrave,Budisalc, Zllakuqan, Berkovë, Ranoc, Leskoc, Nagllavë, Dranashiq, Stupë, Rudicë,Radulloc,Videjë, Krushevë e Madhe,Krushevë e Vogël dhe Rudicë.</w:t>
            </w:r>
          </w:p>
          <w:p w14:paraId="7899A55B" w14:textId="77777777" w:rsidR="00A74A6F" w:rsidRPr="00E34EE7" w:rsidRDefault="00A74A6F" w:rsidP="00A74A6F">
            <w:pPr>
              <w:tabs>
                <w:tab w:val="left" w:pos="252"/>
              </w:tabs>
              <w:spacing w:line="276" w:lineRule="auto"/>
              <w:rPr>
                <w:b/>
                <w:i/>
                <w:color w:val="2E74B5" w:themeColor="accent1" w:themeShade="BF"/>
              </w:rPr>
            </w:pPr>
          </w:p>
        </w:tc>
        <w:tc>
          <w:tcPr>
            <w:tcW w:w="2042" w:type="dxa"/>
          </w:tcPr>
          <w:p w14:paraId="4F8FCCF8" w14:textId="70DFCB89" w:rsidR="00A74A6F" w:rsidRPr="00E34EE7" w:rsidRDefault="00A74A6F" w:rsidP="00A74A6F">
            <w:pPr>
              <w:tabs>
                <w:tab w:val="left" w:pos="252"/>
              </w:tabs>
              <w:spacing w:line="276" w:lineRule="auto"/>
              <w:jc w:val="both"/>
              <w:rPr>
                <w:color w:val="000000" w:themeColor="text1"/>
              </w:rPr>
            </w:pPr>
            <w:r w:rsidRPr="00E34EE7">
              <w:rPr>
                <w:color w:val="000000" w:themeColor="text1"/>
              </w:rPr>
              <w:t>Datë;03.09.2026,</w:t>
            </w:r>
          </w:p>
          <w:p w14:paraId="396985CD" w14:textId="0C02A29D" w:rsidR="00A74A6F" w:rsidRPr="00E34EE7" w:rsidRDefault="00A74A6F" w:rsidP="00A74A6F">
            <w:pPr>
              <w:tabs>
                <w:tab w:val="left" w:pos="252"/>
              </w:tabs>
              <w:spacing w:line="276" w:lineRule="auto"/>
              <w:rPr>
                <w:b/>
                <w:i/>
                <w:color w:val="2E74B5" w:themeColor="accent1" w:themeShade="BF"/>
                <w:highlight w:val="yellow"/>
              </w:rPr>
            </w:pPr>
            <w:r w:rsidRPr="00E34EE7">
              <w:rPr>
                <w:bCs/>
                <w:iCs/>
                <w:color w:val="000000" w:themeColor="text1"/>
              </w:rPr>
              <w:t>Ora 17:00</w:t>
            </w:r>
          </w:p>
        </w:tc>
        <w:tc>
          <w:tcPr>
            <w:tcW w:w="1750" w:type="dxa"/>
          </w:tcPr>
          <w:p w14:paraId="203ED920" w14:textId="4ACABFDB" w:rsidR="00A74A6F" w:rsidRPr="00E34EE7" w:rsidRDefault="00A74A6F" w:rsidP="00A74A6F">
            <w:pPr>
              <w:tabs>
                <w:tab w:val="left" w:pos="252"/>
              </w:tabs>
              <w:spacing w:line="276" w:lineRule="auto"/>
              <w:jc w:val="both"/>
              <w:rPr>
                <w:b/>
                <w:color w:val="000000" w:themeColor="text1"/>
              </w:rPr>
            </w:pPr>
            <w:r w:rsidRPr="00E34EE7">
              <w:rPr>
                <w:b/>
                <w:color w:val="000000" w:themeColor="text1"/>
              </w:rPr>
              <w:t xml:space="preserve">13 </w:t>
            </w:r>
          </w:p>
          <w:p w14:paraId="261C5753" w14:textId="77777777" w:rsidR="00A74A6F" w:rsidRPr="00E34EE7" w:rsidRDefault="00A74A6F" w:rsidP="00A74A6F">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284ED58F" w14:textId="63E8AEEF" w:rsidR="00A74A6F" w:rsidRPr="00E34EE7" w:rsidRDefault="00A74A6F" w:rsidP="00A74A6F">
            <w:pPr>
              <w:tabs>
                <w:tab w:val="left" w:pos="252"/>
              </w:tabs>
              <w:spacing w:line="276" w:lineRule="auto"/>
              <w:jc w:val="both"/>
              <w:rPr>
                <w:color w:val="000000" w:themeColor="text1"/>
              </w:rPr>
            </w:pPr>
            <w:r w:rsidRPr="00E34EE7">
              <w:rPr>
                <w:b/>
                <w:color w:val="000000" w:themeColor="text1"/>
              </w:rPr>
              <w:t>13</w:t>
            </w:r>
            <w:r w:rsidRPr="00E34EE7">
              <w:rPr>
                <w:color w:val="000000" w:themeColor="text1"/>
              </w:rPr>
              <w:t xml:space="preserve"> Burra,</w:t>
            </w:r>
          </w:p>
          <w:p w14:paraId="73639095" w14:textId="19FFBFFD" w:rsidR="00A74A6F" w:rsidRPr="00E34EE7" w:rsidRDefault="00A74A6F" w:rsidP="00A74A6F">
            <w:pPr>
              <w:tabs>
                <w:tab w:val="left" w:pos="252"/>
              </w:tabs>
              <w:spacing w:line="276" w:lineRule="auto"/>
              <w:jc w:val="both"/>
              <w:rPr>
                <w:b/>
                <w:i/>
                <w:color w:val="2E74B5" w:themeColor="accent1" w:themeShade="BF"/>
              </w:rPr>
            </w:pPr>
            <w:r w:rsidRPr="00E34EE7">
              <w:rPr>
                <w:b/>
                <w:color w:val="000000" w:themeColor="text1"/>
              </w:rPr>
              <w:t>0</w:t>
            </w:r>
            <w:r w:rsidRPr="00E34EE7">
              <w:rPr>
                <w:color w:val="000000" w:themeColor="text1"/>
              </w:rPr>
              <w:t xml:space="preserve"> Gra.</w:t>
            </w:r>
          </w:p>
        </w:tc>
        <w:tc>
          <w:tcPr>
            <w:tcW w:w="2077" w:type="dxa"/>
          </w:tcPr>
          <w:p w14:paraId="4DAEA8D4" w14:textId="42641CB5" w:rsidR="00A74A6F" w:rsidRPr="00E34EE7" w:rsidRDefault="00BB517A" w:rsidP="00A74A6F">
            <w:pPr>
              <w:tabs>
                <w:tab w:val="left" w:pos="252"/>
              </w:tabs>
              <w:spacing w:line="276" w:lineRule="auto"/>
              <w:rPr>
                <w:color w:val="000000" w:themeColor="text1"/>
              </w:rPr>
            </w:pPr>
            <w:r>
              <w:rPr>
                <w:b/>
                <w:color w:val="000000" w:themeColor="text1"/>
              </w:rPr>
              <w:t>3</w:t>
            </w:r>
            <w:r w:rsidR="00A74A6F" w:rsidRPr="00E34EE7">
              <w:rPr>
                <w:b/>
                <w:i/>
                <w:color w:val="2E74B5" w:themeColor="accent1" w:themeShade="BF"/>
              </w:rPr>
              <w:t xml:space="preserve"> </w:t>
            </w:r>
            <w:r w:rsidR="00A74A6F" w:rsidRPr="00E34EE7">
              <w:rPr>
                <w:color w:val="000000" w:themeColor="text1"/>
              </w:rPr>
              <w:t>kërkesa apo sugjerime të regjistruara;</w:t>
            </w:r>
          </w:p>
          <w:p w14:paraId="408F9ADE" w14:textId="77777777" w:rsidR="00A74A6F" w:rsidRPr="00E34EE7" w:rsidRDefault="00A74A6F" w:rsidP="00A74A6F">
            <w:pPr>
              <w:tabs>
                <w:tab w:val="left" w:pos="252"/>
              </w:tabs>
              <w:spacing w:line="276" w:lineRule="auto"/>
              <w:jc w:val="both"/>
              <w:rPr>
                <w:color w:val="000000" w:themeColor="text1"/>
              </w:rPr>
            </w:pPr>
          </w:p>
          <w:p w14:paraId="603505EC" w14:textId="093BB23C" w:rsidR="00A74A6F" w:rsidRPr="00E34EE7" w:rsidRDefault="00BB517A" w:rsidP="00A74A6F">
            <w:pPr>
              <w:tabs>
                <w:tab w:val="left" w:pos="252"/>
              </w:tabs>
              <w:spacing w:line="276" w:lineRule="auto"/>
              <w:jc w:val="both"/>
              <w:rPr>
                <w:color w:val="000000" w:themeColor="text1"/>
              </w:rPr>
            </w:pPr>
            <w:r>
              <w:rPr>
                <w:b/>
                <w:color w:val="000000" w:themeColor="text1"/>
              </w:rPr>
              <w:t>3</w:t>
            </w:r>
            <w:r w:rsidR="00A74A6F" w:rsidRPr="00E34EE7">
              <w:rPr>
                <w:b/>
                <w:color w:val="000000" w:themeColor="text1"/>
              </w:rPr>
              <w:t xml:space="preserve"> </w:t>
            </w:r>
            <w:r w:rsidR="00A74A6F" w:rsidRPr="00E34EE7">
              <w:rPr>
                <w:color w:val="000000" w:themeColor="text1"/>
              </w:rPr>
              <w:t>Pranohen,</w:t>
            </w:r>
          </w:p>
          <w:p w14:paraId="6D310F51" w14:textId="77777777" w:rsidR="00A74A6F" w:rsidRPr="00E34EE7" w:rsidRDefault="00A74A6F" w:rsidP="00A74A6F">
            <w:pPr>
              <w:tabs>
                <w:tab w:val="left" w:pos="252"/>
              </w:tabs>
              <w:spacing w:line="276" w:lineRule="auto"/>
              <w:jc w:val="both"/>
              <w:rPr>
                <w:color w:val="000000" w:themeColor="text1"/>
              </w:rPr>
            </w:pPr>
          </w:p>
          <w:p w14:paraId="0E257570" w14:textId="3AD9CDAF" w:rsidR="00A74A6F" w:rsidRPr="00E34EE7" w:rsidRDefault="00A74A6F" w:rsidP="00A74A6F">
            <w:pPr>
              <w:tabs>
                <w:tab w:val="left" w:pos="252"/>
              </w:tabs>
              <w:spacing w:line="276" w:lineRule="auto"/>
              <w:jc w:val="both"/>
              <w:rPr>
                <w:color w:val="000000" w:themeColor="text1"/>
              </w:rPr>
            </w:pPr>
            <w:r w:rsidRPr="00E34EE7">
              <w:rPr>
                <w:b/>
                <w:color w:val="000000" w:themeColor="text1"/>
              </w:rPr>
              <w:t xml:space="preserve">0 </w:t>
            </w:r>
            <w:r w:rsidRPr="00E34EE7">
              <w:rPr>
                <w:color w:val="000000" w:themeColor="text1"/>
              </w:rPr>
              <w:t>Refuzohen.</w:t>
            </w:r>
          </w:p>
        </w:tc>
      </w:tr>
      <w:tr w:rsidR="00A74A6F" w:rsidRPr="00E34EE7" w14:paraId="08C5E028" w14:textId="77777777" w:rsidTr="000761F7">
        <w:trPr>
          <w:trHeight w:val="2105"/>
        </w:trPr>
        <w:tc>
          <w:tcPr>
            <w:tcW w:w="3635" w:type="dxa"/>
            <w:shd w:val="clear" w:color="auto" w:fill="E2EFD9" w:themeFill="accent6" w:themeFillTint="33"/>
          </w:tcPr>
          <w:p w14:paraId="64D270B8" w14:textId="1876FE33" w:rsidR="00A74A6F" w:rsidRPr="00E34EE7" w:rsidRDefault="0086313C" w:rsidP="00A74A6F">
            <w:pPr>
              <w:rPr>
                <w:rStyle w:val="Emphasis"/>
                <w:rFonts w:eastAsia="MS Mincho"/>
                <w:i w:val="0"/>
              </w:rPr>
            </w:pPr>
            <w:r w:rsidRPr="00E34EE7">
              <w:rPr>
                <w:color w:val="000000" w:themeColor="text1"/>
              </w:rPr>
              <w:t xml:space="preserve">TAKIMI IX - </w:t>
            </w:r>
            <w:r w:rsidR="00A74A6F" w:rsidRPr="00E34EE7">
              <w:rPr>
                <w:color w:val="000000" w:themeColor="text1"/>
              </w:rPr>
              <w:t xml:space="preserve">Dëgjim Buxhetor në </w:t>
            </w:r>
            <w:r w:rsidR="00A74A6F" w:rsidRPr="00E34EE7">
              <w:rPr>
                <w:rStyle w:val="Emphasis"/>
                <w:rFonts w:eastAsia="MS Mincho"/>
                <w:i w:val="0"/>
              </w:rPr>
              <w:t>Sallen e koferncave Komuna Klinës kati II</w:t>
            </w:r>
            <w:r w:rsidRPr="00E34EE7">
              <w:rPr>
                <w:rStyle w:val="Emphasis"/>
                <w:rFonts w:eastAsia="MS Mincho"/>
                <w:i w:val="0"/>
              </w:rPr>
              <w:t>I</w:t>
            </w:r>
            <w:r w:rsidR="00A74A6F" w:rsidRPr="00E34EE7">
              <w:rPr>
                <w:rStyle w:val="Emphasis"/>
                <w:rFonts w:eastAsia="MS Mincho"/>
                <w:i w:val="0"/>
              </w:rPr>
              <w:t xml:space="preserve">”, </w:t>
            </w:r>
            <w:r w:rsidR="00A74A6F" w:rsidRPr="00E34EE7">
              <w:rPr>
                <w:bCs/>
                <w:color w:val="000000" w:themeColor="text1"/>
              </w:rPr>
              <w:t>me temë “Prioritetet e grave dhe të rinjve të komunës së Klinës”.</w:t>
            </w:r>
          </w:p>
          <w:p w14:paraId="783B2AEB" w14:textId="77777777" w:rsidR="00A74A6F" w:rsidRPr="00E34EE7" w:rsidRDefault="00A74A6F" w:rsidP="00A74A6F">
            <w:pPr>
              <w:tabs>
                <w:tab w:val="left" w:pos="252"/>
              </w:tabs>
              <w:spacing w:line="276" w:lineRule="auto"/>
              <w:rPr>
                <w:b/>
                <w:i/>
                <w:color w:val="2E74B5" w:themeColor="accent1" w:themeShade="BF"/>
              </w:rPr>
            </w:pPr>
          </w:p>
        </w:tc>
        <w:tc>
          <w:tcPr>
            <w:tcW w:w="2042" w:type="dxa"/>
          </w:tcPr>
          <w:p w14:paraId="06A52523" w14:textId="2B1F1D71" w:rsidR="00A74A6F" w:rsidRPr="00E34EE7" w:rsidRDefault="0086313C" w:rsidP="00A74A6F">
            <w:pPr>
              <w:tabs>
                <w:tab w:val="left" w:pos="252"/>
              </w:tabs>
              <w:spacing w:line="276" w:lineRule="auto"/>
              <w:jc w:val="both"/>
              <w:rPr>
                <w:color w:val="000000" w:themeColor="text1"/>
              </w:rPr>
            </w:pPr>
            <w:r w:rsidRPr="00E34EE7">
              <w:rPr>
                <w:color w:val="000000" w:themeColor="text1"/>
              </w:rPr>
              <w:t>Datë; 03.09</w:t>
            </w:r>
            <w:r w:rsidR="00A74A6F" w:rsidRPr="00E34EE7">
              <w:rPr>
                <w:color w:val="000000" w:themeColor="text1"/>
              </w:rPr>
              <w:t>.2026,</w:t>
            </w:r>
          </w:p>
          <w:p w14:paraId="10EA5EAD" w14:textId="4A4E385F" w:rsidR="00A74A6F" w:rsidRPr="00E34EE7" w:rsidRDefault="00A74A6F" w:rsidP="00A74A6F">
            <w:pPr>
              <w:tabs>
                <w:tab w:val="left" w:pos="252"/>
              </w:tabs>
              <w:spacing w:line="276" w:lineRule="auto"/>
              <w:rPr>
                <w:b/>
                <w:i/>
                <w:color w:val="2E74B5" w:themeColor="accent1" w:themeShade="BF"/>
                <w:highlight w:val="yellow"/>
              </w:rPr>
            </w:pPr>
            <w:r w:rsidRPr="00E34EE7">
              <w:rPr>
                <w:bCs/>
                <w:iCs/>
                <w:color w:val="000000" w:themeColor="text1"/>
              </w:rPr>
              <w:t>Ora 16:00</w:t>
            </w:r>
          </w:p>
        </w:tc>
        <w:tc>
          <w:tcPr>
            <w:tcW w:w="1750" w:type="dxa"/>
          </w:tcPr>
          <w:p w14:paraId="0A3EDC81" w14:textId="6D135682" w:rsidR="00A74A6F" w:rsidRPr="00E34EE7" w:rsidRDefault="00551EB4" w:rsidP="00A74A6F">
            <w:pPr>
              <w:tabs>
                <w:tab w:val="left" w:pos="252"/>
              </w:tabs>
              <w:spacing w:line="276" w:lineRule="auto"/>
              <w:jc w:val="both"/>
              <w:rPr>
                <w:b/>
                <w:color w:val="000000" w:themeColor="text1"/>
              </w:rPr>
            </w:pPr>
            <w:r w:rsidRPr="00E34EE7">
              <w:rPr>
                <w:b/>
                <w:color w:val="000000" w:themeColor="text1"/>
              </w:rPr>
              <w:t>5</w:t>
            </w:r>
            <w:r w:rsidR="00A74A6F" w:rsidRPr="00E34EE7">
              <w:rPr>
                <w:b/>
                <w:color w:val="000000" w:themeColor="text1"/>
              </w:rPr>
              <w:t xml:space="preserve"> </w:t>
            </w:r>
          </w:p>
          <w:p w14:paraId="289E098C" w14:textId="77777777" w:rsidR="00A74A6F" w:rsidRPr="00E34EE7" w:rsidRDefault="00A74A6F" w:rsidP="00A74A6F">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51E0FAAD" w14:textId="14BDC2B3" w:rsidR="00A74A6F" w:rsidRPr="00E34EE7" w:rsidRDefault="00551EB4" w:rsidP="00A74A6F">
            <w:pPr>
              <w:tabs>
                <w:tab w:val="left" w:pos="252"/>
              </w:tabs>
              <w:spacing w:line="276" w:lineRule="auto"/>
              <w:jc w:val="both"/>
              <w:rPr>
                <w:color w:val="000000" w:themeColor="text1"/>
              </w:rPr>
            </w:pPr>
            <w:r w:rsidRPr="00E34EE7">
              <w:rPr>
                <w:b/>
                <w:color w:val="000000" w:themeColor="text1"/>
              </w:rPr>
              <w:t>0</w:t>
            </w:r>
            <w:r w:rsidR="00A74A6F" w:rsidRPr="00E34EE7">
              <w:rPr>
                <w:color w:val="000000" w:themeColor="text1"/>
              </w:rPr>
              <w:t xml:space="preserve"> Burra,</w:t>
            </w:r>
          </w:p>
          <w:p w14:paraId="3EFDAF3E" w14:textId="20F4E020" w:rsidR="00A74A6F" w:rsidRPr="00E34EE7" w:rsidRDefault="00551EB4" w:rsidP="00A74A6F">
            <w:pPr>
              <w:tabs>
                <w:tab w:val="left" w:pos="252"/>
              </w:tabs>
              <w:spacing w:line="276" w:lineRule="auto"/>
              <w:jc w:val="both"/>
              <w:rPr>
                <w:b/>
                <w:i/>
                <w:color w:val="2E74B5" w:themeColor="accent1" w:themeShade="BF"/>
              </w:rPr>
            </w:pPr>
            <w:r w:rsidRPr="00E34EE7">
              <w:rPr>
                <w:b/>
                <w:color w:val="000000" w:themeColor="text1"/>
              </w:rPr>
              <w:t>5</w:t>
            </w:r>
            <w:r w:rsidR="00A74A6F" w:rsidRPr="00E34EE7">
              <w:rPr>
                <w:color w:val="000000" w:themeColor="text1"/>
              </w:rPr>
              <w:t xml:space="preserve"> Gra.</w:t>
            </w:r>
          </w:p>
        </w:tc>
        <w:tc>
          <w:tcPr>
            <w:tcW w:w="2077" w:type="dxa"/>
          </w:tcPr>
          <w:p w14:paraId="694BC3CC" w14:textId="47694CA7" w:rsidR="00A74A6F" w:rsidRPr="00E34EE7" w:rsidRDefault="005F0F38" w:rsidP="00A74A6F">
            <w:pPr>
              <w:tabs>
                <w:tab w:val="left" w:pos="252"/>
              </w:tabs>
              <w:spacing w:line="276" w:lineRule="auto"/>
              <w:rPr>
                <w:color w:val="000000" w:themeColor="text1"/>
              </w:rPr>
            </w:pPr>
            <w:r>
              <w:rPr>
                <w:b/>
                <w:color w:val="000000" w:themeColor="text1"/>
              </w:rPr>
              <w:t>3</w:t>
            </w:r>
            <w:r w:rsidR="00A74A6F" w:rsidRPr="00E34EE7">
              <w:rPr>
                <w:color w:val="000000" w:themeColor="text1"/>
              </w:rPr>
              <w:t xml:space="preserve"> komente, kërkesa apo sugjerime të regjistruara.</w:t>
            </w:r>
          </w:p>
          <w:p w14:paraId="32947EF9" w14:textId="47A98B4D" w:rsidR="00A74A6F" w:rsidRPr="00E34EE7" w:rsidRDefault="005F0F38" w:rsidP="00A74A6F">
            <w:pPr>
              <w:tabs>
                <w:tab w:val="left" w:pos="252"/>
              </w:tabs>
              <w:spacing w:line="276" w:lineRule="auto"/>
              <w:rPr>
                <w:color w:val="000000" w:themeColor="text1"/>
              </w:rPr>
            </w:pPr>
            <w:r>
              <w:rPr>
                <w:color w:val="000000" w:themeColor="text1"/>
              </w:rPr>
              <w:t>2</w:t>
            </w:r>
            <w:r w:rsidR="00A74A6F" w:rsidRPr="00E34EE7">
              <w:rPr>
                <w:color w:val="000000" w:themeColor="text1"/>
              </w:rPr>
              <w:t xml:space="preserve"> Pranohen.</w:t>
            </w:r>
          </w:p>
          <w:p w14:paraId="2538A2AF" w14:textId="79553513" w:rsidR="00A74A6F" w:rsidRPr="00E34EE7" w:rsidRDefault="005F0F38" w:rsidP="00A74A6F">
            <w:pPr>
              <w:tabs>
                <w:tab w:val="left" w:pos="252"/>
              </w:tabs>
              <w:spacing w:line="276" w:lineRule="auto"/>
              <w:rPr>
                <w:color w:val="2E74B5" w:themeColor="accent1" w:themeShade="BF"/>
              </w:rPr>
            </w:pPr>
            <w:r>
              <w:rPr>
                <w:color w:val="000000" w:themeColor="text1"/>
              </w:rPr>
              <w:t>1 Adresohet</w:t>
            </w:r>
            <w:r w:rsidR="00A74A6F" w:rsidRPr="00E34EE7">
              <w:rPr>
                <w:color w:val="000000" w:themeColor="text1"/>
              </w:rPr>
              <w:t>.</w:t>
            </w:r>
          </w:p>
        </w:tc>
      </w:tr>
      <w:tr w:rsidR="00A74A6F" w:rsidRPr="00E34EE7" w14:paraId="55C60DB2" w14:textId="77777777" w:rsidTr="000761F7">
        <w:trPr>
          <w:trHeight w:val="60"/>
        </w:trPr>
        <w:tc>
          <w:tcPr>
            <w:tcW w:w="3635" w:type="dxa"/>
            <w:shd w:val="clear" w:color="auto" w:fill="E2EFD9" w:themeFill="accent6" w:themeFillTint="33"/>
          </w:tcPr>
          <w:p w14:paraId="03C86410" w14:textId="77777777" w:rsidR="00261906" w:rsidRPr="00E34EE7" w:rsidRDefault="00261906" w:rsidP="00261906">
            <w:pPr>
              <w:rPr>
                <w:rStyle w:val="Emphasis"/>
                <w:rFonts w:eastAsia="MS Mincho"/>
                <w:i w:val="0"/>
              </w:rPr>
            </w:pPr>
            <w:r w:rsidRPr="00E34EE7">
              <w:rPr>
                <w:rStyle w:val="Emphasis"/>
                <w:rFonts w:eastAsia="MS Mincho"/>
                <w:i w:val="0"/>
              </w:rPr>
              <w:lastRenderedPageBreak/>
              <w:t>TAKIMI X -  Salla e Kuvendit Komunal Klinë, takim i përgjithshëm me banorët e Komunës së Klinës, qytetit dhe lagjeve,klinafcit dhe Gjurgjevik i Vogel</w:t>
            </w:r>
          </w:p>
          <w:p w14:paraId="4EEA0074" w14:textId="77777777" w:rsidR="00A74A6F" w:rsidRPr="00E34EE7" w:rsidRDefault="00A74A6F" w:rsidP="00261906">
            <w:pPr>
              <w:rPr>
                <w:b/>
                <w:i/>
                <w:color w:val="2E74B5" w:themeColor="accent1" w:themeShade="BF"/>
              </w:rPr>
            </w:pPr>
          </w:p>
        </w:tc>
        <w:tc>
          <w:tcPr>
            <w:tcW w:w="2042" w:type="dxa"/>
          </w:tcPr>
          <w:p w14:paraId="15EB8597" w14:textId="70706FE3" w:rsidR="00A74A6F" w:rsidRPr="00E34EE7" w:rsidRDefault="00261906" w:rsidP="00A74A6F">
            <w:pPr>
              <w:tabs>
                <w:tab w:val="left" w:pos="252"/>
              </w:tabs>
              <w:spacing w:line="276" w:lineRule="auto"/>
              <w:rPr>
                <w:color w:val="000000" w:themeColor="text1"/>
              </w:rPr>
            </w:pPr>
            <w:r w:rsidRPr="00E34EE7">
              <w:rPr>
                <w:color w:val="000000" w:themeColor="text1"/>
              </w:rPr>
              <w:t>Datë; 04.09</w:t>
            </w:r>
            <w:r w:rsidR="00A74A6F" w:rsidRPr="00E34EE7">
              <w:rPr>
                <w:color w:val="000000" w:themeColor="text1"/>
              </w:rPr>
              <w:t>.2026</w:t>
            </w:r>
          </w:p>
          <w:p w14:paraId="02203AC9" w14:textId="2F934408" w:rsidR="00A74A6F" w:rsidRPr="00E34EE7" w:rsidRDefault="00A74A6F" w:rsidP="00A74A6F">
            <w:pPr>
              <w:tabs>
                <w:tab w:val="left" w:pos="252"/>
              </w:tabs>
              <w:spacing w:line="276" w:lineRule="auto"/>
              <w:rPr>
                <w:b/>
                <w:i/>
                <w:color w:val="2E74B5" w:themeColor="accent1" w:themeShade="BF"/>
                <w:highlight w:val="yellow"/>
              </w:rPr>
            </w:pPr>
            <w:r w:rsidRPr="00E34EE7">
              <w:rPr>
                <w:bCs/>
                <w:iCs/>
                <w:color w:val="000000" w:themeColor="text1"/>
              </w:rPr>
              <w:t>Ora 10:00</w:t>
            </w:r>
          </w:p>
        </w:tc>
        <w:tc>
          <w:tcPr>
            <w:tcW w:w="1750" w:type="dxa"/>
          </w:tcPr>
          <w:p w14:paraId="297BDFED" w14:textId="70AE2559" w:rsidR="00A74A6F" w:rsidRPr="00E34EE7" w:rsidRDefault="00D31EC2" w:rsidP="00A74A6F">
            <w:pPr>
              <w:tabs>
                <w:tab w:val="left" w:pos="252"/>
              </w:tabs>
              <w:spacing w:line="276" w:lineRule="auto"/>
              <w:jc w:val="both"/>
              <w:rPr>
                <w:b/>
                <w:color w:val="000000" w:themeColor="text1"/>
              </w:rPr>
            </w:pPr>
            <w:r w:rsidRPr="00E34EE7">
              <w:rPr>
                <w:b/>
                <w:color w:val="000000" w:themeColor="text1"/>
              </w:rPr>
              <w:t>13</w:t>
            </w:r>
          </w:p>
          <w:p w14:paraId="104A55B4" w14:textId="77777777" w:rsidR="00A74A6F" w:rsidRPr="00E34EE7" w:rsidRDefault="00A74A6F" w:rsidP="00A74A6F">
            <w:pPr>
              <w:tabs>
                <w:tab w:val="left" w:pos="252"/>
              </w:tabs>
              <w:spacing w:line="276" w:lineRule="auto"/>
              <w:jc w:val="both"/>
              <w:rPr>
                <w:b/>
                <w:color w:val="2E74B5" w:themeColor="accent1" w:themeShade="BF"/>
              </w:rPr>
            </w:pPr>
            <w:r w:rsidRPr="00E34EE7">
              <w:rPr>
                <w:color w:val="000000" w:themeColor="text1"/>
              </w:rPr>
              <w:t>Pjesëmarrës.</w:t>
            </w:r>
          </w:p>
        </w:tc>
        <w:tc>
          <w:tcPr>
            <w:tcW w:w="1206" w:type="dxa"/>
          </w:tcPr>
          <w:p w14:paraId="0EC69344" w14:textId="0842712A" w:rsidR="00A74A6F" w:rsidRPr="00E34EE7" w:rsidRDefault="00D31EC2" w:rsidP="00A74A6F">
            <w:pPr>
              <w:tabs>
                <w:tab w:val="left" w:pos="252"/>
              </w:tabs>
              <w:spacing w:line="276" w:lineRule="auto"/>
              <w:jc w:val="both"/>
              <w:rPr>
                <w:color w:val="000000" w:themeColor="text1"/>
              </w:rPr>
            </w:pPr>
            <w:r w:rsidRPr="00E34EE7">
              <w:rPr>
                <w:b/>
                <w:color w:val="000000" w:themeColor="text1"/>
              </w:rPr>
              <w:t>12</w:t>
            </w:r>
            <w:r w:rsidR="00A74A6F" w:rsidRPr="00E34EE7">
              <w:rPr>
                <w:b/>
                <w:color w:val="000000" w:themeColor="text1"/>
              </w:rPr>
              <w:t xml:space="preserve"> </w:t>
            </w:r>
            <w:r w:rsidR="00A74A6F" w:rsidRPr="00E34EE7">
              <w:rPr>
                <w:color w:val="000000" w:themeColor="text1"/>
              </w:rPr>
              <w:t>Burra,</w:t>
            </w:r>
          </w:p>
          <w:p w14:paraId="730C4602" w14:textId="7DA97B5E" w:rsidR="00A74A6F" w:rsidRPr="00E34EE7" w:rsidRDefault="00A74A6F" w:rsidP="00A74A6F">
            <w:pPr>
              <w:tabs>
                <w:tab w:val="left" w:pos="252"/>
              </w:tabs>
              <w:spacing w:line="276" w:lineRule="auto"/>
              <w:jc w:val="both"/>
              <w:rPr>
                <w:b/>
                <w:i/>
                <w:color w:val="2E74B5" w:themeColor="accent1" w:themeShade="BF"/>
              </w:rPr>
            </w:pPr>
            <w:r w:rsidRPr="00E34EE7">
              <w:rPr>
                <w:b/>
                <w:color w:val="000000" w:themeColor="text1"/>
              </w:rPr>
              <w:t xml:space="preserve">1 </w:t>
            </w:r>
            <w:r w:rsidRPr="00E34EE7">
              <w:rPr>
                <w:color w:val="000000" w:themeColor="text1"/>
              </w:rPr>
              <w:t>Gra.</w:t>
            </w:r>
          </w:p>
        </w:tc>
        <w:tc>
          <w:tcPr>
            <w:tcW w:w="2077" w:type="dxa"/>
          </w:tcPr>
          <w:p w14:paraId="38E69E4F" w14:textId="6549B280" w:rsidR="00A74A6F" w:rsidRPr="00E34EE7" w:rsidRDefault="0007016A" w:rsidP="00A74A6F">
            <w:pPr>
              <w:tabs>
                <w:tab w:val="left" w:pos="252"/>
              </w:tabs>
              <w:spacing w:line="276" w:lineRule="auto"/>
              <w:rPr>
                <w:color w:val="000000" w:themeColor="text1"/>
              </w:rPr>
            </w:pPr>
            <w:r>
              <w:rPr>
                <w:b/>
                <w:color w:val="000000" w:themeColor="text1"/>
              </w:rPr>
              <w:t>3</w:t>
            </w:r>
            <w:r w:rsidR="00A74A6F" w:rsidRPr="00E34EE7">
              <w:rPr>
                <w:b/>
                <w:color w:val="000000" w:themeColor="text1"/>
              </w:rPr>
              <w:t xml:space="preserve"> </w:t>
            </w:r>
            <w:r w:rsidR="00A74A6F" w:rsidRPr="00E34EE7">
              <w:rPr>
                <w:color w:val="000000" w:themeColor="text1"/>
              </w:rPr>
              <w:t>kërkesa apo sugjerime të regjistruara;</w:t>
            </w:r>
          </w:p>
          <w:p w14:paraId="0253FF9D" w14:textId="77777777" w:rsidR="00A74A6F" w:rsidRPr="00E34EE7" w:rsidRDefault="00A74A6F" w:rsidP="00A74A6F">
            <w:pPr>
              <w:tabs>
                <w:tab w:val="left" w:pos="252"/>
              </w:tabs>
              <w:spacing w:line="276" w:lineRule="auto"/>
              <w:jc w:val="both"/>
              <w:rPr>
                <w:color w:val="000000" w:themeColor="text1"/>
              </w:rPr>
            </w:pPr>
          </w:p>
          <w:p w14:paraId="6B81E560" w14:textId="4A39D653" w:rsidR="00A74A6F" w:rsidRPr="00E34EE7" w:rsidRDefault="0007016A" w:rsidP="00A74A6F">
            <w:pPr>
              <w:tabs>
                <w:tab w:val="left" w:pos="252"/>
              </w:tabs>
              <w:spacing w:line="276" w:lineRule="auto"/>
              <w:jc w:val="both"/>
              <w:rPr>
                <w:color w:val="000000" w:themeColor="text1"/>
              </w:rPr>
            </w:pPr>
            <w:r>
              <w:rPr>
                <w:b/>
                <w:color w:val="000000" w:themeColor="text1"/>
              </w:rPr>
              <w:t>2</w:t>
            </w:r>
            <w:r w:rsidR="00A74A6F" w:rsidRPr="00E34EE7">
              <w:rPr>
                <w:color w:val="000000" w:themeColor="text1"/>
              </w:rPr>
              <w:t xml:space="preserve"> Pranohen,</w:t>
            </w:r>
          </w:p>
          <w:p w14:paraId="71498EAF" w14:textId="77777777" w:rsidR="00A74A6F" w:rsidRPr="00E34EE7" w:rsidRDefault="00A74A6F" w:rsidP="00A74A6F">
            <w:pPr>
              <w:tabs>
                <w:tab w:val="left" w:pos="252"/>
              </w:tabs>
              <w:spacing w:line="276" w:lineRule="auto"/>
              <w:jc w:val="both"/>
              <w:rPr>
                <w:color w:val="000000" w:themeColor="text1"/>
              </w:rPr>
            </w:pPr>
          </w:p>
          <w:p w14:paraId="2DF3B541" w14:textId="10F9642B" w:rsidR="00A74A6F" w:rsidRPr="00E34EE7" w:rsidRDefault="0007016A" w:rsidP="00A74A6F">
            <w:pPr>
              <w:tabs>
                <w:tab w:val="left" w:pos="252"/>
              </w:tabs>
              <w:spacing w:line="276" w:lineRule="auto"/>
              <w:jc w:val="both"/>
              <w:rPr>
                <w:color w:val="000000" w:themeColor="text1"/>
              </w:rPr>
            </w:pPr>
            <w:r>
              <w:rPr>
                <w:b/>
                <w:color w:val="000000" w:themeColor="text1"/>
              </w:rPr>
              <w:t>1</w:t>
            </w:r>
            <w:r>
              <w:rPr>
                <w:color w:val="000000" w:themeColor="text1"/>
              </w:rPr>
              <w:t xml:space="preserve"> Adresohet</w:t>
            </w:r>
            <w:r w:rsidR="00A74A6F" w:rsidRPr="00E34EE7">
              <w:rPr>
                <w:color w:val="000000" w:themeColor="text1"/>
              </w:rPr>
              <w:t>.</w:t>
            </w:r>
          </w:p>
          <w:p w14:paraId="797D44D1" w14:textId="77777777" w:rsidR="00A74A6F" w:rsidRPr="00E34EE7" w:rsidRDefault="00A74A6F" w:rsidP="00A74A6F">
            <w:pPr>
              <w:tabs>
                <w:tab w:val="left" w:pos="252"/>
              </w:tabs>
              <w:spacing w:line="276" w:lineRule="auto"/>
              <w:jc w:val="both"/>
              <w:rPr>
                <w:b/>
                <w:i/>
                <w:color w:val="2E74B5" w:themeColor="accent1" w:themeShade="BF"/>
              </w:rPr>
            </w:pPr>
          </w:p>
        </w:tc>
      </w:tr>
      <w:tr w:rsidR="00A74A6F" w:rsidRPr="00E34EE7" w14:paraId="0BC4EEBB" w14:textId="77777777" w:rsidTr="000761F7">
        <w:trPr>
          <w:trHeight w:val="1916"/>
        </w:trPr>
        <w:tc>
          <w:tcPr>
            <w:tcW w:w="3635" w:type="dxa"/>
            <w:shd w:val="clear" w:color="auto" w:fill="FFE599" w:themeFill="accent4" w:themeFillTint="66"/>
          </w:tcPr>
          <w:p w14:paraId="2A08449A" w14:textId="2820994F" w:rsidR="00A74A6F" w:rsidRPr="00E34EE7" w:rsidRDefault="00A74A6F" w:rsidP="00A74A6F">
            <w:pPr>
              <w:rPr>
                <w:rStyle w:val="Emphasis"/>
                <w:rFonts w:eastAsia="MS Mincho"/>
                <w:i w:val="0"/>
              </w:rPr>
            </w:pPr>
          </w:p>
          <w:p w14:paraId="1A3C80BE" w14:textId="0A7F77C3" w:rsidR="00A74A6F" w:rsidRPr="00E34EE7" w:rsidRDefault="00DC7269" w:rsidP="00A74A6F">
            <w:pPr>
              <w:tabs>
                <w:tab w:val="left" w:pos="252"/>
              </w:tabs>
              <w:spacing w:line="276" w:lineRule="auto"/>
              <w:rPr>
                <w:color w:val="2E74B5" w:themeColor="accent1" w:themeShade="BF"/>
              </w:rPr>
            </w:pPr>
            <w:r w:rsidRPr="00E34EE7">
              <w:rPr>
                <w:rStyle w:val="Emphasis"/>
                <w:rFonts w:eastAsia="MS Mincho"/>
                <w:i w:val="0"/>
              </w:rPr>
              <w:t>TAKIMI XI -  Salla e Kuvendit Komunal Klinë,më Asamblen Komunalë të Femijëve.</w:t>
            </w:r>
          </w:p>
        </w:tc>
        <w:tc>
          <w:tcPr>
            <w:tcW w:w="2042" w:type="dxa"/>
          </w:tcPr>
          <w:p w14:paraId="1FAB65FC" w14:textId="331B7FE0" w:rsidR="00A74A6F" w:rsidRPr="00E34EE7" w:rsidRDefault="007C2B1C" w:rsidP="00A74A6F">
            <w:pPr>
              <w:tabs>
                <w:tab w:val="left" w:pos="252"/>
              </w:tabs>
              <w:spacing w:line="276" w:lineRule="auto"/>
              <w:rPr>
                <w:color w:val="000000" w:themeColor="text1"/>
              </w:rPr>
            </w:pPr>
            <w:r w:rsidRPr="00E34EE7">
              <w:rPr>
                <w:color w:val="000000" w:themeColor="text1"/>
              </w:rPr>
              <w:t>Datë:</w:t>
            </w:r>
            <w:r w:rsidR="00DC7269" w:rsidRPr="00E34EE7">
              <w:rPr>
                <w:color w:val="000000" w:themeColor="text1"/>
              </w:rPr>
              <w:t>04.09.2026</w:t>
            </w:r>
          </w:p>
          <w:p w14:paraId="1E23C6BA" w14:textId="35DE6C81" w:rsidR="00A74A6F" w:rsidRPr="00E34EE7" w:rsidRDefault="007C2B1C" w:rsidP="00A74A6F">
            <w:pPr>
              <w:tabs>
                <w:tab w:val="left" w:pos="252"/>
              </w:tabs>
              <w:spacing w:line="276" w:lineRule="auto"/>
              <w:rPr>
                <w:b/>
                <w:i/>
                <w:color w:val="2E74B5" w:themeColor="accent1" w:themeShade="BF"/>
              </w:rPr>
            </w:pPr>
            <w:r w:rsidRPr="00E34EE7">
              <w:rPr>
                <w:color w:val="000000" w:themeColor="text1"/>
              </w:rPr>
              <w:t>Ora 11:3</w:t>
            </w:r>
            <w:r w:rsidR="00A74A6F" w:rsidRPr="00E34EE7">
              <w:rPr>
                <w:color w:val="000000" w:themeColor="text1"/>
              </w:rPr>
              <w:t>0</w:t>
            </w:r>
          </w:p>
        </w:tc>
        <w:tc>
          <w:tcPr>
            <w:tcW w:w="1750" w:type="dxa"/>
          </w:tcPr>
          <w:p w14:paraId="5D8B8EE8" w14:textId="113B800A" w:rsidR="00A74A6F" w:rsidRPr="00E34EE7" w:rsidRDefault="00A74A6F" w:rsidP="00A74A6F">
            <w:pPr>
              <w:tabs>
                <w:tab w:val="left" w:pos="252"/>
              </w:tabs>
              <w:spacing w:line="276" w:lineRule="auto"/>
              <w:jc w:val="both"/>
              <w:rPr>
                <w:b/>
                <w:i/>
                <w:color w:val="2E74B5" w:themeColor="accent1" w:themeShade="BF"/>
              </w:rPr>
            </w:pPr>
            <w:r w:rsidRPr="00E34EE7">
              <w:rPr>
                <w:rFonts w:eastAsia="MS Mincho"/>
                <w:b/>
                <w:color w:val="000000" w:themeColor="text1"/>
              </w:rPr>
              <w:t>1</w:t>
            </w:r>
            <w:r w:rsidR="00741021" w:rsidRPr="00E34EE7">
              <w:rPr>
                <w:rFonts w:eastAsia="MS Mincho"/>
                <w:b/>
                <w:color w:val="000000" w:themeColor="text1"/>
              </w:rPr>
              <w:t>3</w:t>
            </w:r>
            <w:r w:rsidRPr="00E34EE7">
              <w:rPr>
                <w:rFonts w:eastAsia="MS Mincho"/>
                <w:color w:val="000000" w:themeColor="text1"/>
              </w:rPr>
              <w:t xml:space="preserve"> pjesëmarrës</w:t>
            </w:r>
          </w:p>
        </w:tc>
        <w:tc>
          <w:tcPr>
            <w:tcW w:w="1206" w:type="dxa"/>
          </w:tcPr>
          <w:p w14:paraId="28D464FE" w14:textId="77777777" w:rsidR="00741021" w:rsidRPr="00E34EE7" w:rsidRDefault="00741021" w:rsidP="00741021">
            <w:pPr>
              <w:tabs>
                <w:tab w:val="left" w:pos="252"/>
              </w:tabs>
              <w:spacing w:line="276" w:lineRule="auto"/>
              <w:rPr>
                <w:rFonts w:eastAsia="MS Mincho"/>
                <w:color w:val="000000" w:themeColor="text1"/>
              </w:rPr>
            </w:pPr>
            <w:r w:rsidRPr="00E34EE7">
              <w:rPr>
                <w:rFonts w:eastAsia="MS Mincho"/>
                <w:b/>
                <w:color w:val="000000" w:themeColor="text1"/>
              </w:rPr>
              <w:t>1</w:t>
            </w:r>
            <w:r w:rsidR="00A74A6F" w:rsidRPr="00E34EE7">
              <w:rPr>
                <w:rFonts w:eastAsia="MS Mincho"/>
                <w:b/>
                <w:color w:val="000000" w:themeColor="text1"/>
              </w:rPr>
              <w:t>0</w:t>
            </w:r>
            <w:r w:rsidRPr="00E34EE7">
              <w:rPr>
                <w:rFonts w:eastAsia="MS Mincho"/>
                <w:color w:val="000000" w:themeColor="text1"/>
              </w:rPr>
              <w:t xml:space="preserve"> Femra</w:t>
            </w:r>
            <w:r w:rsidR="00A74A6F" w:rsidRPr="00E34EE7">
              <w:rPr>
                <w:rFonts w:eastAsia="MS Mincho"/>
                <w:color w:val="000000" w:themeColor="text1"/>
              </w:rPr>
              <w:t>,</w:t>
            </w:r>
          </w:p>
          <w:p w14:paraId="7B794111" w14:textId="32E08BE5" w:rsidR="00A74A6F" w:rsidRPr="00E34EE7" w:rsidRDefault="00741021" w:rsidP="00741021">
            <w:pPr>
              <w:tabs>
                <w:tab w:val="left" w:pos="252"/>
              </w:tabs>
              <w:spacing w:line="276" w:lineRule="auto"/>
              <w:rPr>
                <w:rFonts w:eastAsia="MS Mincho"/>
                <w:color w:val="000000" w:themeColor="text1"/>
              </w:rPr>
            </w:pPr>
            <w:r w:rsidRPr="00E34EE7">
              <w:rPr>
                <w:rFonts w:eastAsia="MS Mincho"/>
                <w:b/>
                <w:color w:val="000000" w:themeColor="text1"/>
              </w:rPr>
              <w:t>3</w:t>
            </w:r>
            <w:r w:rsidRPr="00E34EE7">
              <w:rPr>
                <w:rFonts w:eastAsia="MS Mincho"/>
                <w:color w:val="000000" w:themeColor="text1"/>
              </w:rPr>
              <w:t>,Meshkuj</w:t>
            </w:r>
            <w:r w:rsidR="00A74A6F" w:rsidRPr="00E34EE7">
              <w:rPr>
                <w:rFonts w:eastAsia="MS Mincho"/>
                <w:color w:val="000000" w:themeColor="text1"/>
              </w:rPr>
              <w:t>.</w:t>
            </w:r>
          </w:p>
        </w:tc>
        <w:tc>
          <w:tcPr>
            <w:tcW w:w="2077" w:type="dxa"/>
          </w:tcPr>
          <w:p w14:paraId="155335D7" w14:textId="4061BA04" w:rsidR="00A74A6F" w:rsidRPr="00E34EE7" w:rsidRDefault="003C5E71" w:rsidP="00A74A6F">
            <w:pPr>
              <w:tabs>
                <w:tab w:val="left" w:pos="252"/>
              </w:tabs>
              <w:spacing w:line="276" w:lineRule="auto"/>
              <w:rPr>
                <w:color w:val="000000" w:themeColor="text1"/>
              </w:rPr>
            </w:pPr>
            <w:r>
              <w:rPr>
                <w:b/>
                <w:color w:val="000000" w:themeColor="text1"/>
              </w:rPr>
              <w:t>15</w:t>
            </w:r>
            <w:r w:rsidR="00A74A6F" w:rsidRPr="00E34EE7">
              <w:rPr>
                <w:b/>
                <w:i/>
                <w:color w:val="2E74B5" w:themeColor="accent1" w:themeShade="BF"/>
              </w:rPr>
              <w:t xml:space="preserve"> </w:t>
            </w:r>
            <w:r w:rsidR="00A74A6F" w:rsidRPr="00E34EE7">
              <w:rPr>
                <w:color w:val="000000" w:themeColor="text1"/>
              </w:rPr>
              <w:t>kërkesa apo sugjerime të regjistruara;</w:t>
            </w:r>
          </w:p>
          <w:p w14:paraId="3445484E" w14:textId="77777777" w:rsidR="00A74A6F" w:rsidRPr="00E34EE7" w:rsidRDefault="00A74A6F" w:rsidP="00A74A6F">
            <w:pPr>
              <w:tabs>
                <w:tab w:val="left" w:pos="252"/>
              </w:tabs>
              <w:spacing w:line="276" w:lineRule="auto"/>
              <w:jc w:val="both"/>
              <w:rPr>
                <w:color w:val="000000" w:themeColor="text1"/>
              </w:rPr>
            </w:pPr>
          </w:p>
          <w:p w14:paraId="60F3B1F3" w14:textId="06B2CF2D" w:rsidR="00A74A6F" w:rsidRPr="00E34EE7" w:rsidRDefault="003C5E71" w:rsidP="00A74A6F">
            <w:pPr>
              <w:tabs>
                <w:tab w:val="left" w:pos="252"/>
              </w:tabs>
              <w:spacing w:line="276" w:lineRule="auto"/>
              <w:jc w:val="both"/>
              <w:rPr>
                <w:color w:val="000000" w:themeColor="text1"/>
              </w:rPr>
            </w:pPr>
            <w:r>
              <w:rPr>
                <w:b/>
                <w:color w:val="000000" w:themeColor="text1"/>
              </w:rPr>
              <w:t>5</w:t>
            </w:r>
            <w:r w:rsidR="00A74A6F" w:rsidRPr="00E34EE7">
              <w:rPr>
                <w:color w:val="000000" w:themeColor="text1"/>
              </w:rPr>
              <w:t xml:space="preserve"> Pranohen,</w:t>
            </w:r>
          </w:p>
          <w:p w14:paraId="7FFE9A67" w14:textId="77777777" w:rsidR="00A74A6F" w:rsidRPr="00E34EE7" w:rsidRDefault="00A74A6F" w:rsidP="00A74A6F">
            <w:pPr>
              <w:tabs>
                <w:tab w:val="left" w:pos="252"/>
              </w:tabs>
              <w:spacing w:line="276" w:lineRule="auto"/>
              <w:jc w:val="both"/>
              <w:rPr>
                <w:color w:val="000000" w:themeColor="text1"/>
              </w:rPr>
            </w:pPr>
          </w:p>
          <w:p w14:paraId="65766D88" w14:textId="15895A0F" w:rsidR="00A74A6F" w:rsidRPr="00E34EE7" w:rsidRDefault="003C5E71" w:rsidP="00A74A6F">
            <w:pPr>
              <w:tabs>
                <w:tab w:val="left" w:pos="252"/>
              </w:tabs>
              <w:spacing w:line="276" w:lineRule="auto"/>
              <w:jc w:val="both"/>
              <w:rPr>
                <w:color w:val="000000" w:themeColor="text1"/>
              </w:rPr>
            </w:pPr>
            <w:r>
              <w:rPr>
                <w:b/>
                <w:color w:val="000000" w:themeColor="text1"/>
              </w:rPr>
              <w:t>1</w:t>
            </w:r>
            <w:r w:rsidR="00A74A6F" w:rsidRPr="00E34EE7">
              <w:rPr>
                <w:b/>
                <w:color w:val="000000" w:themeColor="text1"/>
              </w:rPr>
              <w:t>0</w:t>
            </w:r>
            <w:r>
              <w:rPr>
                <w:color w:val="000000" w:themeColor="text1"/>
              </w:rPr>
              <w:t xml:space="preserve"> Adresohen</w:t>
            </w:r>
            <w:r w:rsidR="00A74A6F" w:rsidRPr="00E34EE7">
              <w:rPr>
                <w:color w:val="000000" w:themeColor="text1"/>
              </w:rPr>
              <w:t>.</w:t>
            </w:r>
          </w:p>
          <w:p w14:paraId="0B54EE06" w14:textId="77777777" w:rsidR="00A74A6F" w:rsidRPr="00E34EE7" w:rsidRDefault="00A74A6F" w:rsidP="00A74A6F">
            <w:pPr>
              <w:tabs>
                <w:tab w:val="left" w:pos="252"/>
              </w:tabs>
              <w:spacing w:line="276" w:lineRule="auto"/>
              <w:jc w:val="both"/>
              <w:rPr>
                <w:color w:val="000000" w:themeColor="text1"/>
              </w:rPr>
            </w:pPr>
          </w:p>
          <w:p w14:paraId="710FF207" w14:textId="77777777" w:rsidR="00A74A6F" w:rsidRPr="00E34EE7" w:rsidRDefault="00A74A6F" w:rsidP="00A74A6F">
            <w:pPr>
              <w:tabs>
                <w:tab w:val="left" w:pos="252"/>
              </w:tabs>
              <w:spacing w:line="276" w:lineRule="auto"/>
              <w:jc w:val="both"/>
              <w:rPr>
                <w:color w:val="000000" w:themeColor="text1"/>
                <w:highlight w:val="yellow"/>
              </w:rPr>
            </w:pPr>
          </w:p>
        </w:tc>
      </w:tr>
      <w:tr w:rsidR="00A74A6F" w:rsidRPr="00E34EE7" w14:paraId="1362C112" w14:textId="77777777" w:rsidTr="00A74A6F">
        <w:tc>
          <w:tcPr>
            <w:tcW w:w="3635" w:type="dxa"/>
            <w:shd w:val="clear" w:color="auto" w:fill="ACB9CA" w:themeFill="text2" w:themeFillTint="66"/>
          </w:tcPr>
          <w:p w14:paraId="29A3885D" w14:textId="77777777" w:rsidR="00B43B16" w:rsidRPr="00E34EE7" w:rsidRDefault="00B43B16" w:rsidP="00A74A6F">
            <w:pPr>
              <w:tabs>
                <w:tab w:val="left" w:pos="252"/>
              </w:tabs>
              <w:spacing w:line="276" w:lineRule="auto"/>
              <w:rPr>
                <w:rFonts w:eastAsia="MS Mincho"/>
                <w:color w:val="000000" w:themeColor="text1"/>
              </w:rPr>
            </w:pPr>
          </w:p>
          <w:p w14:paraId="5141A748" w14:textId="77777777" w:rsidR="00B43B16" w:rsidRPr="00E34EE7" w:rsidRDefault="00B43B16" w:rsidP="00A74A6F">
            <w:pPr>
              <w:tabs>
                <w:tab w:val="left" w:pos="252"/>
              </w:tabs>
              <w:spacing w:line="276" w:lineRule="auto"/>
              <w:rPr>
                <w:rFonts w:eastAsia="MS Mincho"/>
                <w:color w:val="000000" w:themeColor="text1"/>
              </w:rPr>
            </w:pPr>
          </w:p>
          <w:p w14:paraId="1D073CE6" w14:textId="01B3293D" w:rsidR="00A74A6F" w:rsidRPr="00E34EE7" w:rsidRDefault="00A74A6F" w:rsidP="00A74A6F">
            <w:pPr>
              <w:tabs>
                <w:tab w:val="left" w:pos="252"/>
              </w:tabs>
              <w:spacing w:line="276" w:lineRule="auto"/>
              <w:rPr>
                <w:rFonts w:eastAsia="MS Mincho"/>
                <w:color w:val="000000" w:themeColor="text1"/>
              </w:rPr>
            </w:pPr>
            <w:r w:rsidRPr="00E34EE7">
              <w:rPr>
                <w:rFonts w:eastAsia="MS Mincho"/>
                <w:color w:val="000000" w:themeColor="text1"/>
              </w:rPr>
              <w:t>Publikimi në ueb-faqe / platforma.</w:t>
            </w:r>
          </w:p>
          <w:p w14:paraId="39B8098A" w14:textId="77777777" w:rsidR="00A74A6F" w:rsidRPr="00E34EE7" w:rsidRDefault="00A74A6F" w:rsidP="00A74A6F">
            <w:pPr>
              <w:pStyle w:val="ListParagraph"/>
              <w:tabs>
                <w:tab w:val="left" w:pos="252"/>
              </w:tabs>
              <w:spacing w:line="276" w:lineRule="auto"/>
              <w:rPr>
                <w:color w:val="000000" w:themeColor="text1"/>
              </w:rPr>
            </w:pPr>
          </w:p>
        </w:tc>
        <w:tc>
          <w:tcPr>
            <w:tcW w:w="2042" w:type="dxa"/>
          </w:tcPr>
          <w:p w14:paraId="52EF3404" w14:textId="77777777" w:rsidR="00B43B16" w:rsidRPr="00E34EE7" w:rsidRDefault="00B43B16" w:rsidP="00A74A6F">
            <w:pPr>
              <w:tabs>
                <w:tab w:val="left" w:pos="252"/>
              </w:tabs>
              <w:spacing w:line="276" w:lineRule="auto"/>
              <w:jc w:val="both"/>
              <w:rPr>
                <w:rFonts w:eastAsia="MS Mincho"/>
                <w:color w:val="000000" w:themeColor="text1"/>
              </w:rPr>
            </w:pPr>
          </w:p>
          <w:p w14:paraId="75261D0A" w14:textId="77777777" w:rsidR="00B43B16" w:rsidRPr="00E34EE7" w:rsidRDefault="00B43B16" w:rsidP="00A74A6F">
            <w:pPr>
              <w:tabs>
                <w:tab w:val="left" w:pos="252"/>
              </w:tabs>
              <w:spacing w:line="276" w:lineRule="auto"/>
              <w:jc w:val="both"/>
              <w:rPr>
                <w:rFonts w:eastAsia="MS Mincho"/>
                <w:color w:val="000000" w:themeColor="text1"/>
              </w:rPr>
            </w:pPr>
          </w:p>
          <w:p w14:paraId="6452BFA2" w14:textId="3DAB714B" w:rsidR="00A74A6F" w:rsidRPr="00E34EE7" w:rsidRDefault="00CF5E91" w:rsidP="00A74A6F">
            <w:pPr>
              <w:tabs>
                <w:tab w:val="left" w:pos="252"/>
              </w:tabs>
              <w:spacing w:line="276" w:lineRule="auto"/>
              <w:jc w:val="both"/>
              <w:rPr>
                <w:rFonts w:eastAsia="MS Mincho"/>
                <w:color w:val="000000" w:themeColor="text1"/>
              </w:rPr>
            </w:pPr>
            <w:r w:rsidRPr="00E34EE7">
              <w:rPr>
                <w:rFonts w:eastAsia="MS Mincho"/>
                <w:color w:val="000000" w:themeColor="text1"/>
              </w:rPr>
              <w:t>21</w:t>
            </w:r>
            <w:r w:rsidR="00A74A6F" w:rsidRPr="00E34EE7">
              <w:rPr>
                <w:rFonts w:eastAsia="MS Mincho"/>
                <w:color w:val="000000" w:themeColor="text1"/>
              </w:rPr>
              <w:t xml:space="preserve"> ditë</w:t>
            </w:r>
          </w:p>
        </w:tc>
        <w:tc>
          <w:tcPr>
            <w:tcW w:w="1750" w:type="dxa"/>
          </w:tcPr>
          <w:p w14:paraId="55FA3E6D" w14:textId="77777777" w:rsidR="00B43B16" w:rsidRPr="00E34EE7" w:rsidRDefault="00B43B16" w:rsidP="00A74A6F">
            <w:pPr>
              <w:tabs>
                <w:tab w:val="left" w:pos="252"/>
              </w:tabs>
              <w:spacing w:line="276" w:lineRule="auto"/>
              <w:jc w:val="both"/>
              <w:rPr>
                <w:rFonts w:eastAsia="MS Mincho"/>
                <w:b/>
                <w:color w:val="000000" w:themeColor="text1"/>
              </w:rPr>
            </w:pPr>
          </w:p>
          <w:p w14:paraId="4BAD89F9" w14:textId="77777777" w:rsidR="00B43B16" w:rsidRPr="00E34EE7" w:rsidRDefault="00B43B16" w:rsidP="00A74A6F">
            <w:pPr>
              <w:tabs>
                <w:tab w:val="left" w:pos="252"/>
              </w:tabs>
              <w:spacing w:line="276" w:lineRule="auto"/>
              <w:jc w:val="both"/>
              <w:rPr>
                <w:rFonts w:eastAsia="MS Mincho"/>
                <w:b/>
                <w:color w:val="000000" w:themeColor="text1"/>
              </w:rPr>
            </w:pPr>
          </w:p>
          <w:p w14:paraId="558E9526" w14:textId="7C39ACF7" w:rsidR="00A74A6F" w:rsidRPr="00E34EE7" w:rsidRDefault="00A74A6F" w:rsidP="00A74A6F">
            <w:pPr>
              <w:tabs>
                <w:tab w:val="left" w:pos="252"/>
              </w:tabs>
              <w:spacing w:line="276" w:lineRule="auto"/>
              <w:jc w:val="both"/>
              <w:rPr>
                <w:rFonts w:eastAsia="MS Mincho"/>
                <w:color w:val="000000" w:themeColor="text1"/>
              </w:rPr>
            </w:pPr>
            <w:r w:rsidRPr="00E34EE7">
              <w:rPr>
                <w:rFonts w:eastAsia="MS Mincho"/>
                <w:b/>
                <w:color w:val="000000" w:themeColor="text1"/>
              </w:rPr>
              <w:t>0</w:t>
            </w:r>
            <w:r w:rsidRPr="00E34EE7">
              <w:rPr>
                <w:rFonts w:eastAsia="MS Mincho"/>
                <w:color w:val="000000" w:themeColor="text1"/>
              </w:rPr>
              <w:t xml:space="preserve"> pjesëmarrës</w:t>
            </w:r>
          </w:p>
        </w:tc>
        <w:tc>
          <w:tcPr>
            <w:tcW w:w="1206" w:type="dxa"/>
          </w:tcPr>
          <w:p w14:paraId="2FB0BFBF" w14:textId="77777777" w:rsidR="00B43B16" w:rsidRPr="00E34EE7" w:rsidRDefault="00B43B16" w:rsidP="00A74A6F">
            <w:pPr>
              <w:tabs>
                <w:tab w:val="left" w:pos="252"/>
              </w:tabs>
              <w:spacing w:line="276" w:lineRule="auto"/>
              <w:rPr>
                <w:rFonts w:eastAsia="MS Mincho"/>
                <w:b/>
                <w:color w:val="000000" w:themeColor="text1"/>
              </w:rPr>
            </w:pPr>
          </w:p>
          <w:p w14:paraId="104FF578" w14:textId="77777777" w:rsidR="00B43B16" w:rsidRPr="00E34EE7" w:rsidRDefault="00B43B16" w:rsidP="00A74A6F">
            <w:pPr>
              <w:tabs>
                <w:tab w:val="left" w:pos="252"/>
              </w:tabs>
              <w:spacing w:line="276" w:lineRule="auto"/>
              <w:rPr>
                <w:rFonts w:eastAsia="MS Mincho"/>
                <w:b/>
                <w:color w:val="000000" w:themeColor="text1"/>
              </w:rPr>
            </w:pPr>
          </w:p>
          <w:p w14:paraId="59FCB0D7" w14:textId="2AB8D855" w:rsidR="00A74A6F" w:rsidRPr="00E34EE7" w:rsidRDefault="00A74A6F" w:rsidP="00A74A6F">
            <w:pPr>
              <w:tabs>
                <w:tab w:val="left" w:pos="252"/>
              </w:tabs>
              <w:spacing w:line="276" w:lineRule="auto"/>
              <w:rPr>
                <w:rFonts w:eastAsia="MS Mincho"/>
                <w:color w:val="000000" w:themeColor="text1"/>
              </w:rPr>
            </w:pPr>
            <w:r w:rsidRPr="00E34EE7">
              <w:rPr>
                <w:rFonts w:eastAsia="MS Mincho"/>
                <w:b/>
                <w:color w:val="000000" w:themeColor="text1"/>
              </w:rPr>
              <w:t>0</w:t>
            </w:r>
            <w:r w:rsidRPr="00E34EE7">
              <w:rPr>
                <w:rFonts w:eastAsia="MS Mincho"/>
                <w:color w:val="000000" w:themeColor="text1"/>
              </w:rPr>
              <w:t xml:space="preserve"> Gra,</w:t>
            </w:r>
          </w:p>
          <w:p w14:paraId="4E19005F" w14:textId="77777777" w:rsidR="00A74A6F" w:rsidRPr="00E34EE7" w:rsidRDefault="00A74A6F" w:rsidP="00A74A6F">
            <w:pPr>
              <w:tabs>
                <w:tab w:val="left" w:pos="252"/>
              </w:tabs>
              <w:spacing w:line="276" w:lineRule="auto"/>
              <w:rPr>
                <w:rFonts w:eastAsia="MS Mincho"/>
                <w:b/>
                <w:color w:val="000000" w:themeColor="text1"/>
              </w:rPr>
            </w:pPr>
            <w:r w:rsidRPr="00E34EE7">
              <w:rPr>
                <w:rFonts w:eastAsia="MS Mincho"/>
                <w:b/>
                <w:color w:val="000000" w:themeColor="text1"/>
              </w:rPr>
              <w:t>0</w:t>
            </w:r>
            <w:r w:rsidRPr="00E34EE7">
              <w:rPr>
                <w:rFonts w:eastAsia="MS Mincho"/>
                <w:color w:val="000000" w:themeColor="text1"/>
              </w:rPr>
              <w:t xml:space="preserve"> Burra.</w:t>
            </w:r>
          </w:p>
        </w:tc>
        <w:tc>
          <w:tcPr>
            <w:tcW w:w="2077" w:type="dxa"/>
          </w:tcPr>
          <w:p w14:paraId="28248E31" w14:textId="77777777" w:rsidR="00B43B16" w:rsidRPr="00E34EE7" w:rsidRDefault="00B43B16" w:rsidP="00A74A6F">
            <w:pPr>
              <w:tabs>
                <w:tab w:val="left" w:pos="252"/>
              </w:tabs>
              <w:spacing w:line="276" w:lineRule="auto"/>
              <w:rPr>
                <w:b/>
                <w:color w:val="000000" w:themeColor="text1"/>
              </w:rPr>
            </w:pPr>
          </w:p>
          <w:p w14:paraId="3030154E" w14:textId="6688C619" w:rsidR="00A74A6F" w:rsidRPr="00E34EE7" w:rsidRDefault="00A74A6F" w:rsidP="00A74A6F">
            <w:pPr>
              <w:tabs>
                <w:tab w:val="left" w:pos="252"/>
              </w:tabs>
              <w:spacing w:line="276" w:lineRule="auto"/>
              <w:rPr>
                <w:rFonts w:eastAsia="MS Mincho"/>
                <w:color w:val="000000" w:themeColor="text1"/>
              </w:rPr>
            </w:pPr>
            <w:r w:rsidRPr="00E34EE7">
              <w:rPr>
                <w:b/>
                <w:color w:val="000000" w:themeColor="text1"/>
              </w:rPr>
              <w:t>0</w:t>
            </w:r>
            <w:r w:rsidRPr="00E34EE7">
              <w:rPr>
                <w:color w:val="000000" w:themeColor="text1"/>
              </w:rPr>
              <w:t xml:space="preserve"> komente, kërkesa apo sugjerime të regjistruara nga </w:t>
            </w:r>
            <w:r w:rsidRPr="00E34EE7">
              <w:rPr>
                <w:rFonts w:eastAsia="MS Mincho"/>
                <w:color w:val="000000" w:themeColor="text1"/>
              </w:rPr>
              <w:t>publikimi në ueb-faqe/platforma.</w:t>
            </w:r>
          </w:p>
          <w:p w14:paraId="3FAE0E2E" w14:textId="77777777" w:rsidR="00A74A6F" w:rsidRPr="00E34EE7" w:rsidRDefault="00A74A6F" w:rsidP="00A74A6F">
            <w:pPr>
              <w:pStyle w:val="ListParagraph"/>
              <w:tabs>
                <w:tab w:val="left" w:pos="252"/>
              </w:tabs>
              <w:spacing w:line="276" w:lineRule="auto"/>
              <w:rPr>
                <w:color w:val="000000" w:themeColor="text1"/>
              </w:rPr>
            </w:pPr>
          </w:p>
        </w:tc>
      </w:tr>
      <w:tr w:rsidR="00A74A6F" w:rsidRPr="00E34EE7" w14:paraId="373E79CF" w14:textId="77777777" w:rsidTr="00A74A6F">
        <w:tc>
          <w:tcPr>
            <w:tcW w:w="3635" w:type="dxa"/>
            <w:shd w:val="clear" w:color="auto" w:fill="F4B083" w:themeFill="accent2" w:themeFillTint="99"/>
          </w:tcPr>
          <w:p w14:paraId="4E959885" w14:textId="77777777" w:rsidR="00A74A6F" w:rsidRPr="00E34EE7" w:rsidRDefault="00A74A6F" w:rsidP="00A74A6F">
            <w:pPr>
              <w:tabs>
                <w:tab w:val="left" w:pos="252"/>
              </w:tabs>
              <w:spacing w:line="276" w:lineRule="auto"/>
              <w:rPr>
                <w:rFonts w:eastAsia="MS Mincho"/>
                <w:color w:val="000000" w:themeColor="text1"/>
              </w:rPr>
            </w:pPr>
            <w:r w:rsidRPr="00E34EE7">
              <w:rPr>
                <w:rFonts w:eastAsia="MS Mincho"/>
                <w:color w:val="000000" w:themeColor="text1"/>
              </w:rPr>
              <w:t xml:space="preserve">Kërkesa më email të personat e caktuar. </w:t>
            </w:r>
          </w:p>
          <w:p w14:paraId="5C08FD02" w14:textId="77777777" w:rsidR="00A74A6F" w:rsidRPr="00E34EE7" w:rsidRDefault="00A74A6F" w:rsidP="00A74A6F">
            <w:pPr>
              <w:pStyle w:val="ListParagraph"/>
              <w:tabs>
                <w:tab w:val="left" w:pos="252"/>
              </w:tabs>
              <w:spacing w:line="276" w:lineRule="auto"/>
              <w:rPr>
                <w:color w:val="000000" w:themeColor="text1"/>
              </w:rPr>
            </w:pPr>
          </w:p>
        </w:tc>
        <w:tc>
          <w:tcPr>
            <w:tcW w:w="2042" w:type="dxa"/>
          </w:tcPr>
          <w:p w14:paraId="5FDF15A2" w14:textId="2EC95AC6" w:rsidR="00A74A6F" w:rsidRPr="00E34EE7" w:rsidRDefault="00CF5E91" w:rsidP="00A74A6F">
            <w:pPr>
              <w:tabs>
                <w:tab w:val="left" w:pos="252"/>
              </w:tabs>
              <w:spacing w:line="276" w:lineRule="auto"/>
              <w:jc w:val="both"/>
              <w:rPr>
                <w:color w:val="000000" w:themeColor="text1"/>
              </w:rPr>
            </w:pPr>
            <w:r w:rsidRPr="00E34EE7">
              <w:rPr>
                <w:rFonts w:eastAsia="MS Mincho"/>
                <w:color w:val="000000" w:themeColor="text1"/>
              </w:rPr>
              <w:t>21</w:t>
            </w:r>
            <w:r w:rsidR="00A74A6F" w:rsidRPr="00E34EE7">
              <w:rPr>
                <w:rFonts w:eastAsia="MS Mincho"/>
                <w:color w:val="000000" w:themeColor="text1"/>
              </w:rPr>
              <w:t xml:space="preserve"> ditë</w:t>
            </w:r>
          </w:p>
        </w:tc>
        <w:tc>
          <w:tcPr>
            <w:tcW w:w="1750" w:type="dxa"/>
          </w:tcPr>
          <w:p w14:paraId="0C4DD4E0" w14:textId="6DC9F22C" w:rsidR="00A74A6F" w:rsidRPr="00E34EE7" w:rsidRDefault="00A74A6F" w:rsidP="00A74A6F">
            <w:pPr>
              <w:tabs>
                <w:tab w:val="left" w:pos="252"/>
              </w:tabs>
              <w:spacing w:line="276" w:lineRule="auto"/>
              <w:jc w:val="both"/>
              <w:rPr>
                <w:rFonts w:eastAsia="MS Mincho"/>
                <w:color w:val="000000" w:themeColor="text1"/>
              </w:rPr>
            </w:pPr>
            <w:r w:rsidRPr="00E34EE7">
              <w:rPr>
                <w:rFonts w:eastAsia="MS Mincho"/>
                <w:b/>
                <w:color w:val="000000" w:themeColor="text1"/>
              </w:rPr>
              <w:t>0</w:t>
            </w:r>
            <w:r w:rsidRPr="00E34EE7">
              <w:rPr>
                <w:rFonts w:eastAsia="MS Mincho"/>
                <w:color w:val="000000" w:themeColor="text1"/>
              </w:rPr>
              <w:t xml:space="preserve"> pjesëmarrës</w:t>
            </w:r>
          </w:p>
        </w:tc>
        <w:tc>
          <w:tcPr>
            <w:tcW w:w="1206" w:type="dxa"/>
          </w:tcPr>
          <w:p w14:paraId="20EC53DE" w14:textId="7F42E905" w:rsidR="00A74A6F" w:rsidRPr="00E34EE7" w:rsidRDefault="00A74A6F" w:rsidP="00A74A6F">
            <w:pPr>
              <w:tabs>
                <w:tab w:val="left" w:pos="252"/>
              </w:tabs>
              <w:spacing w:line="276" w:lineRule="auto"/>
              <w:rPr>
                <w:rFonts w:eastAsia="MS Mincho"/>
                <w:color w:val="000000" w:themeColor="text1"/>
              </w:rPr>
            </w:pPr>
            <w:r w:rsidRPr="00E34EE7">
              <w:rPr>
                <w:rFonts w:eastAsia="MS Mincho"/>
                <w:b/>
                <w:color w:val="000000" w:themeColor="text1"/>
              </w:rPr>
              <w:t xml:space="preserve">0 </w:t>
            </w:r>
            <w:r w:rsidRPr="00E34EE7">
              <w:rPr>
                <w:rFonts w:eastAsia="MS Mincho"/>
                <w:color w:val="000000" w:themeColor="text1"/>
              </w:rPr>
              <w:t>Grua,</w:t>
            </w:r>
          </w:p>
          <w:p w14:paraId="255A31DC" w14:textId="1F9AF747" w:rsidR="00A74A6F" w:rsidRPr="00E34EE7" w:rsidRDefault="00A74A6F" w:rsidP="00A74A6F">
            <w:pPr>
              <w:tabs>
                <w:tab w:val="left" w:pos="252"/>
              </w:tabs>
              <w:spacing w:line="276" w:lineRule="auto"/>
              <w:jc w:val="both"/>
              <w:rPr>
                <w:b/>
                <w:i/>
                <w:color w:val="2E74B5" w:themeColor="accent1" w:themeShade="BF"/>
              </w:rPr>
            </w:pPr>
            <w:r w:rsidRPr="00E34EE7">
              <w:rPr>
                <w:rFonts w:eastAsia="MS Mincho"/>
                <w:b/>
                <w:color w:val="000000" w:themeColor="text1"/>
              </w:rPr>
              <w:t>0</w:t>
            </w:r>
            <w:r w:rsidRPr="00E34EE7">
              <w:rPr>
                <w:rFonts w:eastAsia="MS Mincho"/>
                <w:color w:val="000000" w:themeColor="text1"/>
              </w:rPr>
              <w:t xml:space="preserve"> Burrë.</w:t>
            </w:r>
          </w:p>
        </w:tc>
        <w:tc>
          <w:tcPr>
            <w:tcW w:w="2077" w:type="dxa"/>
          </w:tcPr>
          <w:p w14:paraId="10377FF8" w14:textId="1F0AC7AA" w:rsidR="00A74A6F" w:rsidRPr="00E34EE7" w:rsidRDefault="00A74A6F" w:rsidP="00A74A6F">
            <w:pPr>
              <w:tabs>
                <w:tab w:val="left" w:pos="252"/>
              </w:tabs>
              <w:spacing w:line="276" w:lineRule="auto"/>
              <w:rPr>
                <w:color w:val="000000" w:themeColor="text1"/>
              </w:rPr>
            </w:pPr>
            <w:r w:rsidRPr="00E34EE7">
              <w:rPr>
                <w:b/>
                <w:color w:val="000000" w:themeColor="text1"/>
              </w:rPr>
              <w:t>0</w:t>
            </w:r>
            <w:r w:rsidRPr="00E34EE7">
              <w:rPr>
                <w:b/>
                <w:i/>
                <w:color w:val="2E74B5" w:themeColor="accent1" w:themeShade="BF"/>
              </w:rPr>
              <w:t xml:space="preserve"> </w:t>
            </w:r>
            <w:r w:rsidRPr="00E34EE7">
              <w:rPr>
                <w:color w:val="000000" w:themeColor="text1"/>
              </w:rPr>
              <w:t>kërkesa apo sugjerime të regjistruara;</w:t>
            </w:r>
          </w:p>
          <w:p w14:paraId="3C3505AA" w14:textId="77777777" w:rsidR="00A74A6F" w:rsidRPr="00E34EE7" w:rsidRDefault="00A74A6F" w:rsidP="00A74A6F">
            <w:pPr>
              <w:tabs>
                <w:tab w:val="left" w:pos="252"/>
              </w:tabs>
              <w:spacing w:line="276" w:lineRule="auto"/>
              <w:jc w:val="both"/>
              <w:rPr>
                <w:color w:val="000000" w:themeColor="text1"/>
              </w:rPr>
            </w:pPr>
          </w:p>
          <w:p w14:paraId="592729EA" w14:textId="531BB1F6" w:rsidR="00A74A6F" w:rsidRPr="00E34EE7" w:rsidRDefault="00A74A6F" w:rsidP="00A74A6F">
            <w:pPr>
              <w:tabs>
                <w:tab w:val="left" w:pos="252"/>
              </w:tabs>
              <w:spacing w:line="276" w:lineRule="auto"/>
              <w:jc w:val="both"/>
              <w:rPr>
                <w:color w:val="000000" w:themeColor="text1"/>
              </w:rPr>
            </w:pPr>
            <w:r w:rsidRPr="00E34EE7">
              <w:rPr>
                <w:b/>
                <w:color w:val="000000" w:themeColor="text1"/>
              </w:rPr>
              <w:t>0</w:t>
            </w:r>
            <w:r w:rsidRPr="00E34EE7">
              <w:rPr>
                <w:color w:val="000000" w:themeColor="text1"/>
              </w:rPr>
              <w:t xml:space="preserve"> Pranohen,</w:t>
            </w:r>
          </w:p>
          <w:p w14:paraId="4E7FEA12" w14:textId="77777777" w:rsidR="00A74A6F" w:rsidRPr="00E34EE7" w:rsidRDefault="00A74A6F" w:rsidP="00A74A6F">
            <w:pPr>
              <w:tabs>
                <w:tab w:val="left" w:pos="252"/>
              </w:tabs>
              <w:spacing w:line="276" w:lineRule="auto"/>
              <w:jc w:val="both"/>
              <w:rPr>
                <w:color w:val="000000" w:themeColor="text1"/>
              </w:rPr>
            </w:pPr>
          </w:p>
          <w:p w14:paraId="1C439C3E" w14:textId="77777777" w:rsidR="00A74A6F" w:rsidRPr="00E34EE7" w:rsidRDefault="00A74A6F" w:rsidP="00A74A6F">
            <w:pPr>
              <w:tabs>
                <w:tab w:val="left" w:pos="252"/>
              </w:tabs>
              <w:spacing w:line="276" w:lineRule="auto"/>
              <w:jc w:val="both"/>
              <w:rPr>
                <w:color w:val="000000" w:themeColor="text1"/>
              </w:rPr>
            </w:pPr>
            <w:r w:rsidRPr="00E34EE7">
              <w:rPr>
                <w:b/>
                <w:color w:val="000000" w:themeColor="text1"/>
              </w:rPr>
              <w:t>0</w:t>
            </w:r>
            <w:r w:rsidRPr="00E34EE7">
              <w:rPr>
                <w:color w:val="000000" w:themeColor="text1"/>
              </w:rPr>
              <w:t xml:space="preserve"> Refuzohen.</w:t>
            </w:r>
          </w:p>
          <w:p w14:paraId="68CDB8FC" w14:textId="77777777" w:rsidR="00A74A6F" w:rsidRPr="00E34EE7" w:rsidRDefault="00A74A6F" w:rsidP="00A74A6F">
            <w:pPr>
              <w:tabs>
                <w:tab w:val="left" w:pos="252"/>
              </w:tabs>
              <w:spacing w:line="276" w:lineRule="auto"/>
              <w:jc w:val="both"/>
              <w:rPr>
                <w:color w:val="000000" w:themeColor="text1"/>
              </w:rPr>
            </w:pPr>
          </w:p>
        </w:tc>
      </w:tr>
      <w:tr w:rsidR="00A74A6F" w:rsidRPr="00E34EE7" w14:paraId="21798E11" w14:textId="77777777" w:rsidTr="00A74A6F">
        <w:tc>
          <w:tcPr>
            <w:tcW w:w="3635" w:type="dxa"/>
            <w:shd w:val="clear" w:color="auto" w:fill="FFCCFF"/>
          </w:tcPr>
          <w:p w14:paraId="0C6CDDAB" w14:textId="77777777" w:rsidR="00E979D3" w:rsidRPr="00E34EE7" w:rsidRDefault="00E979D3" w:rsidP="00A74A6F">
            <w:pPr>
              <w:tabs>
                <w:tab w:val="left" w:pos="252"/>
              </w:tabs>
              <w:spacing w:line="276" w:lineRule="auto"/>
              <w:rPr>
                <w:rFonts w:eastAsia="MS Mincho"/>
                <w:color w:val="000000" w:themeColor="text1"/>
              </w:rPr>
            </w:pPr>
          </w:p>
          <w:p w14:paraId="2A7D7CD8" w14:textId="77777777" w:rsidR="00E979D3" w:rsidRPr="00E34EE7" w:rsidRDefault="00E979D3" w:rsidP="00A74A6F">
            <w:pPr>
              <w:tabs>
                <w:tab w:val="left" w:pos="252"/>
              </w:tabs>
              <w:spacing w:line="276" w:lineRule="auto"/>
              <w:rPr>
                <w:rFonts w:eastAsia="MS Mincho"/>
                <w:color w:val="000000" w:themeColor="text1"/>
              </w:rPr>
            </w:pPr>
          </w:p>
          <w:p w14:paraId="33983703" w14:textId="77777777" w:rsidR="00E979D3" w:rsidRPr="00E34EE7" w:rsidRDefault="00E979D3" w:rsidP="00A74A6F">
            <w:pPr>
              <w:tabs>
                <w:tab w:val="left" w:pos="252"/>
              </w:tabs>
              <w:spacing w:line="276" w:lineRule="auto"/>
              <w:rPr>
                <w:rFonts w:eastAsia="MS Mincho"/>
                <w:color w:val="000000" w:themeColor="text1"/>
              </w:rPr>
            </w:pPr>
          </w:p>
          <w:p w14:paraId="72D3C101" w14:textId="2B2B34E0" w:rsidR="00A74A6F" w:rsidRPr="00E34EE7" w:rsidRDefault="00A74A6F" w:rsidP="00A74A6F">
            <w:pPr>
              <w:tabs>
                <w:tab w:val="left" w:pos="252"/>
              </w:tabs>
              <w:spacing w:line="276" w:lineRule="auto"/>
              <w:rPr>
                <w:rFonts w:eastAsia="MS Mincho"/>
                <w:color w:val="000000" w:themeColor="text1"/>
              </w:rPr>
            </w:pPr>
            <w:r w:rsidRPr="00E34EE7">
              <w:rPr>
                <w:rFonts w:eastAsia="MS Mincho"/>
                <w:color w:val="000000" w:themeColor="text1"/>
              </w:rPr>
              <w:t>Kërkesa në formë fizike.</w:t>
            </w:r>
          </w:p>
          <w:p w14:paraId="40A03627" w14:textId="77777777" w:rsidR="00A74A6F" w:rsidRPr="00E34EE7" w:rsidRDefault="00A74A6F" w:rsidP="00A74A6F">
            <w:pPr>
              <w:tabs>
                <w:tab w:val="left" w:pos="252"/>
              </w:tabs>
              <w:spacing w:line="276" w:lineRule="auto"/>
              <w:rPr>
                <w:rFonts w:eastAsia="MS Mincho"/>
                <w:color w:val="000000" w:themeColor="text1"/>
              </w:rPr>
            </w:pPr>
          </w:p>
        </w:tc>
        <w:tc>
          <w:tcPr>
            <w:tcW w:w="2042" w:type="dxa"/>
          </w:tcPr>
          <w:p w14:paraId="5517BF5F" w14:textId="77777777" w:rsidR="00E979D3" w:rsidRPr="00E34EE7" w:rsidRDefault="00E979D3" w:rsidP="00A74A6F">
            <w:pPr>
              <w:tabs>
                <w:tab w:val="left" w:pos="252"/>
              </w:tabs>
              <w:spacing w:line="276" w:lineRule="auto"/>
              <w:jc w:val="both"/>
              <w:rPr>
                <w:rFonts w:eastAsia="MS Mincho"/>
                <w:color w:val="000000" w:themeColor="text1"/>
              </w:rPr>
            </w:pPr>
          </w:p>
          <w:p w14:paraId="55021F28" w14:textId="77777777" w:rsidR="00E979D3" w:rsidRPr="00E34EE7" w:rsidRDefault="00E979D3" w:rsidP="00A74A6F">
            <w:pPr>
              <w:tabs>
                <w:tab w:val="left" w:pos="252"/>
              </w:tabs>
              <w:spacing w:line="276" w:lineRule="auto"/>
              <w:jc w:val="both"/>
              <w:rPr>
                <w:rFonts w:eastAsia="MS Mincho"/>
                <w:color w:val="000000" w:themeColor="text1"/>
              </w:rPr>
            </w:pPr>
          </w:p>
          <w:p w14:paraId="2D0CA322" w14:textId="77777777" w:rsidR="00E979D3" w:rsidRPr="00E34EE7" w:rsidRDefault="00E979D3" w:rsidP="00A74A6F">
            <w:pPr>
              <w:tabs>
                <w:tab w:val="left" w:pos="252"/>
              </w:tabs>
              <w:spacing w:line="276" w:lineRule="auto"/>
              <w:jc w:val="both"/>
              <w:rPr>
                <w:rFonts w:eastAsia="MS Mincho"/>
                <w:color w:val="000000" w:themeColor="text1"/>
              </w:rPr>
            </w:pPr>
          </w:p>
          <w:p w14:paraId="5D4A5A7F" w14:textId="4D7217EC" w:rsidR="00A74A6F" w:rsidRPr="00E34EE7" w:rsidRDefault="00CF5E91" w:rsidP="00A74A6F">
            <w:pPr>
              <w:tabs>
                <w:tab w:val="left" w:pos="252"/>
              </w:tabs>
              <w:spacing w:line="276" w:lineRule="auto"/>
              <w:jc w:val="both"/>
              <w:rPr>
                <w:rFonts w:eastAsia="MS Mincho"/>
                <w:color w:val="000000" w:themeColor="text1"/>
              </w:rPr>
            </w:pPr>
            <w:r w:rsidRPr="00E34EE7">
              <w:rPr>
                <w:rFonts w:eastAsia="MS Mincho"/>
                <w:color w:val="000000" w:themeColor="text1"/>
              </w:rPr>
              <w:t>21</w:t>
            </w:r>
            <w:r w:rsidR="00A74A6F" w:rsidRPr="00E34EE7">
              <w:rPr>
                <w:rFonts w:eastAsia="MS Mincho"/>
                <w:color w:val="000000" w:themeColor="text1"/>
              </w:rPr>
              <w:t xml:space="preserve"> ditë</w:t>
            </w:r>
          </w:p>
        </w:tc>
        <w:tc>
          <w:tcPr>
            <w:tcW w:w="1750" w:type="dxa"/>
          </w:tcPr>
          <w:p w14:paraId="546DAABC" w14:textId="77777777" w:rsidR="00E979D3" w:rsidRPr="00E34EE7" w:rsidRDefault="00E979D3" w:rsidP="00A74A6F">
            <w:pPr>
              <w:tabs>
                <w:tab w:val="left" w:pos="252"/>
              </w:tabs>
              <w:spacing w:line="276" w:lineRule="auto"/>
              <w:jc w:val="both"/>
              <w:rPr>
                <w:rFonts w:eastAsia="MS Mincho"/>
                <w:b/>
                <w:color w:val="000000" w:themeColor="text1"/>
              </w:rPr>
            </w:pPr>
          </w:p>
          <w:p w14:paraId="28EC5C32" w14:textId="77777777" w:rsidR="00E979D3" w:rsidRPr="00E34EE7" w:rsidRDefault="00E979D3" w:rsidP="00A74A6F">
            <w:pPr>
              <w:tabs>
                <w:tab w:val="left" w:pos="252"/>
              </w:tabs>
              <w:spacing w:line="276" w:lineRule="auto"/>
              <w:jc w:val="both"/>
              <w:rPr>
                <w:rFonts w:eastAsia="MS Mincho"/>
                <w:b/>
                <w:color w:val="000000" w:themeColor="text1"/>
              </w:rPr>
            </w:pPr>
          </w:p>
          <w:p w14:paraId="3988C87D" w14:textId="77777777" w:rsidR="00E979D3" w:rsidRPr="00E34EE7" w:rsidRDefault="00E979D3" w:rsidP="00A74A6F">
            <w:pPr>
              <w:tabs>
                <w:tab w:val="left" w:pos="252"/>
              </w:tabs>
              <w:spacing w:line="276" w:lineRule="auto"/>
              <w:jc w:val="both"/>
              <w:rPr>
                <w:rFonts w:eastAsia="MS Mincho"/>
                <w:b/>
                <w:color w:val="000000" w:themeColor="text1"/>
              </w:rPr>
            </w:pPr>
          </w:p>
          <w:p w14:paraId="087E9C4C" w14:textId="0E99B386" w:rsidR="00A74A6F" w:rsidRPr="00E34EE7" w:rsidRDefault="00A74A6F" w:rsidP="00A74A6F">
            <w:pPr>
              <w:tabs>
                <w:tab w:val="left" w:pos="252"/>
              </w:tabs>
              <w:spacing w:line="276" w:lineRule="auto"/>
              <w:jc w:val="both"/>
              <w:rPr>
                <w:rFonts w:eastAsia="MS Mincho"/>
                <w:b/>
                <w:color w:val="000000" w:themeColor="text1"/>
              </w:rPr>
            </w:pPr>
            <w:r w:rsidRPr="00E34EE7">
              <w:rPr>
                <w:rFonts w:eastAsia="MS Mincho"/>
                <w:b/>
                <w:color w:val="000000" w:themeColor="text1"/>
              </w:rPr>
              <w:t>0</w:t>
            </w:r>
            <w:r w:rsidRPr="00E34EE7">
              <w:rPr>
                <w:rFonts w:eastAsia="MS Mincho"/>
                <w:color w:val="000000" w:themeColor="text1"/>
              </w:rPr>
              <w:t xml:space="preserve"> pjesëmarrës</w:t>
            </w:r>
          </w:p>
        </w:tc>
        <w:tc>
          <w:tcPr>
            <w:tcW w:w="1206" w:type="dxa"/>
          </w:tcPr>
          <w:p w14:paraId="038CEB04" w14:textId="77777777" w:rsidR="00E979D3" w:rsidRPr="00E34EE7" w:rsidRDefault="00E979D3" w:rsidP="00A74A6F">
            <w:pPr>
              <w:tabs>
                <w:tab w:val="left" w:pos="252"/>
              </w:tabs>
              <w:spacing w:line="276" w:lineRule="auto"/>
              <w:rPr>
                <w:rFonts w:eastAsia="MS Mincho"/>
                <w:b/>
                <w:color w:val="000000" w:themeColor="text1"/>
              </w:rPr>
            </w:pPr>
          </w:p>
          <w:p w14:paraId="0F73A684" w14:textId="77777777" w:rsidR="00E979D3" w:rsidRPr="00E34EE7" w:rsidRDefault="00E979D3" w:rsidP="00A74A6F">
            <w:pPr>
              <w:tabs>
                <w:tab w:val="left" w:pos="252"/>
              </w:tabs>
              <w:spacing w:line="276" w:lineRule="auto"/>
              <w:rPr>
                <w:rFonts w:eastAsia="MS Mincho"/>
                <w:b/>
                <w:color w:val="000000" w:themeColor="text1"/>
              </w:rPr>
            </w:pPr>
          </w:p>
          <w:p w14:paraId="2810F568" w14:textId="77777777" w:rsidR="00E979D3" w:rsidRPr="00E34EE7" w:rsidRDefault="00E979D3" w:rsidP="00A74A6F">
            <w:pPr>
              <w:tabs>
                <w:tab w:val="left" w:pos="252"/>
              </w:tabs>
              <w:spacing w:line="276" w:lineRule="auto"/>
              <w:rPr>
                <w:rFonts w:eastAsia="MS Mincho"/>
                <w:b/>
                <w:color w:val="000000" w:themeColor="text1"/>
              </w:rPr>
            </w:pPr>
          </w:p>
          <w:p w14:paraId="7C3EC122" w14:textId="62C7DA5C" w:rsidR="00A74A6F" w:rsidRPr="00E34EE7" w:rsidRDefault="00A74A6F" w:rsidP="00A74A6F">
            <w:pPr>
              <w:tabs>
                <w:tab w:val="left" w:pos="252"/>
              </w:tabs>
              <w:spacing w:line="276" w:lineRule="auto"/>
              <w:rPr>
                <w:rFonts w:eastAsia="MS Mincho"/>
                <w:color w:val="000000" w:themeColor="text1"/>
              </w:rPr>
            </w:pPr>
            <w:r w:rsidRPr="00E34EE7">
              <w:rPr>
                <w:rFonts w:eastAsia="MS Mincho"/>
                <w:b/>
                <w:color w:val="000000" w:themeColor="text1"/>
              </w:rPr>
              <w:t>0</w:t>
            </w:r>
            <w:r w:rsidRPr="00E34EE7">
              <w:rPr>
                <w:rFonts w:eastAsia="MS Mincho"/>
                <w:color w:val="000000" w:themeColor="text1"/>
              </w:rPr>
              <w:t xml:space="preserve"> Gra,</w:t>
            </w:r>
          </w:p>
          <w:p w14:paraId="0E843808" w14:textId="77777777" w:rsidR="00A74A6F" w:rsidRPr="00E34EE7" w:rsidRDefault="00A74A6F" w:rsidP="00A74A6F">
            <w:pPr>
              <w:tabs>
                <w:tab w:val="left" w:pos="252"/>
              </w:tabs>
              <w:spacing w:line="276" w:lineRule="auto"/>
              <w:rPr>
                <w:rFonts w:eastAsia="MS Mincho"/>
                <w:b/>
                <w:color w:val="000000" w:themeColor="text1"/>
              </w:rPr>
            </w:pPr>
            <w:r w:rsidRPr="00E34EE7">
              <w:rPr>
                <w:rFonts w:eastAsia="MS Mincho"/>
                <w:b/>
                <w:color w:val="000000" w:themeColor="text1"/>
              </w:rPr>
              <w:t>0</w:t>
            </w:r>
            <w:r w:rsidRPr="00E34EE7">
              <w:rPr>
                <w:rFonts w:eastAsia="MS Mincho"/>
                <w:color w:val="000000" w:themeColor="text1"/>
              </w:rPr>
              <w:t xml:space="preserve"> Burra.</w:t>
            </w:r>
          </w:p>
        </w:tc>
        <w:tc>
          <w:tcPr>
            <w:tcW w:w="2077" w:type="dxa"/>
          </w:tcPr>
          <w:p w14:paraId="707AE892" w14:textId="77777777" w:rsidR="00E979D3" w:rsidRPr="00E34EE7" w:rsidRDefault="00E979D3" w:rsidP="00A74A6F">
            <w:pPr>
              <w:tabs>
                <w:tab w:val="left" w:pos="252"/>
              </w:tabs>
              <w:spacing w:line="276" w:lineRule="auto"/>
              <w:rPr>
                <w:b/>
                <w:color w:val="000000" w:themeColor="text1"/>
              </w:rPr>
            </w:pPr>
          </w:p>
          <w:p w14:paraId="494948C5" w14:textId="77777777" w:rsidR="00E979D3" w:rsidRPr="00E34EE7" w:rsidRDefault="00E979D3" w:rsidP="00A74A6F">
            <w:pPr>
              <w:tabs>
                <w:tab w:val="left" w:pos="252"/>
              </w:tabs>
              <w:spacing w:line="276" w:lineRule="auto"/>
              <w:rPr>
                <w:b/>
                <w:color w:val="000000" w:themeColor="text1"/>
              </w:rPr>
            </w:pPr>
          </w:p>
          <w:p w14:paraId="016635FF" w14:textId="363924E5" w:rsidR="00A74A6F" w:rsidRPr="00E34EE7" w:rsidRDefault="00A74A6F" w:rsidP="00A74A6F">
            <w:pPr>
              <w:tabs>
                <w:tab w:val="left" w:pos="252"/>
              </w:tabs>
              <w:spacing w:line="276" w:lineRule="auto"/>
              <w:rPr>
                <w:rFonts w:eastAsia="MS Mincho"/>
                <w:color w:val="000000" w:themeColor="text1"/>
              </w:rPr>
            </w:pPr>
            <w:r w:rsidRPr="00E34EE7">
              <w:rPr>
                <w:b/>
                <w:color w:val="000000" w:themeColor="text1"/>
              </w:rPr>
              <w:t>0</w:t>
            </w:r>
            <w:r w:rsidRPr="00E34EE7">
              <w:rPr>
                <w:color w:val="000000" w:themeColor="text1"/>
              </w:rPr>
              <w:t xml:space="preserve"> komente, kërkesa apo sugjerime të regjistruara nga </w:t>
            </w:r>
            <w:r w:rsidRPr="00E34EE7">
              <w:rPr>
                <w:rFonts w:eastAsia="MS Mincho"/>
                <w:color w:val="000000" w:themeColor="text1"/>
              </w:rPr>
              <w:t>publikimi në ueb-faqe/platforma.</w:t>
            </w:r>
          </w:p>
          <w:p w14:paraId="493215C2" w14:textId="77777777" w:rsidR="00A74A6F" w:rsidRPr="00E34EE7" w:rsidRDefault="00A74A6F" w:rsidP="00A74A6F">
            <w:pPr>
              <w:pStyle w:val="ListParagraph"/>
              <w:tabs>
                <w:tab w:val="left" w:pos="252"/>
              </w:tabs>
              <w:spacing w:line="276" w:lineRule="auto"/>
              <w:rPr>
                <w:color w:val="000000" w:themeColor="text1"/>
              </w:rPr>
            </w:pPr>
          </w:p>
        </w:tc>
      </w:tr>
      <w:tr w:rsidR="00A74A6F" w:rsidRPr="00E34EE7" w14:paraId="563E3209" w14:textId="77777777" w:rsidTr="00A74A6F">
        <w:tc>
          <w:tcPr>
            <w:tcW w:w="3635" w:type="dxa"/>
            <w:shd w:val="clear" w:color="auto" w:fill="666699"/>
          </w:tcPr>
          <w:p w14:paraId="4F4BF845" w14:textId="77777777" w:rsidR="00A74A6F" w:rsidRPr="00E34EE7" w:rsidRDefault="00A74A6F" w:rsidP="00A74A6F">
            <w:pPr>
              <w:tabs>
                <w:tab w:val="left" w:pos="252"/>
              </w:tabs>
              <w:spacing w:line="276" w:lineRule="auto"/>
              <w:rPr>
                <w:rFonts w:eastAsia="MS Mincho"/>
                <w:color w:val="000000" w:themeColor="text1"/>
              </w:rPr>
            </w:pPr>
            <w:r w:rsidRPr="00E34EE7">
              <w:rPr>
                <w:rFonts w:eastAsia="MS Mincho"/>
                <w:color w:val="000000" w:themeColor="text1"/>
              </w:rPr>
              <w:lastRenderedPageBreak/>
              <w:t>Kërkesa në formë fizike nga OJQ dhe Grupe Specifike.</w:t>
            </w:r>
          </w:p>
          <w:p w14:paraId="30803D98" w14:textId="77777777" w:rsidR="00A74A6F" w:rsidRPr="00E34EE7" w:rsidRDefault="00A74A6F" w:rsidP="00A74A6F">
            <w:pPr>
              <w:tabs>
                <w:tab w:val="left" w:pos="252"/>
              </w:tabs>
              <w:spacing w:line="276" w:lineRule="auto"/>
              <w:jc w:val="both"/>
              <w:rPr>
                <w:color w:val="2E74B5" w:themeColor="accent1" w:themeShade="BF"/>
              </w:rPr>
            </w:pPr>
          </w:p>
        </w:tc>
        <w:tc>
          <w:tcPr>
            <w:tcW w:w="2042" w:type="dxa"/>
          </w:tcPr>
          <w:p w14:paraId="42C7B17B" w14:textId="334190BB" w:rsidR="00A74A6F" w:rsidRPr="00E34EE7" w:rsidRDefault="00CF5E91" w:rsidP="00A74A6F">
            <w:pPr>
              <w:tabs>
                <w:tab w:val="left" w:pos="252"/>
              </w:tabs>
              <w:spacing w:line="276" w:lineRule="auto"/>
              <w:jc w:val="both"/>
              <w:rPr>
                <w:b/>
                <w:i/>
                <w:color w:val="2E74B5" w:themeColor="accent1" w:themeShade="BF"/>
              </w:rPr>
            </w:pPr>
            <w:r w:rsidRPr="00E34EE7">
              <w:rPr>
                <w:rFonts w:eastAsia="MS Mincho"/>
                <w:color w:val="000000" w:themeColor="text1"/>
              </w:rPr>
              <w:t>21</w:t>
            </w:r>
            <w:r w:rsidR="00A74A6F" w:rsidRPr="00E34EE7">
              <w:rPr>
                <w:rFonts w:eastAsia="MS Mincho"/>
                <w:color w:val="000000" w:themeColor="text1"/>
              </w:rPr>
              <w:t xml:space="preserve"> ditë</w:t>
            </w:r>
          </w:p>
        </w:tc>
        <w:tc>
          <w:tcPr>
            <w:tcW w:w="1750" w:type="dxa"/>
          </w:tcPr>
          <w:p w14:paraId="01F09D8B" w14:textId="021F1F9B" w:rsidR="00A74A6F" w:rsidRPr="00E34EE7" w:rsidRDefault="00A74A6F" w:rsidP="00A74A6F">
            <w:pPr>
              <w:tabs>
                <w:tab w:val="left" w:pos="252"/>
              </w:tabs>
              <w:spacing w:line="276" w:lineRule="auto"/>
              <w:jc w:val="both"/>
              <w:rPr>
                <w:rFonts w:eastAsia="MS Mincho"/>
                <w:color w:val="000000" w:themeColor="text1"/>
              </w:rPr>
            </w:pPr>
            <w:r w:rsidRPr="00E34EE7">
              <w:rPr>
                <w:rFonts w:eastAsia="MS Mincho"/>
                <w:b/>
                <w:color w:val="000000" w:themeColor="text1"/>
              </w:rPr>
              <w:t>0</w:t>
            </w:r>
            <w:r w:rsidRPr="00E34EE7">
              <w:rPr>
                <w:rFonts w:eastAsia="MS Mincho"/>
                <w:color w:val="000000" w:themeColor="text1"/>
              </w:rPr>
              <w:t xml:space="preserve"> pjesëmarrës</w:t>
            </w:r>
          </w:p>
        </w:tc>
        <w:tc>
          <w:tcPr>
            <w:tcW w:w="1206" w:type="dxa"/>
          </w:tcPr>
          <w:p w14:paraId="06D89984" w14:textId="4D77900F" w:rsidR="00A74A6F" w:rsidRPr="00E34EE7" w:rsidRDefault="00A74A6F" w:rsidP="00A74A6F">
            <w:pPr>
              <w:tabs>
                <w:tab w:val="left" w:pos="252"/>
              </w:tabs>
              <w:spacing w:line="276" w:lineRule="auto"/>
              <w:rPr>
                <w:rFonts w:eastAsia="MS Mincho"/>
                <w:color w:val="000000" w:themeColor="text1"/>
              </w:rPr>
            </w:pPr>
            <w:r w:rsidRPr="00E34EE7">
              <w:rPr>
                <w:rFonts w:eastAsia="MS Mincho"/>
                <w:b/>
                <w:color w:val="000000" w:themeColor="text1"/>
              </w:rPr>
              <w:t>0</w:t>
            </w:r>
            <w:r w:rsidRPr="00E34EE7">
              <w:rPr>
                <w:rFonts w:eastAsia="MS Mincho"/>
                <w:color w:val="000000" w:themeColor="text1"/>
              </w:rPr>
              <w:t xml:space="preserve"> Gra,</w:t>
            </w:r>
          </w:p>
          <w:p w14:paraId="3E862363" w14:textId="543384A7" w:rsidR="00A74A6F" w:rsidRPr="00E34EE7" w:rsidRDefault="00A74A6F" w:rsidP="00A74A6F">
            <w:pPr>
              <w:tabs>
                <w:tab w:val="left" w:pos="252"/>
              </w:tabs>
              <w:spacing w:line="276" w:lineRule="auto"/>
              <w:rPr>
                <w:rFonts w:eastAsia="MS Mincho"/>
                <w:color w:val="000000" w:themeColor="text1"/>
              </w:rPr>
            </w:pPr>
            <w:r w:rsidRPr="00E34EE7">
              <w:rPr>
                <w:rFonts w:eastAsia="MS Mincho"/>
                <w:b/>
                <w:color w:val="000000" w:themeColor="text1"/>
              </w:rPr>
              <w:t>0</w:t>
            </w:r>
            <w:r w:rsidRPr="00E34EE7">
              <w:rPr>
                <w:rFonts w:eastAsia="MS Mincho"/>
                <w:color w:val="000000" w:themeColor="text1"/>
              </w:rPr>
              <w:t xml:space="preserve"> vajza, dhe</w:t>
            </w:r>
          </w:p>
          <w:p w14:paraId="3B0873E8" w14:textId="77777777" w:rsidR="00A74A6F" w:rsidRPr="00E34EE7" w:rsidRDefault="00A74A6F" w:rsidP="00A74A6F">
            <w:pPr>
              <w:tabs>
                <w:tab w:val="left" w:pos="252"/>
              </w:tabs>
              <w:spacing w:line="276" w:lineRule="auto"/>
              <w:jc w:val="both"/>
              <w:rPr>
                <w:b/>
                <w:i/>
                <w:color w:val="2E74B5" w:themeColor="accent1" w:themeShade="BF"/>
              </w:rPr>
            </w:pPr>
            <w:r w:rsidRPr="00E34EE7">
              <w:rPr>
                <w:rFonts w:eastAsia="MS Mincho"/>
                <w:b/>
                <w:color w:val="000000" w:themeColor="text1"/>
              </w:rPr>
              <w:t>0</w:t>
            </w:r>
            <w:r w:rsidRPr="00E34EE7">
              <w:rPr>
                <w:rFonts w:eastAsia="MS Mincho"/>
                <w:color w:val="000000" w:themeColor="text1"/>
              </w:rPr>
              <w:t xml:space="preserve"> Burra.</w:t>
            </w:r>
          </w:p>
        </w:tc>
        <w:tc>
          <w:tcPr>
            <w:tcW w:w="2077" w:type="dxa"/>
          </w:tcPr>
          <w:p w14:paraId="4E536BDD" w14:textId="2EEC3137" w:rsidR="00A74A6F" w:rsidRPr="00E34EE7" w:rsidRDefault="00A74A6F" w:rsidP="00A74A6F">
            <w:pPr>
              <w:tabs>
                <w:tab w:val="left" w:pos="252"/>
              </w:tabs>
              <w:spacing w:line="276" w:lineRule="auto"/>
              <w:rPr>
                <w:color w:val="000000" w:themeColor="text1"/>
              </w:rPr>
            </w:pPr>
            <w:r w:rsidRPr="00E34EE7">
              <w:rPr>
                <w:b/>
                <w:color w:val="000000" w:themeColor="text1"/>
              </w:rPr>
              <w:t>0</w:t>
            </w:r>
            <w:r w:rsidRPr="00E34EE7">
              <w:rPr>
                <w:b/>
                <w:i/>
                <w:color w:val="2E74B5" w:themeColor="accent1" w:themeShade="BF"/>
              </w:rPr>
              <w:t xml:space="preserve"> </w:t>
            </w:r>
            <w:r w:rsidRPr="00E34EE7">
              <w:rPr>
                <w:color w:val="000000" w:themeColor="text1"/>
              </w:rPr>
              <w:t>kërkesa apo sugjerime të regjistruara;</w:t>
            </w:r>
          </w:p>
          <w:p w14:paraId="715DDC4B" w14:textId="77777777" w:rsidR="00A74A6F" w:rsidRPr="00E34EE7" w:rsidRDefault="00A74A6F" w:rsidP="00A74A6F">
            <w:pPr>
              <w:tabs>
                <w:tab w:val="left" w:pos="252"/>
              </w:tabs>
              <w:spacing w:line="276" w:lineRule="auto"/>
              <w:jc w:val="both"/>
              <w:rPr>
                <w:color w:val="000000" w:themeColor="text1"/>
              </w:rPr>
            </w:pPr>
          </w:p>
          <w:p w14:paraId="38D90F60" w14:textId="3E7D6C08" w:rsidR="00A74A6F" w:rsidRPr="00E34EE7" w:rsidRDefault="00A74A6F" w:rsidP="00A74A6F">
            <w:pPr>
              <w:tabs>
                <w:tab w:val="left" w:pos="252"/>
              </w:tabs>
              <w:spacing w:line="276" w:lineRule="auto"/>
              <w:jc w:val="both"/>
              <w:rPr>
                <w:color w:val="000000" w:themeColor="text1"/>
              </w:rPr>
            </w:pPr>
            <w:r w:rsidRPr="00E34EE7">
              <w:rPr>
                <w:b/>
                <w:color w:val="000000" w:themeColor="text1"/>
              </w:rPr>
              <w:t xml:space="preserve">0 </w:t>
            </w:r>
            <w:r w:rsidRPr="00E34EE7">
              <w:rPr>
                <w:color w:val="000000" w:themeColor="text1"/>
              </w:rPr>
              <w:t>Pranohen,</w:t>
            </w:r>
          </w:p>
          <w:p w14:paraId="7A2F9F87" w14:textId="77777777" w:rsidR="00A74A6F" w:rsidRPr="00E34EE7" w:rsidRDefault="00A74A6F" w:rsidP="00A74A6F">
            <w:pPr>
              <w:tabs>
                <w:tab w:val="left" w:pos="252"/>
              </w:tabs>
              <w:spacing w:line="276" w:lineRule="auto"/>
              <w:jc w:val="both"/>
              <w:rPr>
                <w:color w:val="000000" w:themeColor="text1"/>
              </w:rPr>
            </w:pPr>
          </w:p>
          <w:p w14:paraId="1007ED17" w14:textId="194FFE44" w:rsidR="00A74A6F" w:rsidRPr="00E34EE7" w:rsidRDefault="00A74A6F" w:rsidP="00A74A6F">
            <w:pPr>
              <w:tabs>
                <w:tab w:val="left" w:pos="252"/>
              </w:tabs>
              <w:spacing w:line="276" w:lineRule="auto"/>
              <w:jc w:val="both"/>
              <w:rPr>
                <w:color w:val="000000" w:themeColor="text1"/>
              </w:rPr>
            </w:pPr>
            <w:r w:rsidRPr="00E34EE7">
              <w:rPr>
                <w:b/>
                <w:color w:val="000000" w:themeColor="text1"/>
              </w:rPr>
              <w:t>0</w:t>
            </w:r>
            <w:r w:rsidRPr="00E34EE7">
              <w:rPr>
                <w:color w:val="000000" w:themeColor="text1"/>
              </w:rPr>
              <w:t xml:space="preserve"> Refuzohet,</w:t>
            </w:r>
          </w:p>
          <w:p w14:paraId="1B1F4654" w14:textId="77777777" w:rsidR="00A74A6F" w:rsidRPr="00E34EE7" w:rsidRDefault="00A74A6F" w:rsidP="00A74A6F">
            <w:pPr>
              <w:tabs>
                <w:tab w:val="left" w:pos="252"/>
              </w:tabs>
              <w:spacing w:line="276" w:lineRule="auto"/>
              <w:jc w:val="both"/>
              <w:rPr>
                <w:color w:val="000000" w:themeColor="text1"/>
              </w:rPr>
            </w:pPr>
          </w:p>
          <w:p w14:paraId="19D9B61F" w14:textId="4B963598" w:rsidR="00A74A6F" w:rsidRPr="00E34EE7" w:rsidRDefault="00A74A6F" w:rsidP="00A74A6F">
            <w:pPr>
              <w:tabs>
                <w:tab w:val="left" w:pos="252"/>
              </w:tabs>
              <w:spacing w:line="276" w:lineRule="auto"/>
              <w:jc w:val="both"/>
              <w:rPr>
                <w:color w:val="000000" w:themeColor="text1"/>
              </w:rPr>
            </w:pPr>
            <w:r w:rsidRPr="00E34EE7">
              <w:rPr>
                <w:color w:val="000000" w:themeColor="text1"/>
              </w:rPr>
              <w:t xml:space="preserve"> Adresohet.</w:t>
            </w:r>
          </w:p>
          <w:p w14:paraId="502C802E" w14:textId="77777777" w:rsidR="00A74A6F" w:rsidRPr="00E34EE7" w:rsidRDefault="00A74A6F" w:rsidP="00A74A6F">
            <w:pPr>
              <w:tabs>
                <w:tab w:val="left" w:pos="252"/>
              </w:tabs>
              <w:spacing w:line="276" w:lineRule="auto"/>
              <w:jc w:val="both"/>
              <w:rPr>
                <w:b/>
                <w:i/>
                <w:color w:val="2E74B5" w:themeColor="accent1" w:themeShade="BF"/>
              </w:rPr>
            </w:pPr>
          </w:p>
        </w:tc>
      </w:tr>
      <w:tr w:rsidR="00A74A6F" w:rsidRPr="00E34EE7" w14:paraId="03272ADD" w14:textId="77777777" w:rsidTr="00D97319">
        <w:trPr>
          <w:trHeight w:val="2060"/>
        </w:trPr>
        <w:tc>
          <w:tcPr>
            <w:tcW w:w="3635" w:type="dxa"/>
            <w:shd w:val="clear" w:color="auto" w:fill="D9E2F3" w:themeFill="accent5" w:themeFillTint="33"/>
          </w:tcPr>
          <w:p w14:paraId="2B126E7E" w14:textId="77777777" w:rsidR="00A74A6F" w:rsidRPr="00E34EE7" w:rsidRDefault="00A74A6F" w:rsidP="00A74A6F">
            <w:pPr>
              <w:tabs>
                <w:tab w:val="left" w:pos="252"/>
              </w:tabs>
              <w:spacing w:line="276" w:lineRule="auto"/>
              <w:jc w:val="both"/>
              <w:rPr>
                <w:b/>
                <w:i/>
                <w:color w:val="2E74B5" w:themeColor="accent1" w:themeShade="BF"/>
              </w:rPr>
            </w:pPr>
            <w:r w:rsidRPr="00E34EE7">
              <w:rPr>
                <w:color w:val="000000" w:themeColor="text1"/>
              </w:rPr>
              <w:t>Gjithsej;</w:t>
            </w:r>
          </w:p>
        </w:tc>
        <w:tc>
          <w:tcPr>
            <w:tcW w:w="2042" w:type="dxa"/>
            <w:shd w:val="clear" w:color="auto" w:fill="D9E2F3" w:themeFill="accent5" w:themeFillTint="33"/>
          </w:tcPr>
          <w:p w14:paraId="7D25AED6" w14:textId="01954D19" w:rsidR="00A74A6F" w:rsidRPr="00E34EE7" w:rsidRDefault="00B43FE8" w:rsidP="00A74A6F">
            <w:pPr>
              <w:tabs>
                <w:tab w:val="left" w:pos="252"/>
              </w:tabs>
              <w:spacing w:line="276" w:lineRule="auto"/>
              <w:jc w:val="both"/>
              <w:rPr>
                <w:rFonts w:eastAsia="MS Mincho"/>
                <w:color w:val="000000" w:themeColor="text1"/>
              </w:rPr>
            </w:pPr>
            <w:r w:rsidRPr="00E34EE7">
              <w:rPr>
                <w:rFonts w:eastAsia="MS Mincho"/>
                <w:color w:val="000000" w:themeColor="text1"/>
              </w:rPr>
              <w:t>21</w:t>
            </w:r>
            <w:r w:rsidR="00A74A6F" w:rsidRPr="00E34EE7">
              <w:rPr>
                <w:rFonts w:eastAsia="MS Mincho"/>
                <w:color w:val="000000" w:themeColor="text1"/>
              </w:rPr>
              <w:t xml:space="preserve"> ditë</w:t>
            </w:r>
          </w:p>
          <w:p w14:paraId="29B14A7E" w14:textId="1D3488FA" w:rsidR="00A74A6F" w:rsidRPr="00E34EE7" w:rsidRDefault="00B43FE8" w:rsidP="00A74A6F">
            <w:r w:rsidRPr="00E34EE7">
              <w:t>18.08.2026-07.09</w:t>
            </w:r>
            <w:r w:rsidR="00A74A6F" w:rsidRPr="00E34EE7">
              <w:t>.2026.</w:t>
            </w:r>
          </w:p>
          <w:p w14:paraId="11839C44" w14:textId="77777777" w:rsidR="00A74A6F" w:rsidRPr="00E34EE7" w:rsidRDefault="00A74A6F" w:rsidP="00A74A6F">
            <w:pPr>
              <w:tabs>
                <w:tab w:val="left" w:pos="252"/>
              </w:tabs>
              <w:spacing w:line="276" w:lineRule="auto"/>
              <w:jc w:val="both"/>
              <w:rPr>
                <w:b/>
                <w:i/>
                <w:color w:val="2E74B5" w:themeColor="accent1" w:themeShade="BF"/>
              </w:rPr>
            </w:pPr>
          </w:p>
        </w:tc>
        <w:tc>
          <w:tcPr>
            <w:tcW w:w="1750" w:type="dxa"/>
            <w:shd w:val="clear" w:color="auto" w:fill="D9E2F3" w:themeFill="accent5" w:themeFillTint="33"/>
          </w:tcPr>
          <w:p w14:paraId="010EA40A" w14:textId="276F391B" w:rsidR="00A74A6F" w:rsidRPr="00E34EE7" w:rsidRDefault="000761F7" w:rsidP="00A74A6F">
            <w:pPr>
              <w:tabs>
                <w:tab w:val="left" w:pos="252"/>
              </w:tabs>
              <w:spacing w:line="276" w:lineRule="auto"/>
              <w:jc w:val="both"/>
              <w:rPr>
                <w:b/>
                <w:color w:val="000000" w:themeColor="text1"/>
              </w:rPr>
            </w:pPr>
            <w:r w:rsidRPr="00E34EE7">
              <w:rPr>
                <w:b/>
                <w:color w:val="000000" w:themeColor="text1"/>
              </w:rPr>
              <w:t>147</w:t>
            </w:r>
          </w:p>
          <w:p w14:paraId="29B7C41D" w14:textId="77777777" w:rsidR="00A74A6F" w:rsidRPr="00E34EE7" w:rsidRDefault="00A74A6F" w:rsidP="00A74A6F">
            <w:pPr>
              <w:tabs>
                <w:tab w:val="left" w:pos="252"/>
              </w:tabs>
              <w:spacing w:line="276" w:lineRule="auto"/>
              <w:jc w:val="both"/>
              <w:rPr>
                <w:b/>
                <w:i/>
                <w:color w:val="2E74B5" w:themeColor="accent1" w:themeShade="BF"/>
              </w:rPr>
            </w:pPr>
            <w:r w:rsidRPr="00E34EE7">
              <w:rPr>
                <w:rFonts w:eastAsia="MS Mincho"/>
                <w:color w:val="000000" w:themeColor="text1"/>
              </w:rPr>
              <w:t>pjesëmarrës</w:t>
            </w:r>
          </w:p>
        </w:tc>
        <w:tc>
          <w:tcPr>
            <w:tcW w:w="1206" w:type="dxa"/>
            <w:shd w:val="clear" w:color="auto" w:fill="D9E2F3" w:themeFill="accent5" w:themeFillTint="33"/>
          </w:tcPr>
          <w:p w14:paraId="09EB5406" w14:textId="70EE7BC6" w:rsidR="00A74A6F" w:rsidRPr="00E34EE7" w:rsidRDefault="000761F7" w:rsidP="00A74A6F">
            <w:pPr>
              <w:tabs>
                <w:tab w:val="left" w:pos="252"/>
              </w:tabs>
              <w:spacing w:line="276" w:lineRule="auto"/>
              <w:rPr>
                <w:rFonts w:eastAsia="MS Mincho"/>
                <w:color w:val="000000" w:themeColor="text1"/>
              </w:rPr>
            </w:pPr>
            <w:r w:rsidRPr="00E34EE7">
              <w:rPr>
                <w:rFonts w:eastAsia="MS Mincho"/>
                <w:b/>
                <w:color w:val="000000" w:themeColor="text1"/>
              </w:rPr>
              <w:t>1</w:t>
            </w:r>
            <w:r w:rsidR="00A74A6F" w:rsidRPr="00E34EE7">
              <w:rPr>
                <w:rFonts w:eastAsia="MS Mincho"/>
                <w:b/>
                <w:color w:val="000000" w:themeColor="text1"/>
              </w:rPr>
              <w:t>7</w:t>
            </w:r>
            <w:r w:rsidR="00A74A6F" w:rsidRPr="00E34EE7">
              <w:rPr>
                <w:rFonts w:eastAsia="MS Mincho"/>
                <w:color w:val="000000" w:themeColor="text1"/>
              </w:rPr>
              <w:t xml:space="preserve"> Gra,</w:t>
            </w:r>
          </w:p>
          <w:p w14:paraId="24030DBC" w14:textId="4FE1C8E9" w:rsidR="00A74A6F" w:rsidRPr="00E34EE7" w:rsidRDefault="00A74A6F" w:rsidP="00A74A6F">
            <w:pPr>
              <w:tabs>
                <w:tab w:val="left" w:pos="252"/>
              </w:tabs>
              <w:spacing w:line="276" w:lineRule="auto"/>
              <w:rPr>
                <w:rFonts w:eastAsia="MS Mincho"/>
                <w:color w:val="000000" w:themeColor="text1"/>
              </w:rPr>
            </w:pPr>
            <w:r w:rsidRPr="00E34EE7">
              <w:rPr>
                <w:rFonts w:eastAsia="MS Mincho"/>
                <w:color w:val="000000" w:themeColor="text1"/>
              </w:rPr>
              <w:t xml:space="preserve"> </w:t>
            </w:r>
            <w:r w:rsidR="000761F7" w:rsidRPr="00E34EE7">
              <w:rPr>
                <w:rFonts w:eastAsia="MS Mincho"/>
                <w:color w:val="000000" w:themeColor="text1"/>
              </w:rPr>
              <w:t>D</w:t>
            </w:r>
            <w:r w:rsidRPr="00E34EE7">
              <w:rPr>
                <w:rFonts w:eastAsia="MS Mincho"/>
                <w:color w:val="000000" w:themeColor="text1"/>
              </w:rPr>
              <w:t>he</w:t>
            </w:r>
            <w:r w:rsidR="000761F7" w:rsidRPr="00E34EE7">
              <w:rPr>
                <w:rFonts w:eastAsia="MS Mincho"/>
                <w:color w:val="000000" w:themeColor="text1"/>
              </w:rPr>
              <w:t xml:space="preserve"> </w:t>
            </w:r>
          </w:p>
          <w:p w14:paraId="2432B330" w14:textId="32AF99AE" w:rsidR="00A74A6F" w:rsidRPr="00E34EE7" w:rsidRDefault="00D97319" w:rsidP="00A74A6F">
            <w:pPr>
              <w:tabs>
                <w:tab w:val="left" w:pos="252"/>
              </w:tabs>
              <w:spacing w:line="276" w:lineRule="auto"/>
              <w:jc w:val="both"/>
              <w:rPr>
                <w:b/>
                <w:i/>
                <w:color w:val="2E74B5" w:themeColor="accent1" w:themeShade="BF"/>
              </w:rPr>
            </w:pPr>
            <w:r w:rsidRPr="00E34EE7">
              <w:rPr>
                <w:rFonts w:eastAsia="MS Mincho"/>
                <w:b/>
                <w:color w:val="000000" w:themeColor="text1"/>
              </w:rPr>
              <w:t>130</w:t>
            </w:r>
            <w:r w:rsidR="00A74A6F" w:rsidRPr="00E34EE7">
              <w:rPr>
                <w:rFonts w:eastAsia="MS Mincho"/>
                <w:b/>
                <w:color w:val="000000" w:themeColor="text1"/>
              </w:rPr>
              <w:t xml:space="preserve"> </w:t>
            </w:r>
            <w:r w:rsidR="00A74A6F" w:rsidRPr="00E34EE7">
              <w:rPr>
                <w:rFonts w:eastAsia="MS Mincho"/>
                <w:color w:val="000000" w:themeColor="text1"/>
              </w:rPr>
              <w:t>Burra.</w:t>
            </w:r>
          </w:p>
        </w:tc>
        <w:tc>
          <w:tcPr>
            <w:tcW w:w="2077" w:type="dxa"/>
            <w:shd w:val="clear" w:color="auto" w:fill="D9E2F3" w:themeFill="accent5" w:themeFillTint="33"/>
          </w:tcPr>
          <w:p w14:paraId="4810F804" w14:textId="76AF979B" w:rsidR="00A74A6F" w:rsidRPr="00E34EE7" w:rsidRDefault="00565269" w:rsidP="00A74A6F">
            <w:pPr>
              <w:tabs>
                <w:tab w:val="left" w:pos="252"/>
              </w:tabs>
              <w:spacing w:line="276" w:lineRule="auto"/>
              <w:rPr>
                <w:color w:val="000000" w:themeColor="text1"/>
              </w:rPr>
            </w:pPr>
            <w:r>
              <w:rPr>
                <w:b/>
                <w:color w:val="000000" w:themeColor="text1"/>
              </w:rPr>
              <w:t>58</w:t>
            </w:r>
            <w:r w:rsidR="00A74A6F" w:rsidRPr="00E34EE7">
              <w:rPr>
                <w:b/>
                <w:i/>
                <w:color w:val="2E74B5" w:themeColor="accent1" w:themeShade="BF"/>
              </w:rPr>
              <w:t xml:space="preserve"> </w:t>
            </w:r>
            <w:r w:rsidR="00A74A6F" w:rsidRPr="00E34EE7">
              <w:rPr>
                <w:color w:val="000000" w:themeColor="text1"/>
              </w:rPr>
              <w:t>kërkesa apo sugjerime të regjistruara;</w:t>
            </w:r>
          </w:p>
          <w:p w14:paraId="4E077CCB" w14:textId="77777777" w:rsidR="00A74A6F" w:rsidRPr="00E34EE7" w:rsidRDefault="00A74A6F" w:rsidP="00A74A6F">
            <w:pPr>
              <w:tabs>
                <w:tab w:val="left" w:pos="252"/>
              </w:tabs>
              <w:spacing w:line="276" w:lineRule="auto"/>
              <w:jc w:val="both"/>
              <w:rPr>
                <w:color w:val="000000" w:themeColor="text1"/>
              </w:rPr>
            </w:pPr>
          </w:p>
          <w:p w14:paraId="104B56E9" w14:textId="3549F10C" w:rsidR="00A74A6F" w:rsidRPr="00E34EE7" w:rsidRDefault="00565269" w:rsidP="00A74A6F">
            <w:pPr>
              <w:tabs>
                <w:tab w:val="left" w:pos="252"/>
              </w:tabs>
              <w:spacing w:line="276" w:lineRule="auto"/>
              <w:jc w:val="both"/>
              <w:rPr>
                <w:color w:val="000000" w:themeColor="text1"/>
              </w:rPr>
            </w:pPr>
            <w:r>
              <w:rPr>
                <w:b/>
                <w:color w:val="000000" w:themeColor="text1"/>
              </w:rPr>
              <w:t>39</w:t>
            </w:r>
            <w:r w:rsidR="00A74A6F" w:rsidRPr="00E34EE7">
              <w:rPr>
                <w:b/>
                <w:color w:val="000000" w:themeColor="text1"/>
              </w:rPr>
              <w:t xml:space="preserve"> </w:t>
            </w:r>
            <w:r w:rsidR="00A74A6F" w:rsidRPr="00E34EE7">
              <w:rPr>
                <w:color w:val="000000" w:themeColor="text1"/>
              </w:rPr>
              <w:t>Pranohen,</w:t>
            </w:r>
          </w:p>
          <w:p w14:paraId="3551CFFC" w14:textId="77777777" w:rsidR="00A74A6F" w:rsidRPr="00E34EE7" w:rsidRDefault="00A74A6F" w:rsidP="00A74A6F">
            <w:pPr>
              <w:tabs>
                <w:tab w:val="left" w:pos="252"/>
              </w:tabs>
              <w:spacing w:line="276" w:lineRule="auto"/>
              <w:jc w:val="both"/>
              <w:rPr>
                <w:color w:val="000000" w:themeColor="text1"/>
              </w:rPr>
            </w:pPr>
          </w:p>
          <w:p w14:paraId="1EA4B7E3" w14:textId="13FB43AC" w:rsidR="00A74A6F" w:rsidRDefault="00565269" w:rsidP="00A74A6F">
            <w:pPr>
              <w:tabs>
                <w:tab w:val="left" w:pos="252"/>
              </w:tabs>
              <w:spacing w:line="276" w:lineRule="auto"/>
              <w:jc w:val="both"/>
              <w:rPr>
                <w:color w:val="000000" w:themeColor="text1"/>
              </w:rPr>
            </w:pPr>
            <w:r>
              <w:rPr>
                <w:b/>
                <w:color w:val="000000" w:themeColor="text1"/>
              </w:rPr>
              <w:t>5</w:t>
            </w:r>
            <w:r w:rsidR="00A74A6F" w:rsidRPr="00E34EE7">
              <w:rPr>
                <w:color w:val="000000" w:themeColor="text1"/>
              </w:rPr>
              <w:t xml:space="preserve"> Refuzohen,</w:t>
            </w:r>
          </w:p>
          <w:p w14:paraId="295FE199" w14:textId="48E03084" w:rsidR="00565269" w:rsidRDefault="00565269" w:rsidP="00A74A6F">
            <w:pPr>
              <w:tabs>
                <w:tab w:val="left" w:pos="252"/>
              </w:tabs>
              <w:spacing w:line="276" w:lineRule="auto"/>
              <w:jc w:val="both"/>
              <w:rPr>
                <w:color w:val="000000" w:themeColor="text1"/>
              </w:rPr>
            </w:pPr>
          </w:p>
          <w:p w14:paraId="5BB20640" w14:textId="34D85534" w:rsidR="00565269" w:rsidRPr="00E34EE7" w:rsidRDefault="00565269" w:rsidP="00A74A6F">
            <w:pPr>
              <w:tabs>
                <w:tab w:val="left" w:pos="252"/>
              </w:tabs>
              <w:spacing w:line="276" w:lineRule="auto"/>
              <w:jc w:val="both"/>
              <w:rPr>
                <w:color w:val="000000" w:themeColor="text1"/>
              </w:rPr>
            </w:pPr>
            <w:r w:rsidRPr="00565269">
              <w:rPr>
                <w:b/>
                <w:color w:val="000000" w:themeColor="text1"/>
              </w:rPr>
              <w:t>14</w:t>
            </w:r>
            <w:r>
              <w:rPr>
                <w:color w:val="000000" w:themeColor="text1"/>
              </w:rPr>
              <w:t xml:space="preserve"> Adresohen</w:t>
            </w:r>
          </w:p>
          <w:p w14:paraId="302F41ED" w14:textId="77777777" w:rsidR="00A74A6F" w:rsidRPr="00E34EE7" w:rsidRDefault="00A74A6F" w:rsidP="00A74A6F">
            <w:pPr>
              <w:tabs>
                <w:tab w:val="left" w:pos="252"/>
              </w:tabs>
              <w:spacing w:line="276" w:lineRule="auto"/>
              <w:jc w:val="both"/>
              <w:rPr>
                <w:color w:val="000000" w:themeColor="text1"/>
              </w:rPr>
            </w:pPr>
          </w:p>
          <w:p w14:paraId="2000FF5C" w14:textId="3155D012" w:rsidR="00A74A6F" w:rsidRPr="00E34EE7" w:rsidRDefault="00A74A6F" w:rsidP="00A74A6F">
            <w:pPr>
              <w:tabs>
                <w:tab w:val="left" w:pos="252"/>
              </w:tabs>
              <w:spacing w:line="276" w:lineRule="auto"/>
              <w:jc w:val="both"/>
              <w:rPr>
                <w:color w:val="000000" w:themeColor="text1"/>
                <w:highlight w:val="yellow"/>
              </w:rPr>
            </w:pPr>
          </w:p>
          <w:p w14:paraId="6151333A" w14:textId="77777777" w:rsidR="00A74A6F" w:rsidRPr="00E34EE7" w:rsidRDefault="00A74A6F" w:rsidP="00A74A6F">
            <w:pPr>
              <w:tabs>
                <w:tab w:val="left" w:pos="252"/>
              </w:tabs>
              <w:spacing w:line="276" w:lineRule="auto"/>
              <w:jc w:val="both"/>
              <w:rPr>
                <w:b/>
                <w:i/>
                <w:color w:val="2E74B5" w:themeColor="accent1" w:themeShade="BF"/>
                <w:highlight w:val="yellow"/>
              </w:rPr>
            </w:pPr>
          </w:p>
        </w:tc>
      </w:tr>
    </w:tbl>
    <w:p w14:paraId="10A41E41" w14:textId="77777777" w:rsidR="00F96936" w:rsidRPr="00E34EE7" w:rsidRDefault="00F96936" w:rsidP="00571ECF">
      <w:pPr>
        <w:tabs>
          <w:tab w:val="left" w:pos="252"/>
        </w:tabs>
        <w:spacing w:line="276" w:lineRule="auto"/>
        <w:jc w:val="both"/>
        <w:rPr>
          <w:b/>
          <w:i/>
          <w:color w:val="2E74B5" w:themeColor="accent1" w:themeShade="BF"/>
        </w:rPr>
      </w:pPr>
    </w:p>
    <w:p w14:paraId="03295F6A" w14:textId="77777777" w:rsidR="00280B24" w:rsidRPr="00E34EE7" w:rsidRDefault="00280B24" w:rsidP="00163293">
      <w:pPr>
        <w:pStyle w:val="Heading1"/>
        <w:jc w:val="left"/>
        <w:rPr>
          <w:color w:val="0070C0"/>
          <w:sz w:val="24"/>
        </w:rPr>
      </w:pPr>
      <w:bookmarkStart w:id="9" w:name="_Toc233018275"/>
      <w:r w:rsidRPr="00E34EE7">
        <w:rPr>
          <w:color w:val="0070C0"/>
          <w:sz w:val="24"/>
        </w:rPr>
        <w:t>VLERËSIMI I GRUPIT PUNUES MBI KËRKESAT E QYTETARËVE</w:t>
      </w:r>
      <w:bookmarkEnd w:id="9"/>
      <w:r w:rsidRPr="00E34EE7">
        <w:rPr>
          <w:color w:val="0070C0"/>
          <w:sz w:val="24"/>
        </w:rPr>
        <w:t xml:space="preserve"> </w:t>
      </w:r>
    </w:p>
    <w:p w14:paraId="653E07AC" w14:textId="77777777" w:rsidR="00280B24" w:rsidRPr="00E34EE7" w:rsidRDefault="00280B24" w:rsidP="00280B24"/>
    <w:p w14:paraId="17B94B19" w14:textId="77777777" w:rsidR="00280B24" w:rsidRPr="00E34EE7" w:rsidRDefault="00280B24" w:rsidP="00280B24">
      <w:r w:rsidRPr="00E34EE7">
        <w:t xml:space="preserve">Grupi punës ka grumbulluar të gjitha kërkesat e qytetarëve dhe të njëjtat pasi i ka vendosur në dokumentin punues i ka analizuar dhe komfor standardeve të përcaktuara më lartë ka vendosur për pranimin, pranime të pjesshëm, refuzimin dhe adresimin e </w:t>
      </w:r>
      <w:r w:rsidR="00272DE5" w:rsidRPr="00E34EE7">
        <w:t>kërkesave. Vendimet</w:t>
      </w:r>
      <w:r w:rsidRPr="00E34EE7">
        <w:t xml:space="preserve"> e anëtarëve të grupit janë pasqyruar në tabelën /shtojcën  nr. 5 bashkë me arsyetimet e grupit.</w:t>
      </w:r>
    </w:p>
    <w:p w14:paraId="3A82C0FE" w14:textId="77777777" w:rsidR="00280B24" w:rsidRPr="00E34EE7" w:rsidRDefault="00280B24" w:rsidP="00280B24"/>
    <w:p w14:paraId="4532B1FB" w14:textId="45FB3F84" w:rsidR="00280B24" w:rsidRPr="00E34EE7" w:rsidRDefault="00280B24" w:rsidP="00280B24">
      <w:pPr>
        <w:rPr>
          <w:bCs/>
          <w:i/>
          <w:color w:val="2E74B5" w:themeColor="accent1" w:themeShade="BF"/>
        </w:rPr>
      </w:pPr>
      <w:r w:rsidRPr="00E34EE7">
        <w:rPr>
          <w:bCs/>
          <w:i/>
          <w:color w:val="2E74B5" w:themeColor="accent1" w:themeShade="BF"/>
        </w:rPr>
        <w:t xml:space="preserve">Shtojca nr. </w:t>
      </w:r>
      <w:r w:rsidR="004317AD" w:rsidRPr="00E34EE7">
        <w:rPr>
          <w:bCs/>
          <w:i/>
          <w:color w:val="2E74B5" w:themeColor="accent1" w:themeShade="BF"/>
        </w:rPr>
        <w:t>2</w:t>
      </w:r>
      <w:r w:rsidRPr="00E34EE7">
        <w:rPr>
          <w:bCs/>
          <w:i/>
          <w:color w:val="2E74B5" w:themeColor="accent1" w:themeShade="BF"/>
        </w:rPr>
        <w:t xml:space="preserve"> – Tabela e detajuar me informatat për kërkesat e dhëna, arsyetimet për kërkesat e pranuara dhe të refuzuara:</w:t>
      </w:r>
    </w:p>
    <w:p w14:paraId="44E2BEA1" w14:textId="77777777" w:rsidR="00D86492" w:rsidRPr="00E34EE7" w:rsidRDefault="00D86492" w:rsidP="001D6A28">
      <w:pPr>
        <w:rPr>
          <w:b/>
          <w:i/>
          <w:color w:val="2E74B5" w:themeColor="accent1" w:themeShade="BF"/>
        </w:rPr>
      </w:pPr>
    </w:p>
    <w:tbl>
      <w:tblPr>
        <w:tblStyle w:val="TableGrid"/>
        <w:tblW w:w="10980" w:type="dxa"/>
        <w:tblInd w:w="-275" w:type="dxa"/>
        <w:tblLook w:val="04A0" w:firstRow="1" w:lastRow="0" w:firstColumn="1" w:lastColumn="0" w:noHBand="0" w:noVBand="1"/>
      </w:tblPr>
      <w:tblGrid>
        <w:gridCol w:w="4384"/>
        <w:gridCol w:w="1436"/>
        <w:gridCol w:w="5160"/>
      </w:tblGrid>
      <w:tr w:rsidR="00605D45" w:rsidRPr="00270EAD" w14:paraId="1091054C" w14:textId="77777777" w:rsidTr="00270EAD">
        <w:trPr>
          <w:trHeight w:val="1340"/>
        </w:trPr>
        <w:tc>
          <w:tcPr>
            <w:tcW w:w="4384" w:type="dxa"/>
            <w:tcBorders>
              <w:bottom w:val="single" w:sz="4" w:space="0" w:color="auto"/>
            </w:tcBorders>
            <w:shd w:val="clear" w:color="auto" w:fill="B4C6E7" w:themeFill="accent5" w:themeFillTint="66"/>
          </w:tcPr>
          <w:p w14:paraId="49B7F52A" w14:textId="77777777" w:rsidR="00605D45" w:rsidRPr="00270EAD" w:rsidRDefault="00605D45" w:rsidP="001D6A28">
            <w:pPr>
              <w:rPr>
                <w:b/>
                <w:i/>
                <w:color w:val="2E74B5" w:themeColor="accent1" w:themeShade="BF"/>
              </w:rPr>
            </w:pPr>
            <w:r w:rsidRPr="00270EAD">
              <w:rPr>
                <w:b/>
                <w:color w:val="000000" w:themeColor="text1"/>
              </w:rPr>
              <w:t>Personi i kërkesës si dhe Kërkesat, Sugjerimet dhe Komentet.</w:t>
            </w:r>
          </w:p>
        </w:tc>
        <w:tc>
          <w:tcPr>
            <w:tcW w:w="1436" w:type="dxa"/>
            <w:tcBorders>
              <w:bottom w:val="single" w:sz="4" w:space="0" w:color="auto"/>
            </w:tcBorders>
            <w:shd w:val="clear" w:color="auto" w:fill="B4C6E7" w:themeFill="accent5" w:themeFillTint="66"/>
          </w:tcPr>
          <w:p w14:paraId="31451B75" w14:textId="77777777" w:rsidR="00605D45" w:rsidRPr="00270EAD" w:rsidRDefault="00605D45" w:rsidP="00605D45">
            <w:pPr>
              <w:rPr>
                <w:b/>
                <w:color w:val="000000" w:themeColor="text1"/>
              </w:rPr>
            </w:pPr>
            <w:r w:rsidRPr="00270EAD">
              <w:rPr>
                <w:b/>
                <w:color w:val="000000" w:themeColor="text1"/>
              </w:rPr>
              <w:t>Statusi i Kërkesës, Sugjerimit dhe Komenteve.</w:t>
            </w:r>
          </w:p>
          <w:p w14:paraId="433B311E" w14:textId="77777777" w:rsidR="00605D45" w:rsidRPr="00270EAD" w:rsidRDefault="00605D45" w:rsidP="001D6A28">
            <w:pPr>
              <w:rPr>
                <w:b/>
                <w:i/>
                <w:color w:val="2E74B5" w:themeColor="accent1" w:themeShade="BF"/>
              </w:rPr>
            </w:pPr>
          </w:p>
        </w:tc>
        <w:tc>
          <w:tcPr>
            <w:tcW w:w="5160" w:type="dxa"/>
            <w:tcBorders>
              <w:bottom w:val="single" w:sz="4" w:space="0" w:color="auto"/>
            </w:tcBorders>
            <w:shd w:val="clear" w:color="auto" w:fill="B4C6E7" w:themeFill="accent5" w:themeFillTint="66"/>
          </w:tcPr>
          <w:p w14:paraId="50D82F07" w14:textId="77777777" w:rsidR="00605D45" w:rsidRPr="00270EAD" w:rsidRDefault="00605D45" w:rsidP="001D6A28">
            <w:pPr>
              <w:rPr>
                <w:b/>
                <w:i/>
                <w:color w:val="2E74B5" w:themeColor="accent1" w:themeShade="BF"/>
              </w:rPr>
            </w:pPr>
            <w:r w:rsidRPr="00270EAD">
              <w:rPr>
                <w:b/>
                <w:bCs/>
                <w:color w:val="000000" w:themeColor="text1"/>
              </w:rPr>
              <w:t>Arsyetimi (komentimi për pranimin, pjesërisht i pranueshëm dhe mospranimit të komenteve është i detyrueshëm).</w:t>
            </w:r>
          </w:p>
        </w:tc>
      </w:tr>
      <w:tr w:rsidR="00CB3E82" w:rsidRPr="00270EAD" w14:paraId="262C1961" w14:textId="77777777" w:rsidTr="00270EAD">
        <w:trPr>
          <w:trHeight w:val="608"/>
        </w:trPr>
        <w:tc>
          <w:tcPr>
            <w:tcW w:w="10980" w:type="dxa"/>
            <w:gridSpan w:val="3"/>
            <w:shd w:val="clear" w:color="auto" w:fill="D9E2F3" w:themeFill="accent5" w:themeFillTint="33"/>
          </w:tcPr>
          <w:p w14:paraId="268501B6" w14:textId="77777777" w:rsidR="00CB3E82" w:rsidRPr="00270EAD" w:rsidRDefault="00CB3E82" w:rsidP="00CB3E82">
            <w:pPr>
              <w:jc w:val="center"/>
              <w:rPr>
                <w:color w:val="000000" w:themeColor="text1"/>
              </w:rPr>
            </w:pPr>
          </w:p>
          <w:p w14:paraId="579F796F" w14:textId="77777777" w:rsidR="00CB3E82" w:rsidRPr="00270EAD" w:rsidRDefault="00CB3E82" w:rsidP="00CB3E82">
            <w:pPr>
              <w:jc w:val="center"/>
              <w:rPr>
                <w:color w:val="000000" w:themeColor="text1"/>
              </w:rPr>
            </w:pPr>
            <w:r w:rsidRPr="00270EAD">
              <w:rPr>
                <w:color w:val="000000" w:themeColor="text1"/>
              </w:rPr>
              <w:t>DËGJIM</w:t>
            </w:r>
            <w:r w:rsidR="00E26BAF" w:rsidRPr="00270EAD">
              <w:rPr>
                <w:color w:val="000000" w:themeColor="text1"/>
              </w:rPr>
              <w:t>I</w:t>
            </w:r>
            <w:r w:rsidRPr="00270EAD">
              <w:rPr>
                <w:color w:val="000000" w:themeColor="text1"/>
              </w:rPr>
              <w:t xml:space="preserve"> BUXHETOR NË SALLËN E KONFERENCAVE, NË KOMUNËN E KLINËS, ME KRYETARËT E KËSHILLAVE TË FSHATRAVE.</w:t>
            </w:r>
          </w:p>
          <w:p w14:paraId="1C027AC2" w14:textId="77777777" w:rsidR="00CB3E82" w:rsidRPr="00270EAD" w:rsidRDefault="00CB3E82" w:rsidP="00CB3E82">
            <w:pPr>
              <w:jc w:val="center"/>
              <w:rPr>
                <w:color w:val="2E74B5" w:themeColor="accent1" w:themeShade="BF"/>
              </w:rPr>
            </w:pPr>
          </w:p>
        </w:tc>
      </w:tr>
      <w:tr w:rsidR="00223F7F" w:rsidRPr="00270EAD" w14:paraId="7DF1DAD7" w14:textId="77777777" w:rsidTr="00270EAD">
        <w:tc>
          <w:tcPr>
            <w:tcW w:w="4384" w:type="dxa"/>
          </w:tcPr>
          <w:p w14:paraId="71F9A383" w14:textId="77777777" w:rsidR="00E24738" w:rsidRPr="00270EAD" w:rsidRDefault="00B05E84" w:rsidP="00B05E84">
            <w:pPr>
              <w:rPr>
                <w:color w:val="000000" w:themeColor="text1"/>
              </w:rPr>
            </w:pPr>
            <w:r w:rsidRPr="00270EAD">
              <w:rPr>
                <w:b/>
                <w:color w:val="000000" w:themeColor="text1"/>
              </w:rPr>
              <w:t>Binak Gashi</w:t>
            </w:r>
            <w:r w:rsidR="00223F7F" w:rsidRPr="00270EAD">
              <w:rPr>
                <w:b/>
                <w:color w:val="000000" w:themeColor="text1"/>
              </w:rPr>
              <w:t>, Kr</w:t>
            </w:r>
            <w:r w:rsidR="005043F2" w:rsidRPr="00270EAD">
              <w:rPr>
                <w:b/>
                <w:color w:val="000000" w:themeColor="text1"/>
              </w:rPr>
              <w:t>yeta</w:t>
            </w:r>
            <w:r w:rsidRPr="00270EAD">
              <w:rPr>
                <w:b/>
                <w:color w:val="000000" w:themeColor="text1"/>
              </w:rPr>
              <w:t>r i Këshillit Lokal në Gremnik</w:t>
            </w:r>
            <w:r w:rsidR="00223F7F" w:rsidRPr="00270EAD">
              <w:rPr>
                <w:b/>
                <w:color w:val="000000" w:themeColor="text1"/>
              </w:rPr>
              <w:t xml:space="preserve">; </w:t>
            </w:r>
          </w:p>
          <w:p w14:paraId="33C286D3" w14:textId="77777777" w:rsidR="00E24738" w:rsidRPr="00270EAD" w:rsidRDefault="00E24738" w:rsidP="00B05E84">
            <w:pPr>
              <w:rPr>
                <w:color w:val="000000" w:themeColor="text1"/>
              </w:rPr>
            </w:pPr>
          </w:p>
          <w:p w14:paraId="390EDE2A" w14:textId="1425CCA3" w:rsidR="00B05E84" w:rsidRPr="00270EAD" w:rsidRDefault="00585A27" w:rsidP="00B05E84">
            <w:pPr>
              <w:rPr>
                <w:color w:val="000000" w:themeColor="text1"/>
              </w:rPr>
            </w:pPr>
            <w:r w:rsidRPr="00270EAD">
              <w:rPr>
                <w:bCs/>
                <w:lang w:val="en-US"/>
              </w:rPr>
              <w:lastRenderedPageBreak/>
              <w:t>1.</w:t>
            </w:r>
            <w:r w:rsidR="00B05E84" w:rsidRPr="00270EAD">
              <w:rPr>
                <w:bCs/>
                <w:lang w:val="en-US"/>
              </w:rPr>
              <w:t>Dy deponi te berllogut ne f</w:t>
            </w:r>
            <w:r w:rsidR="00E24738" w:rsidRPr="00270EAD">
              <w:rPr>
                <w:bCs/>
                <w:lang w:val="en-US"/>
              </w:rPr>
              <w:t>shatin ton paraqesin rrezik</w:t>
            </w:r>
            <w:r w:rsidR="00B05E84" w:rsidRPr="00270EAD">
              <w:rPr>
                <w:bCs/>
                <w:lang w:val="en-US"/>
              </w:rPr>
              <w:t xml:space="preserve">  per jeten e qytetarve ton</w:t>
            </w:r>
            <w:r w:rsidR="007B3D43" w:rsidRPr="00270EAD">
              <w:rPr>
                <w:bCs/>
                <w:lang w:val="en-US"/>
              </w:rPr>
              <w:t>ë</w:t>
            </w:r>
            <w:r w:rsidR="00B05E84" w:rsidRPr="00270EAD">
              <w:rPr>
                <w:bCs/>
                <w:lang w:val="en-US"/>
              </w:rPr>
              <w:t xml:space="preserve"> </w:t>
            </w:r>
          </w:p>
          <w:p w14:paraId="0A6DD31E" w14:textId="6E497BF8" w:rsidR="00B05E84" w:rsidRPr="00270EAD" w:rsidRDefault="00585A27" w:rsidP="00B05E84">
            <w:pPr>
              <w:spacing w:before="100" w:beforeAutospacing="1" w:after="100" w:afterAutospacing="1"/>
              <w:outlineLvl w:val="1"/>
              <w:rPr>
                <w:bCs/>
                <w:lang w:val="en-US"/>
              </w:rPr>
            </w:pPr>
            <w:r w:rsidRPr="00270EAD">
              <w:rPr>
                <w:bCs/>
                <w:lang w:val="en-US"/>
              </w:rPr>
              <w:t>2.</w:t>
            </w:r>
            <w:r w:rsidR="007B3D43" w:rsidRPr="00270EAD">
              <w:rPr>
                <w:bCs/>
                <w:lang w:val="en-US"/>
              </w:rPr>
              <w:t>Kerkesa tjeter eshte ujin</w:t>
            </w:r>
            <w:r w:rsidR="00B05E84" w:rsidRPr="00270EAD">
              <w:rPr>
                <w:bCs/>
                <w:lang w:val="en-US"/>
              </w:rPr>
              <w:t xml:space="preserve"> e pijes ne fshatin ton</w:t>
            </w:r>
          </w:p>
          <w:p w14:paraId="2E685B60" w14:textId="77777777" w:rsidR="00223F7F" w:rsidRPr="00270EAD" w:rsidRDefault="00223F7F" w:rsidP="00B05E84">
            <w:pPr>
              <w:rPr>
                <w:b/>
                <w:color w:val="2E74B5" w:themeColor="accent1" w:themeShade="BF"/>
                <w:highlight w:val="yellow"/>
              </w:rPr>
            </w:pPr>
          </w:p>
        </w:tc>
        <w:tc>
          <w:tcPr>
            <w:tcW w:w="1436" w:type="dxa"/>
            <w:shd w:val="clear" w:color="auto" w:fill="auto"/>
          </w:tcPr>
          <w:p w14:paraId="0DEB4E33" w14:textId="77777777" w:rsidR="00223F7F" w:rsidRPr="00270EAD" w:rsidRDefault="0002350F" w:rsidP="00BF000A">
            <w:pPr>
              <w:jc w:val="center"/>
              <w:rPr>
                <w:b/>
                <w:color w:val="000000" w:themeColor="text1"/>
              </w:rPr>
            </w:pPr>
            <w:r w:rsidRPr="00270EAD">
              <w:rPr>
                <w:b/>
                <w:color w:val="000000" w:themeColor="text1"/>
              </w:rPr>
              <w:lastRenderedPageBreak/>
              <w:t>Refuzohet</w:t>
            </w:r>
          </w:p>
          <w:p w14:paraId="74864737" w14:textId="5465D692" w:rsidR="0002350F" w:rsidRPr="00270EAD" w:rsidRDefault="0002350F" w:rsidP="00BF000A">
            <w:pPr>
              <w:jc w:val="center"/>
            </w:pPr>
            <w:r w:rsidRPr="00270EAD">
              <w:rPr>
                <w:b/>
                <w:color w:val="000000" w:themeColor="text1"/>
              </w:rPr>
              <w:t>Pranohet</w:t>
            </w:r>
          </w:p>
        </w:tc>
        <w:tc>
          <w:tcPr>
            <w:tcW w:w="5160" w:type="dxa"/>
            <w:shd w:val="clear" w:color="auto" w:fill="FFFFFF" w:themeFill="background1"/>
          </w:tcPr>
          <w:p w14:paraId="5E6704E9" w14:textId="77777777" w:rsidR="00B62E2A" w:rsidRPr="00270EAD" w:rsidRDefault="00B62E2A" w:rsidP="00B62E2A">
            <w:pPr>
              <w:rPr>
                <w:bCs/>
                <w:color w:val="000000" w:themeColor="text1"/>
              </w:rPr>
            </w:pPr>
            <w:r w:rsidRPr="00270EAD">
              <w:rPr>
                <w:b/>
                <w:color w:val="000000" w:themeColor="text1"/>
              </w:rPr>
              <w:t xml:space="preserve">Përgjigja: </w:t>
            </w:r>
          </w:p>
          <w:p w14:paraId="26DE7F29" w14:textId="77777777" w:rsidR="0002350F" w:rsidRPr="00270EAD" w:rsidRDefault="0002350F" w:rsidP="0002350F">
            <w:pPr>
              <w:rPr>
                <w:bCs/>
                <w:color w:val="000000" w:themeColor="text1"/>
              </w:rPr>
            </w:pPr>
          </w:p>
          <w:p w14:paraId="52CE65B5" w14:textId="6CF0E7AA" w:rsidR="0002350F" w:rsidRPr="00270EAD" w:rsidRDefault="0002350F" w:rsidP="0002350F">
            <w:pPr>
              <w:rPr>
                <w:bCs/>
                <w:color w:val="000000" w:themeColor="text1"/>
              </w:rPr>
            </w:pPr>
            <w:r w:rsidRPr="00270EAD">
              <w:rPr>
                <w:bCs/>
                <w:color w:val="000000" w:themeColor="text1"/>
              </w:rPr>
              <w:lastRenderedPageBreak/>
              <w:t>Grupi punues ka d</w:t>
            </w:r>
            <w:r w:rsidRPr="00270EAD">
              <w:rPr>
                <w:color w:val="000000" w:themeColor="text1"/>
              </w:rPr>
              <w:t>iskutuar dhe ka konstatuar se shërbime</w:t>
            </w:r>
            <w:r w:rsidR="007B3D43" w:rsidRPr="00270EAD">
              <w:rPr>
                <w:color w:val="000000" w:themeColor="text1"/>
              </w:rPr>
              <w:t>t</w:t>
            </w:r>
            <w:r w:rsidRPr="00270EAD">
              <w:rPr>
                <w:color w:val="000000" w:themeColor="text1"/>
              </w:rPr>
              <w:t xml:space="preserve"> </w:t>
            </w:r>
            <w:r w:rsidR="007B3D43" w:rsidRPr="00270EAD">
              <w:rPr>
                <w:color w:val="000000" w:themeColor="text1"/>
              </w:rPr>
              <w:t xml:space="preserve">lidhur me kërkesën sipas pikës 1 </w:t>
            </w:r>
            <w:r w:rsidRPr="00270EAD">
              <w:rPr>
                <w:color w:val="000000" w:themeColor="text1"/>
              </w:rPr>
              <w:t>nu</w:t>
            </w:r>
            <w:r w:rsidR="007B3D43" w:rsidRPr="00270EAD">
              <w:rPr>
                <w:color w:val="000000" w:themeColor="text1"/>
              </w:rPr>
              <w:t>k janë në përgjegjësi komunale</w:t>
            </w:r>
            <w:r w:rsidRPr="00270EAD">
              <w:rPr>
                <w:color w:val="000000" w:themeColor="text1"/>
              </w:rPr>
              <w:t xml:space="preserve"> </w:t>
            </w:r>
            <w:r w:rsidRPr="00270EAD">
              <w:rPr>
                <w:rFonts w:eastAsia="MS Mincho"/>
                <w:color w:val="000000" w:themeColor="text1"/>
              </w:rPr>
              <w:t xml:space="preserve">dhe ka dhënë përgjigje se ndarja e buxhetit për </w:t>
            </w:r>
            <w:r w:rsidRPr="00270EAD">
              <w:rPr>
                <w:color w:val="000000" w:themeColor="text1"/>
              </w:rPr>
              <w:t xml:space="preserve">një projekt të tillë nuk mundet </w:t>
            </w:r>
            <w:r w:rsidRPr="00270EAD">
              <w:rPr>
                <w:rFonts w:eastAsia="MS Mincho"/>
                <w:color w:val="000000" w:themeColor="text1"/>
              </w:rPr>
              <w:t>t</w:t>
            </w:r>
            <w:r w:rsidRPr="00270EAD">
              <w:rPr>
                <w:bCs/>
                <w:color w:val="000000" w:themeColor="text1"/>
              </w:rPr>
              <w:t>ë jetë pjesë e projeksioneve të</w:t>
            </w:r>
            <w:r w:rsidRPr="00270EAD">
              <w:t xml:space="preserve"> </w:t>
            </w:r>
            <w:r w:rsidR="00303DEB" w:rsidRPr="00270EAD">
              <w:t>Buxhetit Komunal</w:t>
            </w:r>
            <w:r w:rsidRPr="00270EAD">
              <w:rPr>
                <w:bCs/>
                <w:color w:val="000000" w:themeColor="text1"/>
              </w:rPr>
              <w:t xml:space="preserve"> 2027-2029.</w:t>
            </w:r>
          </w:p>
          <w:p w14:paraId="31344945" w14:textId="0ECD66A2" w:rsidR="00B62E2A" w:rsidRPr="00270EAD" w:rsidRDefault="0002350F" w:rsidP="00B62E2A">
            <w:pPr>
              <w:rPr>
                <w:bCs/>
                <w:color w:val="000000" w:themeColor="text1"/>
              </w:rPr>
            </w:pPr>
            <w:r w:rsidRPr="00270EAD">
              <w:rPr>
                <w:bCs/>
                <w:color w:val="000000" w:themeColor="text1"/>
              </w:rPr>
              <w:t xml:space="preserve">Grupi punues ka konstatuar së në listën e projekteve më prioritet në vitet 2027-2029, </w:t>
            </w:r>
            <w:r w:rsidR="007B3D43" w:rsidRPr="00270EAD">
              <w:rPr>
                <w:bCs/>
                <w:color w:val="000000" w:themeColor="text1"/>
              </w:rPr>
              <w:t xml:space="preserve">mund të </w:t>
            </w:r>
            <w:r w:rsidRPr="00270EAD">
              <w:rPr>
                <w:bCs/>
                <w:color w:val="000000" w:themeColor="text1"/>
              </w:rPr>
              <w:t>ekzisto</w:t>
            </w:r>
            <w:r w:rsidR="007B3D43" w:rsidRPr="00270EAD">
              <w:rPr>
                <w:bCs/>
                <w:color w:val="000000" w:themeColor="text1"/>
              </w:rPr>
              <w:t>jë ndarja e mjeteve buxhetore në vitet në vijim.</w:t>
            </w:r>
          </w:p>
          <w:p w14:paraId="3816DA39" w14:textId="4A8B0868" w:rsidR="003E6539" w:rsidRPr="00270EAD" w:rsidRDefault="003E6539" w:rsidP="00893E9B">
            <w:pPr>
              <w:rPr>
                <w:lang w:val="en-US"/>
              </w:rPr>
            </w:pPr>
          </w:p>
          <w:p w14:paraId="08ECC297" w14:textId="278B6AAC" w:rsidR="00560942" w:rsidRPr="00270EAD" w:rsidRDefault="00560942" w:rsidP="00560942">
            <w:pPr>
              <w:rPr>
                <w:b/>
                <w:i/>
                <w:color w:val="2E74B5" w:themeColor="accent1" w:themeShade="BF"/>
                <w:highlight w:val="yellow"/>
              </w:rPr>
            </w:pPr>
          </w:p>
        </w:tc>
      </w:tr>
      <w:tr w:rsidR="000E6462" w:rsidRPr="00270EAD" w14:paraId="7E1C3EF1" w14:textId="77777777" w:rsidTr="00270EAD">
        <w:tc>
          <w:tcPr>
            <w:tcW w:w="10980" w:type="dxa"/>
            <w:gridSpan w:val="3"/>
            <w:shd w:val="clear" w:color="auto" w:fill="D9E2F3" w:themeFill="accent5" w:themeFillTint="33"/>
          </w:tcPr>
          <w:p w14:paraId="1065745E" w14:textId="3453B407" w:rsidR="00A20CD8" w:rsidRPr="00270EAD" w:rsidRDefault="00A20CD8" w:rsidP="00A20CD8">
            <w:pPr>
              <w:rPr>
                <w:rStyle w:val="Emphasis"/>
                <w:rFonts w:eastAsia="MS Mincho"/>
                <w:i w:val="0"/>
              </w:rPr>
            </w:pPr>
            <w:r w:rsidRPr="00270EAD">
              <w:rPr>
                <w:rStyle w:val="Emphasis"/>
                <w:rFonts w:eastAsia="MS Mincho"/>
                <w:i w:val="0"/>
              </w:rPr>
              <w:lastRenderedPageBreak/>
              <w:t xml:space="preserve"> </w:t>
            </w:r>
          </w:p>
          <w:p w14:paraId="61ED7655" w14:textId="5E136169" w:rsidR="000E6462" w:rsidRPr="00270EAD" w:rsidRDefault="00A20CD8" w:rsidP="00894CFA">
            <w:pPr>
              <w:jc w:val="center"/>
            </w:pPr>
            <w:r w:rsidRPr="00270EAD">
              <w:rPr>
                <w:color w:val="000000" w:themeColor="text1"/>
              </w:rPr>
              <w:t>DËGJIMI BUXHETOR NË SHFMU ‘’ISA BOLETINI DRENOC’’ M</w:t>
            </w:r>
            <w:r w:rsidR="00894CFA" w:rsidRPr="00270EAD">
              <w:rPr>
                <w:color w:val="000000" w:themeColor="text1"/>
              </w:rPr>
              <w:t>Ë BANORËT E FSHATRAVE DRENOC,PJETERQ I EPERM, PJTERQ I POSHTEM,DUGAJEVË</w:t>
            </w:r>
          </w:p>
          <w:p w14:paraId="6DE17A43" w14:textId="77777777" w:rsidR="000E6462" w:rsidRPr="00270EAD" w:rsidRDefault="000E6462" w:rsidP="000E6462"/>
        </w:tc>
      </w:tr>
      <w:tr w:rsidR="0076122C" w:rsidRPr="00270EAD" w14:paraId="5F5D5B2F" w14:textId="77777777" w:rsidTr="00270EAD">
        <w:tc>
          <w:tcPr>
            <w:tcW w:w="4384" w:type="dxa"/>
          </w:tcPr>
          <w:p w14:paraId="5EEB44CD" w14:textId="7161F037" w:rsidR="009E5BC7" w:rsidRPr="00270EAD" w:rsidRDefault="00F100C2" w:rsidP="009E5BC7">
            <w:pPr>
              <w:spacing w:before="100" w:beforeAutospacing="1" w:after="100" w:afterAutospacing="1"/>
              <w:rPr>
                <w:b/>
                <w:bCs/>
                <w:lang w:val="en-US"/>
              </w:rPr>
            </w:pPr>
            <w:r w:rsidRPr="00270EAD">
              <w:rPr>
                <w:b/>
                <w:bCs/>
                <w:lang w:val="en-US"/>
              </w:rPr>
              <w:t>Nuhi Agushi,Drenoc</w:t>
            </w:r>
          </w:p>
          <w:p w14:paraId="02BB5BE5" w14:textId="51A4B6C8" w:rsidR="009E5BC7" w:rsidRPr="00270EAD" w:rsidRDefault="00585A27" w:rsidP="009E5BC7">
            <w:pPr>
              <w:spacing w:before="100" w:beforeAutospacing="1" w:after="100" w:afterAutospacing="1"/>
              <w:rPr>
                <w:bCs/>
                <w:lang w:val="en-US"/>
              </w:rPr>
            </w:pPr>
            <w:r w:rsidRPr="00270EAD">
              <w:rPr>
                <w:bCs/>
                <w:lang w:val="en-US"/>
              </w:rPr>
              <w:t>1.</w:t>
            </w:r>
            <w:r w:rsidR="009E5BC7" w:rsidRPr="00270EAD">
              <w:rPr>
                <w:bCs/>
                <w:lang w:val="en-US"/>
              </w:rPr>
              <w:t>Kërkesa jem per ju ështe 30 metra muri mbrojt</w:t>
            </w:r>
            <w:r w:rsidR="007B3D43" w:rsidRPr="00270EAD">
              <w:rPr>
                <w:bCs/>
                <w:lang w:val="en-US"/>
              </w:rPr>
              <w:t>ë</w:t>
            </w:r>
            <w:r w:rsidR="009E5BC7" w:rsidRPr="00270EAD">
              <w:rPr>
                <w:bCs/>
                <w:lang w:val="en-US"/>
              </w:rPr>
              <w:t>s sepse kemi problem me rr</w:t>
            </w:r>
            <w:r w:rsidR="007B3D43" w:rsidRPr="00270EAD">
              <w:rPr>
                <w:bCs/>
                <w:lang w:val="en-US"/>
              </w:rPr>
              <w:t>ë</w:t>
            </w:r>
            <w:r w:rsidR="009E5BC7" w:rsidRPr="00270EAD">
              <w:rPr>
                <w:bCs/>
                <w:lang w:val="en-US"/>
              </w:rPr>
              <w:t xml:space="preserve">shitje te dheut ne lagjen tone </w:t>
            </w:r>
          </w:p>
          <w:p w14:paraId="667B7246" w14:textId="77777777" w:rsidR="0076122C" w:rsidRPr="00270EAD" w:rsidRDefault="0076122C" w:rsidP="009E5BC7">
            <w:pPr>
              <w:spacing w:before="100" w:beforeAutospacing="1" w:after="100" w:afterAutospacing="1"/>
              <w:rPr>
                <w:b/>
                <w:color w:val="000000" w:themeColor="text1"/>
              </w:rPr>
            </w:pPr>
          </w:p>
        </w:tc>
        <w:tc>
          <w:tcPr>
            <w:tcW w:w="1436" w:type="dxa"/>
            <w:shd w:val="clear" w:color="auto" w:fill="FFFFFF" w:themeFill="background1"/>
          </w:tcPr>
          <w:p w14:paraId="28DBC218" w14:textId="77777777" w:rsidR="0076122C" w:rsidRPr="00270EAD" w:rsidRDefault="0076122C" w:rsidP="0076122C">
            <w:pPr>
              <w:jc w:val="center"/>
              <w:rPr>
                <w:b/>
                <w:color w:val="000000" w:themeColor="text1"/>
              </w:rPr>
            </w:pPr>
            <w:r w:rsidRPr="00270EAD">
              <w:rPr>
                <w:b/>
                <w:color w:val="000000" w:themeColor="text1"/>
              </w:rPr>
              <w:t>Pranohet</w:t>
            </w:r>
          </w:p>
        </w:tc>
        <w:tc>
          <w:tcPr>
            <w:tcW w:w="5160" w:type="dxa"/>
            <w:shd w:val="clear" w:color="auto" w:fill="FFFFFF" w:themeFill="background1"/>
          </w:tcPr>
          <w:p w14:paraId="3DA4B327" w14:textId="77777777" w:rsidR="0076122C" w:rsidRPr="00270EAD" w:rsidRDefault="0076122C" w:rsidP="0076122C">
            <w:pPr>
              <w:rPr>
                <w:bCs/>
                <w:color w:val="000000" w:themeColor="text1"/>
              </w:rPr>
            </w:pPr>
            <w:r w:rsidRPr="00270EAD">
              <w:rPr>
                <w:b/>
                <w:color w:val="000000" w:themeColor="text1"/>
              </w:rPr>
              <w:t xml:space="preserve">Përgjigja: </w:t>
            </w:r>
          </w:p>
          <w:p w14:paraId="7279B6E8" w14:textId="77777777" w:rsidR="0076122C" w:rsidRPr="00270EAD" w:rsidRDefault="0076122C" w:rsidP="0076122C">
            <w:pPr>
              <w:rPr>
                <w:bCs/>
                <w:color w:val="000000" w:themeColor="text1"/>
                <w:highlight w:val="yellow"/>
              </w:rPr>
            </w:pPr>
          </w:p>
          <w:p w14:paraId="426AD705" w14:textId="6768FD9F" w:rsidR="007B04C4" w:rsidRPr="00270EAD" w:rsidRDefault="0076122C" w:rsidP="007B04C4">
            <w:pPr>
              <w:rPr>
                <w:lang w:val="en-US"/>
              </w:rPr>
            </w:pPr>
            <w:r w:rsidRPr="00270EAD">
              <w:rPr>
                <w:color w:val="000000" w:themeColor="text1"/>
              </w:rPr>
              <w:t>Grupi punues ka diskutuar dhe ka konstatuar se</w:t>
            </w:r>
            <w:r w:rsidR="007B04C4" w:rsidRPr="00270EAD">
              <w:rPr>
                <w:color w:val="000000" w:themeColor="text1"/>
              </w:rPr>
              <w:t xml:space="preserve"> punimet për ketë kërkes te parashtruar kan filluar.</w:t>
            </w:r>
          </w:p>
          <w:p w14:paraId="53578385" w14:textId="3068306D" w:rsidR="0076122C" w:rsidRPr="00270EAD" w:rsidRDefault="0076122C" w:rsidP="0076122C">
            <w:pPr>
              <w:rPr>
                <w:b/>
                <w:i/>
                <w:color w:val="2E74B5" w:themeColor="accent1" w:themeShade="BF"/>
              </w:rPr>
            </w:pPr>
          </w:p>
        </w:tc>
      </w:tr>
      <w:tr w:rsidR="0076122C" w:rsidRPr="00270EAD" w14:paraId="15669CA9" w14:textId="77777777" w:rsidTr="00270EAD">
        <w:trPr>
          <w:trHeight w:val="2600"/>
        </w:trPr>
        <w:tc>
          <w:tcPr>
            <w:tcW w:w="4384" w:type="dxa"/>
          </w:tcPr>
          <w:p w14:paraId="363DD533" w14:textId="6EEE4687" w:rsidR="009E5BC7" w:rsidRPr="00270EAD" w:rsidRDefault="009E5BC7" w:rsidP="009E5BC7">
            <w:pPr>
              <w:spacing w:before="100" w:beforeAutospacing="1" w:after="100" w:afterAutospacing="1"/>
              <w:rPr>
                <w:b/>
                <w:bCs/>
                <w:lang w:val="en-US"/>
              </w:rPr>
            </w:pPr>
            <w:r w:rsidRPr="00270EAD">
              <w:rPr>
                <w:b/>
                <w:bCs/>
                <w:lang w:val="en-US"/>
              </w:rPr>
              <w:t>Mark Marku,</w:t>
            </w:r>
            <w:r w:rsidR="00096F34" w:rsidRPr="00270EAD">
              <w:rPr>
                <w:b/>
                <w:bCs/>
                <w:lang w:val="en-US"/>
              </w:rPr>
              <w:t xml:space="preserve"> </w:t>
            </w:r>
            <w:r w:rsidRPr="00270EAD">
              <w:rPr>
                <w:b/>
                <w:bCs/>
                <w:lang w:val="en-US"/>
              </w:rPr>
              <w:t>Dreno</w:t>
            </w:r>
            <w:r w:rsidR="00F100C2" w:rsidRPr="00270EAD">
              <w:rPr>
                <w:b/>
                <w:bCs/>
                <w:lang w:val="en-US"/>
              </w:rPr>
              <w:t>c</w:t>
            </w:r>
          </w:p>
          <w:p w14:paraId="3BD15F83" w14:textId="12CC013A" w:rsidR="009E5BC7" w:rsidRPr="00270EAD" w:rsidRDefault="00585A27" w:rsidP="009E5BC7">
            <w:pPr>
              <w:spacing w:before="100" w:beforeAutospacing="1" w:after="100" w:afterAutospacing="1"/>
              <w:outlineLvl w:val="2"/>
              <w:rPr>
                <w:color w:val="0D0D0D"/>
                <w:shd w:val="clear" w:color="auto" w:fill="FFFFFF"/>
              </w:rPr>
            </w:pPr>
            <w:r w:rsidRPr="00270EAD">
              <w:rPr>
                <w:color w:val="0D0D0D"/>
                <w:shd w:val="clear" w:color="auto" w:fill="FFFFFF"/>
              </w:rPr>
              <w:t>1.</w:t>
            </w:r>
            <w:r w:rsidR="009E5BC7" w:rsidRPr="00270EAD">
              <w:rPr>
                <w:color w:val="0D0D0D"/>
                <w:shd w:val="clear" w:color="auto" w:fill="FFFFFF"/>
              </w:rPr>
              <w:t>Kërkesa ime është që një rrugë fushore të ndërhyhet me zhavor, pasi kemi problem t’i kultivojmë tokat tona dhe të kemi mundësi të kalojmë nëpër atë rrugë.</w:t>
            </w:r>
          </w:p>
          <w:p w14:paraId="7D28CBBB" w14:textId="40633E98" w:rsidR="009E5BC7" w:rsidRPr="00270EAD" w:rsidRDefault="009E5BC7" w:rsidP="009E5BC7">
            <w:pPr>
              <w:spacing w:before="100" w:beforeAutospacing="1" w:after="100" w:afterAutospacing="1"/>
              <w:outlineLvl w:val="2"/>
              <w:rPr>
                <w:color w:val="0D0D0D"/>
                <w:shd w:val="clear" w:color="auto" w:fill="FFFFFF"/>
              </w:rPr>
            </w:pPr>
            <w:r w:rsidRPr="00270EAD">
              <w:rPr>
                <w:color w:val="0D0D0D"/>
                <w:shd w:val="clear" w:color="auto" w:fill="FFFFFF"/>
              </w:rPr>
              <w:t xml:space="preserve"> </w:t>
            </w:r>
            <w:r w:rsidR="00585A27" w:rsidRPr="00270EAD">
              <w:rPr>
                <w:color w:val="0D0D0D"/>
                <w:shd w:val="clear" w:color="auto" w:fill="FFFFFF"/>
              </w:rPr>
              <w:t>2.</w:t>
            </w:r>
            <w:r w:rsidRPr="00270EAD">
              <w:rPr>
                <w:color w:val="0D0D0D"/>
                <w:shd w:val="clear" w:color="auto" w:fill="FFFFFF"/>
              </w:rPr>
              <w:t>Kërkesa tjetër do të ishte edhe rreth 100 metra asfalt për rrugën që shkon te varrezat e lagjes sonë edhe ujët e pijes eshte nje problem thelbsore.</w:t>
            </w:r>
          </w:p>
          <w:p w14:paraId="17A8DF14" w14:textId="0AA9FC39" w:rsidR="0076122C" w:rsidRPr="00270EAD" w:rsidRDefault="0076122C" w:rsidP="0076122C">
            <w:pPr>
              <w:rPr>
                <w:b/>
                <w:color w:val="000000" w:themeColor="text1"/>
              </w:rPr>
            </w:pPr>
          </w:p>
        </w:tc>
        <w:tc>
          <w:tcPr>
            <w:tcW w:w="1436" w:type="dxa"/>
            <w:shd w:val="clear" w:color="auto" w:fill="FFFFFF" w:themeFill="background1"/>
          </w:tcPr>
          <w:p w14:paraId="1D5A02B9" w14:textId="77777777" w:rsidR="0076122C" w:rsidRPr="00270EAD" w:rsidRDefault="0076122C" w:rsidP="0076122C">
            <w:pPr>
              <w:jc w:val="center"/>
              <w:rPr>
                <w:b/>
                <w:color w:val="000000" w:themeColor="text1"/>
              </w:rPr>
            </w:pPr>
            <w:r w:rsidRPr="00270EAD">
              <w:rPr>
                <w:b/>
                <w:color w:val="000000" w:themeColor="text1"/>
              </w:rPr>
              <w:t>Pranohet</w:t>
            </w:r>
          </w:p>
          <w:p w14:paraId="4482BCA3" w14:textId="6E0F1E20" w:rsidR="0072257C" w:rsidRPr="00270EAD" w:rsidRDefault="0072257C" w:rsidP="0076122C">
            <w:pPr>
              <w:jc w:val="center"/>
              <w:rPr>
                <w:b/>
                <w:color w:val="000000" w:themeColor="text1"/>
                <w:highlight w:val="yellow"/>
              </w:rPr>
            </w:pPr>
            <w:r w:rsidRPr="00270EAD">
              <w:rPr>
                <w:b/>
                <w:color w:val="000000" w:themeColor="text1"/>
              </w:rPr>
              <w:t>Refuzohet</w:t>
            </w:r>
          </w:p>
        </w:tc>
        <w:tc>
          <w:tcPr>
            <w:tcW w:w="5160" w:type="dxa"/>
            <w:shd w:val="clear" w:color="auto" w:fill="FFFFFF" w:themeFill="background1"/>
          </w:tcPr>
          <w:p w14:paraId="668B7FCC" w14:textId="77777777" w:rsidR="0076122C" w:rsidRPr="00270EAD" w:rsidRDefault="0076122C" w:rsidP="0076122C">
            <w:pPr>
              <w:rPr>
                <w:b/>
                <w:color w:val="000000" w:themeColor="text1"/>
              </w:rPr>
            </w:pPr>
            <w:r w:rsidRPr="00270EAD">
              <w:rPr>
                <w:b/>
                <w:color w:val="000000" w:themeColor="text1"/>
              </w:rPr>
              <w:t xml:space="preserve">Përgjigja: </w:t>
            </w:r>
          </w:p>
          <w:p w14:paraId="10B292FF" w14:textId="77777777" w:rsidR="0076122C" w:rsidRPr="00270EAD" w:rsidRDefault="0076122C" w:rsidP="0076122C">
            <w:pPr>
              <w:rPr>
                <w:b/>
                <w:color w:val="000000" w:themeColor="text1"/>
              </w:rPr>
            </w:pPr>
          </w:p>
          <w:p w14:paraId="5184DB6D" w14:textId="2F68F949" w:rsidR="0076122C" w:rsidRPr="00270EAD" w:rsidRDefault="0076122C" w:rsidP="0076122C">
            <w:pPr>
              <w:rPr>
                <w:bCs/>
                <w:color w:val="000000" w:themeColor="text1"/>
              </w:rPr>
            </w:pPr>
            <w:r w:rsidRPr="00270EAD">
              <w:rPr>
                <w:bCs/>
                <w:color w:val="000000" w:themeColor="text1"/>
              </w:rPr>
              <w:t>Grupi punues ka d</w:t>
            </w:r>
            <w:r w:rsidRPr="00270EAD">
              <w:rPr>
                <w:color w:val="000000" w:themeColor="text1"/>
              </w:rPr>
              <w:t xml:space="preserve">iskutuar dhe ka konstatuar se shërbime të tilla janë në përgjegjësi të komunës </w:t>
            </w:r>
            <w:r w:rsidRPr="00270EAD">
              <w:rPr>
                <w:rFonts w:eastAsia="MS Mincho"/>
                <w:color w:val="000000" w:themeColor="text1"/>
              </w:rPr>
              <w:t xml:space="preserve">dhe ka dhënë përgjigje se ndarja e buxhetit për </w:t>
            </w:r>
            <w:r w:rsidRPr="00270EAD">
              <w:rPr>
                <w:color w:val="000000" w:themeColor="text1"/>
              </w:rPr>
              <w:t xml:space="preserve">një projekt të tillë </w:t>
            </w:r>
            <w:r w:rsidRPr="00270EAD">
              <w:rPr>
                <w:rFonts w:eastAsia="MS Mincho"/>
                <w:color w:val="000000" w:themeColor="text1"/>
              </w:rPr>
              <w:t>do t</w:t>
            </w:r>
            <w:r w:rsidRPr="00270EAD">
              <w:rPr>
                <w:bCs/>
                <w:color w:val="000000" w:themeColor="text1"/>
              </w:rPr>
              <w:t>ë jetë pjesë e projeksioneve të</w:t>
            </w:r>
            <w:r w:rsidRPr="00270EAD">
              <w:t xml:space="preserve"> </w:t>
            </w:r>
            <w:r w:rsidR="007B3D43" w:rsidRPr="00270EAD">
              <w:t>Buxhetit Komunal</w:t>
            </w:r>
            <w:r w:rsidRPr="00270EAD">
              <w:rPr>
                <w:bCs/>
                <w:color w:val="000000" w:themeColor="text1"/>
              </w:rPr>
              <w:t xml:space="preserve"> 2027-2029.</w:t>
            </w:r>
          </w:p>
          <w:p w14:paraId="70E2D13B" w14:textId="77777777" w:rsidR="0076122C" w:rsidRPr="00270EAD" w:rsidRDefault="0076122C" w:rsidP="0076122C">
            <w:pPr>
              <w:rPr>
                <w:bCs/>
                <w:color w:val="000000" w:themeColor="text1"/>
              </w:rPr>
            </w:pPr>
          </w:p>
          <w:p w14:paraId="4881C3E3" w14:textId="62AF6FF5" w:rsidR="0076122C" w:rsidRPr="00270EAD" w:rsidRDefault="0076122C" w:rsidP="0076122C">
            <w:pPr>
              <w:rPr>
                <w:bCs/>
                <w:color w:val="000000" w:themeColor="text1"/>
              </w:rPr>
            </w:pPr>
            <w:r w:rsidRPr="00270EAD">
              <w:rPr>
                <w:bCs/>
                <w:color w:val="000000" w:themeColor="text1"/>
              </w:rPr>
              <w:t xml:space="preserve">Grupi punues ka konstatuar së në listën e projekteve më prioritet në vitet 2027-2029, ekziston ndarja e mjeteve buxhetore, në të tre vitet, </w:t>
            </w:r>
            <w:r w:rsidR="009B1A00" w:rsidRPr="00270EAD">
              <w:rPr>
                <w:rFonts w:eastAsia="MS Mincho"/>
                <w:color w:val="000000" w:themeColor="text1"/>
              </w:rPr>
              <w:t xml:space="preserve">projekti </w:t>
            </w:r>
            <w:r w:rsidRPr="00270EAD">
              <w:rPr>
                <w:rFonts w:eastAsia="MS Mincho"/>
                <w:color w:val="000000" w:themeColor="text1"/>
              </w:rPr>
              <w:t>më titull “</w:t>
            </w:r>
            <w:r w:rsidR="007B3D43" w:rsidRPr="00270EAD">
              <w:rPr>
                <w:rFonts w:eastAsia="MS Mincho"/>
                <w:color w:val="000000" w:themeColor="text1"/>
              </w:rPr>
              <w:t>Ndërtimi i infrastrukturës mbitokësore dhe nëntokësore Poterq- Dugajevë-Drenovc</w:t>
            </w:r>
            <w:r w:rsidRPr="00270EAD">
              <w:rPr>
                <w:rFonts w:eastAsia="MS Mincho"/>
                <w:color w:val="000000" w:themeColor="text1"/>
              </w:rPr>
              <w:t>”</w:t>
            </w:r>
            <w:r w:rsidR="009C7791" w:rsidRPr="00270EAD">
              <w:rPr>
                <w:rFonts w:eastAsia="MS Mincho"/>
                <w:color w:val="000000" w:themeColor="text1"/>
              </w:rPr>
              <w:t>, gjithashtu edhe rregullimit i ujësjellësit sipas projektit “Ndërtimi i ujësjellësit në Drenovcë - Poterqi i Poshtëm - Dugujevë - Zajmë - Pataqan - Leskoc - Ranoc etj”.</w:t>
            </w:r>
          </w:p>
          <w:p w14:paraId="1F6C362A" w14:textId="634AB41A" w:rsidR="0076122C" w:rsidRPr="00270EAD" w:rsidRDefault="0076122C" w:rsidP="0076122C">
            <w:pPr>
              <w:rPr>
                <w:b/>
                <w:i/>
                <w:color w:val="2E74B5" w:themeColor="accent1" w:themeShade="BF"/>
              </w:rPr>
            </w:pPr>
          </w:p>
        </w:tc>
      </w:tr>
      <w:tr w:rsidR="0076122C" w:rsidRPr="00270EAD" w14:paraId="12CD0047" w14:textId="77777777" w:rsidTr="00270EAD">
        <w:tc>
          <w:tcPr>
            <w:tcW w:w="4384" w:type="dxa"/>
          </w:tcPr>
          <w:p w14:paraId="21B6D2C2" w14:textId="4614A80C" w:rsidR="007F30B9" w:rsidRPr="00270EAD" w:rsidRDefault="0076318E" w:rsidP="007F30B9">
            <w:pPr>
              <w:spacing w:before="100" w:beforeAutospacing="1" w:after="100" w:afterAutospacing="1"/>
              <w:outlineLvl w:val="2"/>
              <w:rPr>
                <w:b/>
                <w:bCs/>
                <w:lang w:val="en-US"/>
              </w:rPr>
            </w:pPr>
            <w:r w:rsidRPr="00270EAD">
              <w:rPr>
                <w:b/>
                <w:bCs/>
                <w:lang w:val="en-US"/>
              </w:rPr>
              <w:t>Gjon Cubi,</w:t>
            </w:r>
            <w:r w:rsidR="00096F34" w:rsidRPr="00270EAD">
              <w:rPr>
                <w:b/>
                <w:bCs/>
                <w:lang w:val="en-US"/>
              </w:rPr>
              <w:t xml:space="preserve"> </w:t>
            </w:r>
            <w:r w:rsidRPr="00270EAD">
              <w:rPr>
                <w:b/>
                <w:bCs/>
                <w:lang w:val="en-US"/>
              </w:rPr>
              <w:t>Drenoc</w:t>
            </w:r>
          </w:p>
          <w:p w14:paraId="7DC026A7" w14:textId="77777777" w:rsidR="007F30B9" w:rsidRPr="00270EAD" w:rsidRDefault="007F30B9" w:rsidP="007F30B9">
            <w:pPr>
              <w:spacing w:before="100" w:beforeAutospacing="1" w:after="100" w:afterAutospacing="1"/>
              <w:outlineLvl w:val="2"/>
              <w:rPr>
                <w:color w:val="0D0D0D"/>
                <w:shd w:val="clear" w:color="auto" w:fill="FFFFFF"/>
              </w:rPr>
            </w:pPr>
            <w:r w:rsidRPr="00270EAD">
              <w:rPr>
                <w:color w:val="0D0D0D"/>
                <w:shd w:val="clear" w:color="auto" w:fill="FFFFFF"/>
              </w:rPr>
              <w:t xml:space="preserve">Kërkesa ime është që gjatë vërshimeve, lumenjtë që janë afër tokave bujqësore, kur ka reshje të mëdha atmosferike, po na i dëmtojnë të gjitha kulturat bujqësore dhe po na i prishin të mbjellat. Nëse ka mundësi, të mbushen me drenazh ose me </w:t>
            </w:r>
            <w:r w:rsidRPr="00270EAD">
              <w:rPr>
                <w:color w:val="0D0D0D"/>
                <w:shd w:val="clear" w:color="auto" w:fill="FFFFFF"/>
              </w:rPr>
              <w:lastRenderedPageBreak/>
              <w:t>dhe, në mënyrë që uji të mos kalojë në tokat bujqësore dhe të mos i dëmtojë kulturat tona.</w:t>
            </w:r>
          </w:p>
          <w:p w14:paraId="62473F6B" w14:textId="77777777" w:rsidR="0076122C" w:rsidRPr="00270EAD" w:rsidRDefault="0076122C" w:rsidP="0076122C">
            <w:pPr>
              <w:spacing w:before="100" w:beforeAutospacing="1" w:after="100" w:afterAutospacing="1"/>
              <w:rPr>
                <w:lang w:val="en-US"/>
              </w:rPr>
            </w:pPr>
          </w:p>
          <w:p w14:paraId="1C94CA1A" w14:textId="53555BBA" w:rsidR="0076122C" w:rsidRPr="00270EAD" w:rsidRDefault="0076122C" w:rsidP="0076122C">
            <w:pPr>
              <w:rPr>
                <w:b/>
                <w:i/>
                <w:color w:val="2E74B5" w:themeColor="accent1" w:themeShade="BF"/>
              </w:rPr>
            </w:pPr>
          </w:p>
        </w:tc>
        <w:tc>
          <w:tcPr>
            <w:tcW w:w="1436" w:type="dxa"/>
            <w:shd w:val="clear" w:color="auto" w:fill="FFFFFF" w:themeFill="background1"/>
          </w:tcPr>
          <w:p w14:paraId="1319FE98" w14:textId="77777777" w:rsidR="0076122C" w:rsidRPr="00270EAD" w:rsidRDefault="0076122C" w:rsidP="0076122C">
            <w:pPr>
              <w:jc w:val="center"/>
              <w:rPr>
                <w:b/>
                <w:i/>
                <w:color w:val="2E74B5" w:themeColor="accent1" w:themeShade="BF"/>
              </w:rPr>
            </w:pPr>
            <w:r w:rsidRPr="00270EAD">
              <w:rPr>
                <w:b/>
                <w:color w:val="000000" w:themeColor="text1"/>
              </w:rPr>
              <w:lastRenderedPageBreak/>
              <w:t>Pranohet</w:t>
            </w:r>
          </w:p>
        </w:tc>
        <w:tc>
          <w:tcPr>
            <w:tcW w:w="5160" w:type="dxa"/>
            <w:shd w:val="clear" w:color="auto" w:fill="FFFFFF" w:themeFill="background1"/>
          </w:tcPr>
          <w:p w14:paraId="6748DB11" w14:textId="7AFB2599" w:rsidR="0076122C" w:rsidRPr="00270EAD" w:rsidRDefault="0076122C" w:rsidP="0076122C">
            <w:pPr>
              <w:rPr>
                <w:b/>
                <w:color w:val="000000" w:themeColor="text1"/>
              </w:rPr>
            </w:pPr>
            <w:r w:rsidRPr="00270EAD">
              <w:rPr>
                <w:b/>
                <w:color w:val="000000" w:themeColor="text1"/>
              </w:rPr>
              <w:t xml:space="preserve">Përgjigja: </w:t>
            </w:r>
          </w:p>
          <w:p w14:paraId="0FDE4B02" w14:textId="77777777" w:rsidR="00875450" w:rsidRPr="00270EAD" w:rsidRDefault="00875450" w:rsidP="0076122C">
            <w:pPr>
              <w:rPr>
                <w:b/>
                <w:color w:val="000000" w:themeColor="text1"/>
              </w:rPr>
            </w:pPr>
          </w:p>
          <w:p w14:paraId="610C545B" w14:textId="42A96857" w:rsidR="0076122C" w:rsidRPr="00270EAD" w:rsidRDefault="00096F34" w:rsidP="0076122C">
            <w:pPr>
              <w:rPr>
                <w:lang w:val="en-US"/>
              </w:rPr>
            </w:pPr>
            <w:r w:rsidRPr="00270EAD">
              <w:rPr>
                <w:bCs/>
                <w:color w:val="000000" w:themeColor="text1"/>
              </w:rPr>
              <w:t xml:space="preserve">Grupi punues ka konstatuar së në listën e projekteve më prioritet në vitet 2027-2029, ekziston ndarja e mjeteve buxhetore, në të tre vitet, </w:t>
            </w:r>
            <w:r w:rsidRPr="00270EAD">
              <w:rPr>
                <w:rFonts w:eastAsia="MS Mincho"/>
                <w:color w:val="000000" w:themeColor="text1"/>
              </w:rPr>
              <w:t>projekti më titull</w:t>
            </w:r>
            <w:r w:rsidRPr="00270EAD">
              <w:rPr>
                <w:lang w:val="en-US"/>
              </w:rPr>
              <w:t xml:space="preserve"> “Ndertimi i shtratit të lumit Klina, (Klinë-Burimi i Jarinës - Pogragjë-Ujmirë), </w:t>
            </w:r>
            <w:r w:rsidRPr="00270EAD">
              <w:rPr>
                <w:lang w:val="en-US"/>
              </w:rPr>
              <w:lastRenderedPageBreak/>
              <w:t>Rregullimi i shtratit të lumit Lumëbardhi i Pejës dhe lumit Drini I Bardhe</w:t>
            </w:r>
            <w:r w:rsidR="0076122C" w:rsidRPr="00270EAD">
              <w:rPr>
                <w:lang w:val="en-US"/>
              </w:rPr>
              <w:t>.”</w:t>
            </w:r>
          </w:p>
          <w:p w14:paraId="64C85686" w14:textId="77777777" w:rsidR="0076122C" w:rsidRPr="00270EAD" w:rsidRDefault="0076122C" w:rsidP="0076122C">
            <w:pPr>
              <w:rPr>
                <w:rFonts w:eastAsia="MS Mincho"/>
                <w:color w:val="000000" w:themeColor="text1"/>
              </w:rPr>
            </w:pPr>
          </w:p>
          <w:p w14:paraId="0F177AC1" w14:textId="77777777" w:rsidR="0076122C" w:rsidRPr="00270EAD" w:rsidRDefault="0076122C" w:rsidP="0076122C">
            <w:pPr>
              <w:rPr>
                <w:b/>
                <w:i/>
                <w:color w:val="2E74B5" w:themeColor="accent1" w:themeShade="BF"/>
              </w:rPr>
            </w:pPr>
          </w:p>
        </w:tc>
      </w:tr>
      <w:tr w:rsidR="0076122C" w:rsidRPr="00270EAD" w14:paraId="130ADE15" w14:textId="77777777" w:rsidTr="00270EAD">
        <w:tc>
          <w:tcPr>
            <w:tcW w:w="4384" w:type="dxa"/>
          </w:tcPr>
          <w:p w14:paraId="3A238704" w14:textId="7814B362" w:rsidR="0076318E" w:rsidRPr="00270EAD" w:rsidRDefault="0076318E" w:rsidP="0076318E">
            <w:pPr>
              <w:spacing w:before="100" w:beforeAutospacing="1" w:after="100" w:afterAutospacing="1"/>
              <w:outlineLvl w:val="2"/>
              <w:rPr>
                <w:b/>
                <w:bCs/>
                <w:lang w:val="en-US"/>
              </w:rPr>
            </w:pPr>
            <w:r w:rsidRPr="00270EAD">
              <w:rPr>
                <w:b/>
                <w:bCs/>
                <w:lang w:val="en-US"/>
              </w:rPr>
              <w:lastRenderedPageBreak/>
              <w:t>Dedë Berisha,</w:t>
            </w:r>
            <w:r w:rsidR="00096F34" w:rsidRPr="00270EAD">
              <w:rPr>
                <w:b/>
                <w:bCs/>
                <w:lang w:val="en-US"/>
              </w:rPr>
              <w:t xml:space="preserve"> </w:t>
            </w:r>
            <w:r w:rsidRPr="00270EAD">
              <w:rPr>
                <w:b/>
                <w:bCs/>
                <w:lang w:val="en-US"/>
              </w:rPr>
              <w:t>Dugajevë</w:t>
            </w:r>
          </w:p>
          <w:p w14:paraId="7FFF86E8" w14:textId="77777777" w:rsidR="0076318E" w:rsidRPr="00270EAD" w:rsidRDefault="0076318E" w:rsidP="0076318E">
            <w:pPr>
              <w:spacing w:before="100" w:beforeAutospacing="1" w:after="100" w:afterAutospacing="1"/>
              <w:outlineLvl w:val="2"/>
              <w:rPr>
                <w:color w:val="0D0D0D"/>
                <w:shd w:val="clear" w:color="auto" w:fill="FFFFFF"/>
              </w:rPr>
            </w:pPr>
            <w:r w:rsidRPr="00270EAD">
              <w:rPr>
                <w:color w:val="0D0D0D"/>
                <w:shd w:val="clear" w:color="auto" w:fill="FFFFFF"/>
              </w:rPr>
              <w:t>Përshëndetje të gjithëve. Kërkesa ime për ju është vendosja e rreth 40 metrave gypa për ujë, sepse gjatë vërshimeve uji po më shkakton dëme dhe po më hyn në podrum nëse ka mundësi, të ndërhyhet në këtë pjesë për të parandaluar vërshimet dhe dëmet që po më shkaktohen.</w:t>
            </w:r>
          </w:p>
          <w:p w14:paraId="0C7AE799" w14:textId="77777777" w:rsidR="0076122C" w:rsidRPr="00270EAD" w:rsidRDefault="0076122C" w:rsidP="00082DD4">
            <w:pPr>
              <w:spacing w:before="100" w:beforeAutospacing="1" w:after="100" w:afterAutospacing="1"/>
              <w:ind w:left="720"/>
              <w:rPr>
                <w:b/>
                <w:bCs/>
                <w:lang w:val="en-US"/>
              </w:rPr>
            </w:pPr>
          </w:p>
          <w:p w14:paraId="46CA2737" w14:textId="6C441F8A" w:rsidR="00082DD4" w:rsidRPr="00270EAD" w:rsidRDefault="00082DD4" w:rsidP="00082DD4">
            <w:pPr>
              <w:spacing w:before="100" w:beforeAutospacing="1" w:after="100" w:afterAutospacing="1"/>
              <w:ind w:left="720"/>
              <w:rPr>
                <w:b/>
                <w:bCs/>
                <w:lang w:val="en-US"/>
              </w:rPr>
            </w:pPr>
          </w:p>
        </w:tc>
        <w:tc>
          <w:tcPr>
            <w:tcW w:w="1436" w:type="dxa"/>
            <w:shd w:val="clear" w:color="auto" w:fill="FFFFFF" w:themeFill="background1"/>
          </w:tcPr>
          <w:p w14:paraId="40617B24" w14:textId="3D587089" w:rsidR="0076122C" w:rsidRPr="00270EAD" w:rsidRDefault="00270EAD" w:rsidP="0076122C">
            <w:pPr>
              <w:rPr>
                <w:b/>
                <w:color w:val="000000" w:themeColor="text1"/>
              </w:rPr>
            </w:pPr>
            <w:r>
              <w:rPr>
                <w:b/>
                <w:color w:val="000000" w:themeColor="text1"/>
              </w:rPr>
              <w:t xml:space="preserve">    </w:t>
            </w:r>
            <w:r w:rsidR="0076122C" w:rsidRPr="00270EAD">
              <w:rPr>
                <w:b/>
                <w:color w:val="000000" w:themeColor="text1"/>
              </w:rPr>
              <w:t>Pranohet</w:t>
            </w:r>
          </w:p>
          <w:p w14:paraId="544F3901" w14:textId="4D32B860" w:rsidR="0076122C" w:rsidRPr="00270EAD" w:rsidRDefault="0076122C" w:rsidP="0076122C">
            <w:pPr>
              <w:rPr>
                <w:b/>
                <w:color w:val="000000" w:themeColor="text1"/>
              </w:rPr>
            </w:pPr>
          </w:p>
        </w:tc>
        <w:tc>
          <w:tcPr>
            <w:tcW w:w="5160" w:type="dxa"/>
            <w:shd w:val="clear" w:color="auto" w:fill="FFFFFF" w:themeFill="background1"/>
          </w:tcPr>
          <w:p w14:paraId="4D4EABB3" w14:textId="5DF038E8" w:rsidR="0076122C" w:rsidRPr="00270EAD" w:rsidRDefault="0076122C" w:rsidP="0076122C">
            <w:pPr>
              <w:rPr>
                <w:b/>
                <w:color w:val="000000" w:themeColor="text1"/>
              </w:rPr>
            </w:pPr>
            <w:r w:rsidRPr="00270EAD">
              <w:rPr>
                <w:b/>
                <w:color w:val="000000" w:themeColor="text1"/>
              </w:rPr>
              <w:t xml:space="preserve">Përgjigja: </w:t>
            </w:r>
          </w:p>
          <w:p w14:paraId="63C40A6D" w14:textId="77777777" w:rsidR="00875450" w:rsidRPr="00270EAD" w:rsidRDefault="00875450" w:rsidP="0076122C">
            <w:pPr>
              <w:rPr>
                <w:b/>
                <w:color w:val="000000" w:themeColor="text1"/>
              </w:rPr>
            </w:pPr>
          </w:p>
          <w:p w14:paraId="4E0C3D63" w14:textId="1FE6DA91" w:rsidR="0076122C" w:rsidRPr="00270EAD" w:rsidRDefault="00096F34" w:rsidP="00096F34">
            <w:pPr>
              <w:spacing w:before="100" w:beforeAutospacing="1" w:after="100" w:afterAutospacing="1"/>
              <w:rPr>
                <w:lang w:val="en-US"/>
              </w:rPr>
            </w:pPr>
            <w:r w:rsidRPr="00270EAD">
              <w:rPr>
                <w:bCs/>
                <w:color w:val="000000" w:themeColor="text1"/>
              </w:rPr>
              <w:t>Grupi punues ka konstatuar së në listën e projekteve më prioritet në vitet 2027-2029 s</w:t>
            </w:r>
            <w:r w:rsidR="0076122C" w:rsidRPr="00270EAD">
              <w:rPr>
                <w:lang w:val="en-US"/>
              </w:rPr>
              <w:t>a i përket gypave të mbyll</w:t>
            </w:r>
            <w:r w:rsidR="00E90468" w:rsidRPr="00270EAD">
              <w:rPr>
                <w:lang w:val="en-US"/>
              </w:rPr>
              <w:t>ur</w:t>
            </w:r>
            <w:r w:rsidR="0076122C" w:rsidRPr="00270EAD">
              <w:rPr>
                <w:lang w:val="en-US"/>
              </w:rPr>
              <w:t xml:space="preserve"> në fshatin tuaj parashihet t’I bashkëngjitet projektit “Ndërtimi i infrastrukturës mbitokësore dhe infrastruktures nëntokësore Poterq- Dugajevë-Drenovc</w:t>
            </w:r>
            <w:r w:rsidR="00EA4169" w:rsidRPr="00270EAD">
              <w:rPr>
                <w:lang w:val="en-US"/>
              </w:rPr>
              <w:t>”</w:t>
            </w:r>
          </w:p>
          <w:p w14:paraId="7E4AB4E6" w14:textId="77777777" w:rsidR="0076122C" w:rsidRPr="00270EAD" w:rsidRDefault="0076122C" w:rsidP="0076122C">
            <w:pPr>
              <w:rPr>
                <w:b/>
                <w:color w:val="000000" w:themeColor="text1"/>
              </w:rPr>
            </w:pPr>
          </w:p>
        </w:tc>
      </w:tr>
      <w:tr w:rsidR="0076122C" w:rsidRPr="00270EAD" w14:paraId="31A78097" w14:textId="77777777" w:rsidTr="00270EAD">
        <w:tc>
          <w:tcPr>
            <w:tcW w:w="10980" w:type="dxa"/>
            <w:gridSpan w:val="3"/>
            <w:shd w:val="clear" w:color="auto" w:fill="D9E2F3" w:themeFill="accent5" w:themeFillTint="33"/>
          </w:tcPr>
          <w:p w14:paraId="19776E45" w14:textId="77777777" w:rsidR="0076122C" w:rsidRPr="00270EAD" w:rsidRDefault="0076122C" w:rsidP="0076122C">
            <w:pPr>
              <w:jc w:val="center"/>
              <w:rPr>
                <w:color w:val="000000" w:themeColor="text1"/>
              </w:rPr>
            </w:pPr>
          </w:p>
          <w:p w14:paraId="15CDFCB9" w14:textId="77777777" w:rsidR="0076122C" w:rsidRPr="00270EAD" w:rsidRDefault="0076122C" w:rsidP="0076122C">
            <w:pPr>
              <w:jc w:val="center"/>
              <w:rPr>
                <w:color w:val="000000" w:themeColor="text1"/>
              </w:rPr>
            </w:pPr>
            <w:r w:rsidRPr="00270EAD">
              <w:rPr>
                <w:color w:val="000000" w:themeColor="text1"/>
              </w:rPr>
              <w:t>DËGJIMI BUXHETOR NË SHFMU “AZEM BEJTA”, NË FSHATIN GRABANICË, MË BANORËT E FSHATRAVE GRABANICË,  DOLLOVË, BOKSHIQ, KËPUZ DHE QESKOVË.</w:t>
            </w:r>
          </w:p>
          <w:p w14:paraId="1A650CC4" w14:textId="77777777" w:rsidR="0076122C" w:rsidRPr="00270EAD" w:rsidRDefault="0076122C" w:rsidP="0076122C">
            <w:pPr>
              <w:rPr>
                <w:b/>
                <w:i/>
                <w:color w:val="2E74B5" w:themeColor="accent1" w:themeShade="BF"/>
              </w:rPr>
            </w:pPr>
          </w:p>
        </w:tc>
      </w:tr>
      <w:tr w:rsidR="0076122C" w:rsidRPr="00270EAD" w14:paraId="74816216" w14:textId="77777777" w:rsidTr="00270EAD">
        <w:tc>
          <w:tcPr>
            <w:tcW w:w="4384" w:type="dxa"/>
          </w:tcPr>
          <w:p w14:paraId="4EE76DD4" w14:textId="1A37DBFF" w:rsidR="00892183" w:rsidRPr="00270EAD" w:rsidRDefault="00096F34" w:rsidP="00892183">
            <w:pPr>
              <w:spacing w:before="100" w:beforeAutospacing="1" w:after="100" w:afterAutospacing="1"/>
              <w:rPr>
                <w:b/>
                <w:bCs/>
                <w:lang w:val="en-US"/>
              </w:rPr>
            </w:pPr>
            <w:r w:rsidRPr="00270EAD">
              <w:rPr>
                <w:b/>
                <w:bCs/>
                <w:lang w:val="en-US"/>
              </w:rPr>
              <w:t xml:space="preserve">Xhevat Thaqi, </w:t>
            </w:r>
            <w:r w:rsidR="00892183" w:rsidRPr="00270EAD">
              <w:rPr>
                <w:b/>
                <w:bCs/>
                <w:lang w:val="en-US"/>
              </w:rPr>
              <w:t>Bokshiq</w:t>
            </w:r>
          </w:p>
          <w:p w14:paraId="1F6D3ED3" w14:textId="77777777" w:rsidR="00892183" w:rsidRPr="00270EAD" w:rsidRDefault="00892183" w:rsidP="00892183">
            <w:pPr>
              <w:shd w:val="clear" w:color="auto" w:fill="FFFFFF"/>
              <w:rPr>
                <w:color w:val="0D0D0D"/>
                <w:lang w:val="en-US"/>
              </w:rPr>
            </w:pPr>
            <w:r w:rsidRPr="00270EAD">
              <w:rPr>
                <w:color w:val="0D0D0D"/>
                <w:lang w:val="en-US"/>
              </w:rPr>
              <w:t>Përshëndetje të gjithëve,</w:t>
            </w:r>
          </w:p>
          <w:p w14:paraId="3D0FF234" w14:textId="46E66DB3" w:rsidR="00892183" w:rsidRPr="00270EAD" w:rsidRDefault="00D75E5C" w:rsidP="00892183">
            <w:pPr>
              <w:shd w:val="clear" w:color="auto" w:fill="FFFFFF"/>
              <w:rPr>
                <w:color w:val="0D0D0D"/>
                <w:lang w:val="en-US"/>
              </w:rPr>
            </w:pPr>
            <w:r w:rsidRPr="00270EAD">
              <w:rPr>
                <w:color w:val="0D0D0D"/>
                <w:lang w:val="en-US"/>
              </w:rPr>
              <w:t>Kam disa kërkesa:</w:t>
            </w:r>
          </w:p>
          <w:p w14:paraId="682C7180" w14:textId="77777777" w:rsidR="00D75E5C" w:rsidRPr="00270EAD" w:rsidRDefault="00D75E5C" w:rsidP="00892183">
            <w:pPr>
              <w:shd w:val="clear" w:color="auto" w:fill="FFFFFF"/>
              <w:rPr>
                <w:color w:val="0D0D0D"/>
                <w:lang w:val="en-US"/>
              </w:rPr>
            </w:pPr>
          </w:p>
          <w:p w14:paraId="36B32039" w14:textId="48E3D9EF" w:rsidR="00892183" w:rsidRPr="00270EAD" w:rsidRDefault="00892183" w:rsidP="00892183">
            <w:pPr>
              <w:shd w:val="clear" w:color="auto" w:fill="FFFFFF"/>
              <w:rPr>
                <w:color w:val="0D0D0D"/>
                <w:lang w:val="en-US"/>
              </w:rPr>
            </w:pPr>
            <w:r w:rsidRPr="00270EAD">
              <w:rPr>
                <w:color w:val="0D0D0D"/>
                <w:lang w:val="en-US"/>
              </w:rPr>
              <w:t>1.Problemi kryesor në lagjen tonë është </w:t>
            </w:r>
            <w:r w:rsidRPr="00270EAD">
              <w:rPr>
                <w:bCs/>
                <w:color w:val="0D0D0D"/>
                <w:lang w:val="en-US"/>
              </w:rPr>
              <w:t>furnizimi me energji elektrike (shtyllat</w:t>
            </w:r>
            <w:r w:rsidRPr="00270EAD">
              <w:rPr>
                <w:b/>
                <w:bCs/>
                <w:color w:val="0D0D0D"/>
                <w:lang w:val="en-US"/>
              </w:rPr>
              <w:t>)</w:t>
            </w:r>
            <w:r w:rsidRPr="00270EAD">
              <w:rPr>
                <w:color w:val="0D0D0D"/>
                <w:lang w:val="en-US"/>
              </w:rPr>
              <w:t>, ku kemi pasur dhe vazhdojmë të kemi probleme të shpeshta. Kërkojmë që kjo çështje të trajtohet dhe të gjendet një zgjidhje e qëndrueshme</w:t>
            </w:r>
            <w:r w:rsidR="00D75E5C" w:rsidRPr="00270EAD">
              <w:rPr>
                <w:color w:val="0D0D0D"/>
                <w:lang w:val="en-US"/>
              </w:rPr>
              <w:t>.</w:t>
            </w:r>
          </w:p>
          <w:p w14:paraId="763E9484" w14:textId="77777777" w:rsidR="00D75E5C" w:rsidRPr="00270EAD" w:rsidRDefault="00D75E5C" w:rsidP="00892183">
            <w:pPr>
              <w:shd w:val="clear" w:color="auto" w:fill="FFFFFF"/>
              <w:rPr>
                <w:color w:val="0D0D0D"/>
                <w:lang w:val="en-US"/>
              </w:rPr>
            </w:pPr>
          </w:p>
          <w:p w14:paraId="7596AB18" w14:textId="5C917787" w:rsidR="008E7A66" w:rsidRPr="00270EAD" w:rsidRDefault="00892183" w:rsidP="00892183">
            <w:pPr>
              <w:shd w:val="clear" w:color="auto" w:fill="FFFFFF"/>
              <w:rPr>
                <w:color w:val="0D0D0D"/>
                <w:lang w:val="en-US"/>
              </w:rPr>
            </w:pPr>
            <w:r w:rsidRPr="00270EAD">
              <w:rPr>
                <w:color w:val="0D0D0D"/>
                <w:lang w:val="en-US"/>
              </w:rPr>
              <w:t>2</w:t>
            </w:r>
            <w:r w:rsidR="008E7A66" w:rsidRPr="00270EAD">
              <w:rPr>
                <w:color w:val="0D0D0D"/>
                <w:lang w:val="en-US"/>
              </w:rPr>
              <w:t>.</w:t>
            </w:r>
            <w:r w:rsidRPr="00270EAD">
              <w:rPr>
                <w:color w:val="0D0D0D"/>
                <w:lang w:val="en-US"/>
              </w:rPr>
              <w:t xml:space="preserve"> Një problem tjetër është </w:t>
            </w:r>
            <w:r w:rsidRPr="00270EAD">
              <w:rPr>
                <w:bCs/>
                <w:color w:val="0D0D0D"/>
                <w:lang w:val="en-US"/>
              </w:rPr>
              <w:t>emërtimi</w:t>
            </w:r>
            <w:r w:rsidRPr="00270EAD">
              <w:rPr>
                <w:color w:val="0D0D0D"/>
                <w:lang w:val="en-US"/>
              </w:rPr>
              <w:t xml:space="preserve"> pasi mungesa e emrave të rrugëve krijon vështirësi për banorët dhe për shërbimet e ndryshme gjithashtu, </w:t>
            </w:r>
          </w:p>
          <w:p w14:paraId="075ED802" w14:textId="77777777" w:rsidR="008E7A66" w:rsidRPr="00270EAD" w:rsidRDefault="008E7A66" w:rsidP="00892183">
            <w:pPr>
              <w:shd w:val="clear" w:color="auto" w:fill="FFFFFF"/>
              <w:rPr>
                <w:color w:val="0D0D0D"/>
                <w:lang w:val="en-US"/>
              </w:rPr>
            </w:pPr>
          </w:p>
          <w:p w14:paraId="62F42CE2" w14:textId="33139E0D" w:rsidR="00892183" w:rsidRPr="00270EAD" w:rsidRDefault="00096F34" w:rsidP="00892183">
            <w:pPr>
              <w:shd w:val="clear" w:color="auto" w:fill="FFFFFF"/>
              <w:rPr>
                <w:color w:val="0D0D0D"/>
                <w:lang w:val="en-US"/>
              </w:rPr>
            </w:pPr>
            <w:r w:rsidRPr="00270EAD">
              <w:rPr>
                <w:color w:val="0D0D0D"/>
                <w:lang w:val="en-US"/>
              </w:rPr>
              <w:t>3.D</w:t>
            </w:r>
            <w:r w:rsidR="00892183" w:rsidRPr="00270EAD">
              <w:rPr>
                <w:color w:val="0D0D0D"/>
                <w:lang w:val="en-US"/>
              </w:rPr>
              <w:t>isa nga rrugët e lagjes janë </w:t>
            </w:r>
            <w:r w:rsidR="00892183" w:rsidRPr="00270EAD">
              <w:rPr>
                <w:bCs/>
                <w:color w:val="0D0D0D"/>
                <w:lang w:val="en-US"/>
              </w:rPr>
              <w:t>të dëmtuara</w:t>
            </w:r>
            <w:r w:rsidR="00432E9F" w:rsidRPr="00270EAD">
              <w:rPr>
                <w:color w:val="0D0D0D"/>
                <w:lang w:val="en-US"/>
              </w:rPr>
              <w:t>, k</w:t>
            </w:r>
            <w:r w:rsidR="00892183" w:rsidRPr="00270EAD">
              <w:rPr>
                <w:color w:val="0D0D0D"/>
                <w:lang w:val="en-US"/>
              </w:rPr>
              <w:t xml:space="preserve">ërkojmë që të bëhet një vlerësim i gjendjes së tyre dhe të ndërmerren masat e nevojshme për sanimin e pjesëve të dëmtuara </w:t>
            </w:r>
          </w:p>
          <w:p w14:paraId="1DBC2EBF" w14:textId="77777777" w:rsidR="00432E9F" w:rsidRPr="00270EAD" w:rsidRDefault="00432E9F" w:rsidP="00892183">
            <w:pPr>
              <w:shd w:val="clear" w:color="auto" w:fill="FFFFFF"/>
              <w:rPr>
                <w:color w:val="0D0D0D"/>
                <w:lang w:val="en-US"/>
              </w:rPr>
            </w:pPr>
          </w:p>
          <w:p w14:paraId="27CB8EA8" w14:textId="37011634" w:rsidR="00892183" w:rsidRPr="00270EAD" w:rsidRDefault="00432E9F" w:rsidP="00892183">
            <w:pPr>
              <w:shd w:val="clear" w:color="auto" w:fill="FFFFFF"/>
              <w:rPr>
                <w:color w:val="0D0D0D"/>
                <w:lang w:val="en-US"/>
              </w:rPr>
            </w:pPr>
            <w:r w:rsidRPr="00270EAD">
              <w:rPr>
                <w:color w:val="0D0D0D"/>
                <w:lang w:val="en-US"/>
              </w:rPr>
              <w:t>4:</w:t>
            </w:r>
            <w:r w:rsidR="00892183" w:rsidRPr="00270EAD">
              <w:rPr>
                <w:color w:val="0D0D0D"/>
                <w:lang w:val="en-US"/>
              </w:rPr>
              <w:t>Një çështje tjetër thelbësore është </w:t>
            </w:r>
            <w:r w:rsidR="00892183" w:rsidRPr="00270EAD">
              <w:rPr>
                <w:bCs/>
                <w:color w:val="0D0D0D"/>
                <w:lang w:val="en-US"/>
              </w:rPr>
              <w:t>uji i pijshëm</w:t>
            </w:r>
            <w:r w:rsidR="00892183" w:rsidRPr="00270EAD">
              <w:rPr>
                <w:color w:val="0D0D0D"/>
                <w:lang w:val="en-US"/>
              </w:rPr>
              <w:t xml:space="preserve"> furnizimi i rregullt dhe cilësor me </w:t>
            </w:r>
            <w:r w:rsidR="00892183" w:rsidRPr="00270EAD">
              <w:rPr>
                <w:color w:val="0D0D0D"/>
                <w:lang w:val="en-US"/>
              </w:rPr>
              <w:lastRenderedPageBreak/>
              <w:t>ujë të pijshëm është një nevojë bazë për çdo familje dhe kërkojmë që edhe kjo problematikë të trajtohet me prioritet.</w:t>
            </w:r>
          </w:p>
          <w:p w14:paraId="5C8FC55C" w14:textId="0EAAB8F5" w:rsidR="0076122C" w:rsidRPr="00270EAD" w:rsidRDefault="0076122C" w:rsidP="0076122C">
            <w:pPr>
              <w:rPr>
                <w:b/>
                <w:color w:val="000000" w:themeColor="text1"/>
              </w:rPr>
            </w:pPr>
          </w:p>
        </w:tc>
        <w:tc>
          <w:tcPr>
            <w:tcW w:w="1436" w:type="dxa"/>
            <w:shd w:val="clear" w:color="auto" w:fill="FFFFFF" w:themeFill="background1"/>
          </w:tcPr>
          <w:p w14:paraId="6FCA47B6" w14:textId="77777777" w:rsidR="0076122C" w:rsidRPr="00442BC0" w:rsidRDefault="00096F34" w:rsidP="0076122C">
            <w:pPr>
              <w:jc w:val="center"/>
              <w:rPr>
                <w:b/>
              </w:rPr>
            </w:pPr>
            <w:r w:rsidRPr="00442BC0">
              <w:rPr>
                <w:b/>
              </w:rPr>
              <w:lastRenderedPageBreak/>
              <w:t>Refuzohet</w:t>
            </w:r>
          </w:p>
          <w:p w14:paraId="18FA8398" w14:textId="77777777" w:rsidR="00096F34" w:rsidRPr="00442BC0" w:rsidRDefault="00096F34" w:rsidP="0076122C">
            <w:pPr>
              <w:jc w:val="center"/>
              <w:rPr>
                <w:b/>
              </w:rPr>
            </w:pPr>
            <w:r w:rsidRPr="00442BC0">
              <w:rPr>
                <w:b/>
              </w:rPr>
              <w:t>Adresohet</w:t>
            </w:r>
          </w:p>
          <w:p w14:paraId="06BC1B6A" w14:textId="77777777" w:rsidR="00096F34" w:rsidRPr="00442BC0" w:rsidRDefault="00096F34" w:rsidP="0076122C">
            <w:pPr>
              <w:jc w:val="center"/>
              <w:rPr>
                <w:b/>
              </w:rPr>
            </w:pPr>
            <w:r w:rsidRPr="00442BC0">
              <w:rPr>
                <w:b/>
              </w:rPr>
              <w:t>Pranohet</w:t>
            </w:r>
          </w:p>
          <w:p w14:paraId="12933577" w14:textId="0FB95025" w:rsidR="003A5508" w:rsidRPr="00270EAD" w:rsidRDefault="003A5508" w:rsidP="0076122C">
            <w:pPr>
              <w:jc w:val="center"/>
            </w:pPr>
            <w:r w:rsidRPr="00442BC0">
              <w:rPr>
                <w:b/>
              </w:rPr>
              <w:t>Pranohet</w:t>
            </w:r>
          </w:p>
        </w:tc>
        <w:tc>
          <w:tcPr>
            <w:tcW w:w="5160" w:type="dxa"/>
            <w:shd w:val="clear" w:color="auto" w:fill="FFFFFF" w:themeFill="background1"/>
          </w:tcPr>
          <w:p w14:paraId="403FC77C" w14:textId="1B5BC495" w:rsidR="009C7791" w:rsidRPr="00270EAD" w:rsidRDefault="00096F34" w:rsidP="009C7791">
            <w:pPr>
              <w:pStyle w:val="ListParagraph"/>
              <w:numPr>
                <w:ilvl w:val="0"/>
                <w:numId w:val="8"/>
              </w:numPr>
              <w:rPr>
                <w:color w:val="000000" w:themeColor="text1"/>
              </w:rPr>
            </w:pPr>
            <w:r w:rsidRPr="00270EAD">
              <w:rPr>
                <w:b/>
                <w:color w:val="000000" w:themeColor="text1"/>
              </w:rPr>
              <w:t xml:space="preserve"> </w:t>
            </w:r>
            <w:r w:rsidR="009C7791" w:rsidRPr="00270EAD">
              <w:rPr>
                <w:color w:val="000000" w:themeColor="text1"/>
              </w:rPr>
              <w:t>Grupi punues ka konstatuar se  mirëmbajtja e tensionit të lartë nuk është përgjegjësi e komunës dhe kërkesa nuk mund të përfshihet në Kornizën Afatmesme Buxhetore 2027-2029.  Kjo kërkesë i adresohet Kompanisë Kosovare për Distribuim të Energjisë Elektrike – KEDS, pasi komuna e Klinës nuk ka kompetenca për të intervenuar në sistem të tillë dhe KEDS është përgjegjëse për rrjetin e energjisë elektrike.</w:t>
            </w:r>
          </w:p>
          <w:p w14:paraId="2A913FE1" w14:textId="214C539C" w:rsidR="009C7791" w:rsidRPr="00270EAD" w:rsidRDefault="009C7791" w:rsidP="009C7791">
            <w:pPr>
              <w:pStyle w:val="ListParagraph"/>
              <w:rPr>
                <w:color w:val="000000" w:themeColor="text1"/>
              </w:rPr>
            </w:pPr>
          </w:p>
          <w:p w14:paraId="08305C58" w14:textId="77777777" w:rsidR="009C7791" w:rsidRPr="00270EAD" w:rsidRDefault="009C7791" w:rsidP="009C7791">
            <w:pPr>
              <w:pStyle w:val="ListParagraph"/>
              <w:rPr>
                <w:color w:val="000000" w:themeColor="text1"/>
              </w:rPr>
            </w:pPr>
          </w:p>
          <w:p w14:paraId="76837092" w14:textId="4253592F" w:rsidR="009C7791" w:rsidRPr="00270EAD" w:rsidRDefault="009C7791" w:rsidP="009C7791">
            <w:pPr>
              <w:pStyle w:val="ListParagraph"/>
              <w:numPr>
                <w:ilvl w:val="0"/>
                <w:numId w:val="8"/>
              </w:numPr>
              <w:rPr>
                <w:color w:val="000000" w:themeColor="text1"/>
              </w:rPr>
            </w:pPr>
            <w:r w:rsidRPr="00270EAD">
              <w:rPr>
                <w:color w:val="000000" w:themeColor="text1"/>
              </w:rPr>
              <w:t>Grupi punues ka konstatuar se  për shqyrtimin e kërkesës në fjalë duhet t’i adresohet kërkesa Komisionit përkatës për emërtimin e rrugëve, Komision i votuar nga Asambleja Komunale.</w:t>
            </w:r>
          </w:p>
          <w:p w14:paraId="12914947" w14:textId="6AB4DD2A" w:rsidR="009C7791" w:rsidRPr="00270EAD" w:rsidRDefault="009C7791" w:rsidP="009C7791">
            <w:pPr>
              <w:pStyle w:val="ListParagraph"/>
              <w:rPr>
                <w:color w:val="000000" w:themeColor="text1"/>
              </w:rPr>
            </w:pPr>
          </w:p>
          <w:p w14:paraId="37959330" w14:textId="003C66BE" w:rsidR="009C7791" w:rsidRPr="00270EAD" w:rsidRDefault="009C7791" w:rsidP="009C7791">
            <w:pPr>
              <w:pStyle w:val="ListParagraph"/>
              <w:rPr>
                <w:color w:val="000000" w:themeColor="text1"/>
              </w:rPr>
            </w:pPr>
          </w:p>
          <w:p w14:paraId="197031FD" w14:textId="01018F36" w:rsidR="009C7791" w:rsidRPr="00270EAD" w:rsidRDefault="000E32AC" w:rsidP="009C7791">
            <w:pPr>
              <w:pStyle w:val="ListParagraph"/>
              <w:numPr>
                <w:ilvl w:val="0"/>
                <w:numId w:val="8"/>
              </w:numPr>
              <w:rPr>
                <w:color w:val="000000" w:themeColor="text1"/>
              </w:rPr>
            </w:pPr>
            <w:r w:rsidRPr="00270EAD">
              <w:rPr>
                <w:bCs/>
                <w:color w:val="000000" w:themeColor="text1"/>
              </w:rPr>
              <w:t xml:space="preserve">Grupi punues ka konstatuar së në listën e projekteve më prioritet në vitet 2027-2029, ekziston ndarja e mjeteve buxhetore, në të tre vitet, </w:t>
            </w:r>
            <w:r w:rsidRPr="00270EAD">
              <w:rPr>
                <w:color w:val="000000" w:themeColor="text1"/>
              </w:rPr>
              <w:t xml:space="preserve">projekti më titull </w:t>
            </w:r>
            <w:r w:rsidR="009C7791" w:rsidRPr="00270EAD">
              <w:rPr>
                <w:lang w:val="en-US"/>
              </w:rPr>
              <w:t xml:space="preserve">“Ndërtimi i infrastrukturës nëntokësore dhe </w:t>
            </w:r>
            <w:r w:rsidR="009C7791" w:rsidRPr="00270EAD">
              <w:rPr>
                <w:lang w:val="en-US"/>
              </w:rPr>
              <w:lastRenderedPageBreak/>
              <w:t>mbitokësore në Grabanicë-Bokshiq-Dollovë”</w:t>
            </w:r>
          </w:p>
          <w:p w14:paraId="63AC586D" w14:textId="65C93213" w:rsidR="000E32AC" w:rsidRPr="00270EAD" w:rsidRDefault="000E32AC" w:rsidP="000E32AC">
            <w:pPr>
              <w:pStyle w:val="ListParagraph"/>
              <w:rPr>
                <w:lang w:val="en-US"/>
              </w:rPr>
            </w:pPr>
          </w:p>
          <w:p w14:paraId="7292F2FE" w14:textId="77777777" w:rsidR="000E32AC" w:rsidRPr="00270EAD" w:rsidRDefault="000E32AC" w:rsidP="000E32AC">
            <w:pPr>
              <w:pStyle w:val="ListParagraph"/>
              <w:rPr>
                <w:color w:val="000000" w:themeColor="text1"/>
              </w:rPr>
            </w:pPr>
          </w:p>
          <w:p w14:paraId="46270E8F" w14:textId="1F7DA2FB" w:rsidR="009C7791" w:rsidRPr="00270EAD" w:rsidRDefault="000E32AC" w:rsidP="0070419D">
            <w:pPr>
              <w:pStyle w:val="ListParagraph"/>
              <w:numPr>
                <w:ilvl w:val="0"/>
                <w:numId w:val="8"/>
              </w:numPr>
              <w:rPr>
                <w:bCs/>
                <w:color w:val="000000" w:themeColor="text1"/>
              </w:rPr>
            </w:pPr>
            <w:r w:rsidRPr="00270EAD">
              <w:rPr>
                <w:bCs/>
                <w:color w:val="000000" w:themeColor="text1"/>
              </w:rPr>
              <w:t xml:space="preserve">Grupi punues ka konstatuar së në listën e projekteve më prioritet në vitet 2027-2029, ekziston ndarja e mjeteve buxhetore, në të tre vitet, </w:t>
            </w:r>
            <w:r w:rsidRPr="00270EAD">
              <w:rPr>
                <w:color w:val="000000" w:themeColor="text1"/>
              </w:rPr>
              <w:t>projekti më titull</w:t>
            </w:r>
            <w:r w:rsidR="009C7791" w:rsidRPr="00270EAD">
              <w:rPr>
                <w:color w:val="000000" w:themeColor="text1"/>
              </w:rPr>
              <w:t xml:space="preserve"> “Ndërtimi i ujësjellësit në Drenovcë - Poterqi i Poshtëm - Dugujevë - Zajmë - Pataqan - Leskoc - Ranoc etj”.</w:t>
            </w:r>
          </w:p>
          <w:p w14:paraId="4C598C92" w14:textId="77777777" w:rsidR="009C7791" w:rsidRPr="00270EAD" w:rsidRDefault="009C7791" w:rsidP="000E32AC">
            <w:pPr>
              <w:pStyle w:val="ListParagraph"/>
              <w:rPr>
                <w:color w:val="000000" w:themeColor="text1"/>
              </w:rPr>
            </w:pPr>
          </w:p>
          <w:p w14:paraId="2566D18A" w14:textId="533740BD" w:rsidR="0076122C" w:rsidRPr="00270EAD" w:rsidRDefault="0076122C" w:rsidP="0076122C">
            <w:pPr>
              <w:rPr>
                <w:b/>
                <w:i/>
                <w:color w:val="2E74B5" w:themeColor="accent1" w:themeShade="BF"/>
              </w:rPr>
            </w:pPr>
          </w:p>
        </w:tc>
      </w:tr>
      <w:tr w:rsidR="0076122C" w:rsidRPr="00270EAD" w14:paraId="0AF72E32" w14:textId="77777777" w:rsidTr="00270EAD">
        <w:tc>
          <w:tcPr>
            <w:tcW w:w="4384" w:type="dxa"/>
          </w:tcPr>
          <w:p w14:paraId="426C0EC9" w14:textId="56D60DEB" w:rsidR="0046336D" w:rsidRPr="00270EAD" w:rsidRDefault="0046336D" w:rsidP="0046336D">
            <w:pPr>
              <w:spacing w:before="100" w:beforeAutospacing="1" w:after="100" w:afterAutospacing="1"/>
              <w:rPr>
                <w:b/>
                <w:lang w:val="en-US"/>
              </w:rPr>
            </w:pPr>
            <w:r w:rsidRPr="00270EAD">
              <w:rPr>
                <w:b/>
                <w:lang w:val="en-US"/>
              </w:rPr>
              <w:lastRenderedPageBreak/>
              <w:t>Zenel Mehemetaj,</w:t>
            </w:r>
            <w:r w:rsidR="003A5508" w:rsidRPr="00270EAD">
              <w:rPr>
                <w:b/>
                <w:lang w:val="en-US"/>
              </w:rPr>
              <w:t xml:space="preserve"> </w:t>
            </w:r>
            <w:r w:rsidRPr="00270EAD">
              <w:rPr>
                <w:b/>
                <w:lang w:val="en-US"/>
              </w:rPr>
              <w:t>Bokshiq:</w:t>
            </w:r>
          </w:p>
          <w:p w14:paraId="25A5610C" w14:textId="77777777" w:rsidR="0046336D" w:rsidRPr="00270EAD" w:rsidRDefault="0046336D" w:rsidP="0046336D">
            <w:pPr>
              <w:shd w:val="clear" w:color="auto" w:fill="FFFFFF"/>
              <w:rPr>
                <w:color w:val="0D0D0D"/>
                <w:lang w:val="en-US"/>
              </w:rPr>
            </w:pPr>
            <w:r w:rsidRPr="00270EAD">
              <w:rPr>
                <w:color w:val="0D0D0D"/>
                <w:lang w:val="en-US"/>
              </w:rPr>
              <w:t xml:space="preserve">Kërkesat e mia për fshatin Bokshiq janë: </w:t>
            </w:r>
          </w:p>
          <w:p w14:paraId="2CAECECF" w14:textId="77777777" w:rsidR="0046336D" w:rsidRPr="00270EAD" w:rsidRDefault="0046336D" w:rsidP="0046336D">
            <w:pPr>
              <w:shd w:val="clear" w:color="auto" w:fill="FFFFFF"/>
              <w:rPr>
                <w:color w:val="0D0D0D"/>
                <w:lang w:val="en-US"/>
              </w:rPr>
            </w:pPr>
          </w:p>
          <w:p w14:paraId="2241B00C" w14:textId="78FA12C4" w:rsidR="0046336D" w:rsidRPr="00270EAD" w:rsidRDefault="0046336D" w:rsidP="0046336D">
            <w:pPr>
              <w:shd w:val="clear" w:color="auto" w:fill="FFFFFF"/>
              <w:rPr>
                <w:color w:val="0D0D0D"/>
                <w:lang w:val="en-US"/>
              </w:rPr>
            </w:pPr>
            <w:r w:rsidRPr="00270EAD">
              <w:rPr>
                <w:color w:val="0D0D0D"/>
                <w:lang w:val="en-US"/>
              </w:rPr>
              <w:t xml:space="preserve">1.Rregullimi i shtyllave dhe rrjetit elektrik </w:t>
            </w:r>
          </w:p>
          <w:p w14:paraId="4E6EC058" w14:textId="77777777" w:rsidR="0046336D" w:rsidRPr="00270EAD" w:rsidRDefault="0046336D" w:rsidP="0046336D">
            <w:pPr>
              <w:shd w:val="clear" w:color="auto" w:fill="FFFFFF"/>
              <w:rPr>
                <w:color w:val="0D0D0D"/>
                <w:lang w:val="en-US"/>
              </w:rPr>
            </w:pPr>
          </w:p>
          <w:p w14:paraId="2993EFF3" w14:textId="49409A5D" w:rsidR="0046336D" w:rsidRPr="00270EAD" w:rsidRDefault="0046336D" w:rsidP="0046336D">
            <w:pPr>
              <w:shd w:val="clear" w:color="auto" w:fill="FFFFFF"/>
              <w:rPr>
                <w:color w:val="0D0D0D"/>
                <w:lang w:val="en-US"/>
              </w:rPr>
            </w:pPr>
            <w:r w:rsidRPr="00270EAD">
              <w:rPr>
                <w:color w:val="0D0D0D"/>
                <w:lang w:val="en-US"/>
              </w:rPr>
              <w:t xml:space="preserve">2.Zgjidhja e problemit me ujin e pijshëm </w:t>
            </w:r>
          </w:p>
          <w:p w14:paraId="6AFF0C9C" w14:textId="77777777" w:rsidR="0046336D" w:rsidRPr="00270EAD" w:rsidRDefault="0046336D" w:rsidP="0046336D">
            <w:pPr>
              <w:shd w:val="clear" w:color="auto" w:fill="FFFFFF"/>
              <w:rPr>
                <w:color w:val="0D0D0D"/>
                <w:lang w:val="en-US"/>
              </w:rPr>
            </w:pPr>
          </w:p>
          <w:p w14:paraId="4680033F" w14:textId="09D5D2A7" w:rsidR="0046336D" w:rsidRPr="00270EAD" w:rsidRDefault="0046336D" w:rsidP="0046336D">
            <w:pPr>
              <w:shd w:val="clear" w:color="auto" w:fill="FFFFFF"/>
              <w:rPr>
                <w:color w:val="0D0D0D"/>
                <w:lang w:val="en-US"/>
              </w:rPr>
            </w:pPr>
            <w:r w:rsidRPr="00270EAD">
              <w:rPr>
                <w:color w:val="0D0D0D"/>
                <w:lang w:val="en-US"/>
              </w:rPr>
              <w:t>3.Rregullimi i kanalizimit sanimi i disa rrugëve që kanë pësuar dëmtime</w:t>
            </w:r>
          </w:p>
          <w:p w14:paraId="784BFD14" w14:textId="0BFB4AAA" w:rsidR="0076122C" w:rsidRPr="00270EAD" w:rsidRDefault="0076122C" w:rsidP="0076122C">
            <w:pPr>
              <w:rPr>
                <w:b/>
                <w:color w:val="000000" w:themeColor="text1"/>
              </w:rPr>
            </w:pPr>
          </w:p>
        </w:tc>
        <w:tc>
          <w:tcPr>
            <w:tcW w:w="1436" w:type="dxa"/>
            <w:shd w:val="clear" w:color="auto" w:fill="FFFFFF" w:themeFill="background1"/>
          </w:tcPr>
          <w:p w14:paraId="260EA0E0" w14:textId="77777777" w:rsidR="0076122C" w:rsidRPr="00442BC0" w:rsidRDefault="003A5508" w:rsidP="0076122C">
            <w:pPr>
              <w:jc w:val="center"/>
              <w:rPr>
                <w:b/>
              </w:rPr>
            </w:pPr>
            <w:r w:rsidRPr="00442BC0">
              <w:rPr>
                <w:b/>
              </w:rPr>
              <w:t>Refuzohet</w:t>
            </w:r>
          </w:p>
          <w:p w14:paraId="2BF89B67" w14:textId="77777777" w:rsidR="003A5508" w:rsidRPr="00442BC0" w:rsidRDefault="003A5508" w:rsidP="0076122C">
            <w:pPr>
              <w:jc w:val="center"/>
              <w:rPr>
                <w:b/>
              </w:rPr>
            </w:pPr>
            <w:r w:rsidRPr="00442BC0">
              <w:rPr>
                <w:b/>
              </w:rPr>
              <w:t>Pranohet</w:t>
            </w:r>
          </w:p>
          <w:p w14:paraId="1638D91C" w14:textId="61A1075E" w:rsidR="003A5508" w:rsidRPr="00270EAD" w:rsidRDefault="003A5508" w:rsidP="0076122C">
            <w:pPr>
              <w:jc w:val="center"/>
            </w:pPr>
            <w:r w:rsidRPr="00442BC0">
              <w:rPr>
                <w:b/>
              </w:rPr>
              <w:t>Pranohet</w:t>
            </w:r>
          </w:p>
        </w:tc>
        <w:tc>
          <w:tcPr>
            <w:tcW w:w="5160" w:type="dxa"/>
            <w:shd w:val="clear" w:color="auto" w:fill="FFFFFF" w:themeFill="background1"/>
          </w:tcPr>
          <w:p w14:paraId="4AD8B417" w14:textId="77777777" w:rsidR="0076122C" w:rsidRPr="00270EAD" w:rsidRDefault="003A5508" w:rsidP="003A5508">
            <w:pPr>
              <w:pStyle w:val="ListParagraph"/>
              <w:numPr>
                <w:ilvl w:val="0"/>
                <w:numId w:val="18"/>
              </w:numPr>
              <w:rPr>
                <w:b/>
                <w:i/>
                <w:color w:val="2E74B5" w:themeColor="accent1" w:themeShade="BF"/>
              </w:rPr>
            </w:pPr>
            <w:r w:rsidRPr="00270EAD">
              <w:rPr>
                <w:color w:val="000000" w:themeColor="text1"/>
              </w:rPr>
              <w:t>Grupi punues ka konstatuar se  mirëmbajtja e tensionit të lartë nuk është përgjegjësi e komunës dhe kërkesa nuk mund të përfshihet në Kornizën Afatmesme Buxhetore 2027-2029.  Kjo kërkesë i adresohet Kompanisë Kosovare për Distribuim të Energjisë Elektrike – KEDS, pasi komuna e Klinës nuk ka kompetenca për të intervenuar në sistem të tillë dhe KEDS është përgjegjëse për rrjetin e energjisë elektrike.</w:t>
            </w:r>
          </w:p>
          <w:p w14:paraId="7681A208" w14:textId="77777777" w:rsidR="003A5508" w:rsidRPr="00270EAD" w:rsidRDefault="003A5508" w:rsidP="003A5508">
            <w:pPr>
              <w:pStyle w:val="ListParagraph"/>
              <w:numPr>
                <w:ilvl w:val="0"/>
                <w:numId w:val="18"/>
              </w:numPr>
              <w:rPr>
                <w:bCs/>
                <w:color w:val="000000" w:themeColor="text1"/>
              </w:rPr>
            </w:pPr>
            <w:r w:rsidRPr="00270EAD">
              <w:rPr>
                <w:bCs/>
                <w:color w:val="000000" w:themeColor="text1"/>
              </w:rPr>
              <w:t xml:space="preserve">Grupi punues ka konstatuar së në listën e projekteve më prioritet në vitet 2027-2029, ekziston ndarja e mjeteve buxhetore, në të tre vitet, </w:t>
            </w:r>
            <w:r w:rsidRPr="00270EAD">
              <w:rPr>
                <w:color w:val="000000" w:themeColor="text1"/>
              </w:rPr>
              <w:t>projekti më titull “Ndërtimi i ujësjellësit në Drenovcë - Poterqi i Poshtëm - Dugujevë - Zajmë - Pataqan - Leskoc - Ranoc etj”.</w:t>
            </w:r>
          </w:p>
          <w:p w14:paraId="7BC9E22F" w14:textId="6EED9733" w:rsidR="003A5508" w:rsidRPr="00270EAD" w:rsidRDefault="003A5508" w:rsidP="003A5508">
            <w:pPr>
              <w:pStyle w:val="ListParagraph"/>
              <w:numPr>
                <w:ilvl w:val="0"/>
                <w:numId w:val="18"/>
              </w:numPr>
              <w:rPr>
                <w:b/>
                <w:i/>
                <w:color w:val="2E74B5" w:themeColor="accent1" w:themeShade="BF"/>
              </w:rPr>
            </w:pPr>
            <w:r w:rsidRPr="00270EAD">
              <w:rPr>
                <w:bCs/>
                <w:color w:val="000000" w:themeColor="text1"/>
              </w:rPr>
              <w:t xml:space="preserve">Grupi punues ka konstatuar së në listën e projekteve më prioritet në vitet 2027-2029, ekziston ndarja e mjeteve buxhetore, në të tre vitet, </w:t>
            </w:r>
            <w:r w:rsidRPr="00270EAD">
              <w:rPr>
                <w:color w:val="000000" w:themeColor="text1"/>
              </w:rPr>
              <w:t xml:space="preserve">projekti më titull </w:t>
            </w:r>
            <w:r w:rsidRPr="00270EAD">
              <w:rPr>
                <w:lang w:val="en-US"/>
              </w:rPr>
              <w:t>“Ndërtimi i infrastrukturës nëntokësore dhe mbitokësore në Grabanicë-Bokshiq-Dollovë”</w:t>
            </w:r>
          </w:p>
        </w:tc>
      </w:tr>
      <w:tr w:rsidR="0046336D" w:rsidRPr="00270EAD" w14:paraId="50093321" w14:textId="77777777" w:rsidTr="00270EAD">
        <w:tc>
          <w:tcPr>
            <w:tcW w:w="4384" w:type="dxa"/>
          </w:tcPr>
          <w:p w14:paraId="47ACF7B6" w14:textId="113DE0C6" w:rsidR="004C2EF7" w:rsidRPr="00270EAD" w:rsidRDefault="00E87BCE" w:rsidP="004C2EF7">
            <w:pPr>
              <w:shd w:val="clear" w:color="auto" w:fill="FFFFFF"/>
              <w:rPr>
                <w:b/>
                <w:color w:val="0D0D0D"/>
                <w:lang w:val="en-US"/>
              </w:rPr>
            </w:pPr>
            <w:r w:rsidRPr="00270EAD">
              <w:rPr>
                <w:b/>
                <w:color w:val="0D0D0D"/>
                <w:lang w:val="en-US"/>
              </w:rPr>
              <w:t xml:space="preserve">Shkeqlim Hasanai, </w:t>
            </w:r>
            <w:r w:rsidR="004C2EF7" w:rsidRPr="00270EAD">
              <w:rPr>
                <w:b/>
                <w:color w:val="0D0D0D"/>
                <w:lang w:val="en-US"/>
              </w:rPr>
              <w:t>Bokshiq</w:t>
            </w:r>
          </w:p>
          <w:p w14:paraId="51A7E4A9" w14:textId="77777777" w:rsidR="004C2EF7" w:rsidRPr="00270EAD" w:rsidRDefault="004C2EF7" w:rsidP="004C2EF7">
            <w:pPr>
              <w:spacing w:before="100" w:beforeAutospacing="1" w:after="100" w:afterAutospacing="1"/>
              <w:rPr>
                <w:color w:val="0D0D0D"/>
                <w:shd w:val="clear" w:color="auto" w:fill="FFFFFF"/>
              </w:rPr>
            </w:pPr>
            <w:r w:rsidRPr="00270EAD">
              <w:rPr>
                <w:color w:val="0D0D0D"/>
                <w:shd w:val="clear" w:color="auto" w:fill="FFFFFF"/>
              </w:rPr>
              <w:t>Kërkesa ime është që një firmë private, me kamionë të peshave të mëdha, ka dëmtuar një pjesë të rrugës shumë keq. Kisha pasur kërkesë, nëse është e mundur, të ndërhyni aty, sepse kemi vështirësi në kalimin në atë pjesë të rrugës.</w:t>
            </w:r>
          </w:p>
          <w:p w14:paraId="0AAA5D8D" w14:textId="77777777" w:rsidR="0046336D" w:rsidRPr="00270EAD" w:rsidRDefault="0046336D" w:rsidP="0076122C">
            <w:pPr>
              <w:rPr>
                <w:b/>
                <w:color w:val="000000" w:themeColor="text1"/>
              </w:rPr>
            </w:pPr>
          </w:p>
        </w:tc>
        <w:tc>
          <w:tcPr>
            <w:tcW w:w="1436" w:type="dxa"/>
            <w:shd w:val="clear" w:color="auto" w:fill="FFFFFF" w:themeFill="background1"/>
          </w:tcPr>
          <w:p w14:paraId="44D3A651" w14:textId="0F6CCD68" w:rsidR="0046336D" w:rsidRPr="00442BC0" w:rsidRDefault="00E87BCE" w:rsidP="0076122C">
            <w:pPr>
              <w:jc w:val="center"/>
              <w:rPr>
                <w:b/>
              </w:rPr>
            </w:pPr>
            <w:r w:rsidRPr="00442BC0">
              <w:rPr>
                <w:b/>
              </w:rPr>
              <w:t>Pranohet</w:t>
            </w:r>
          </w:p>
        </w:tc>
        <w:tc>
          <w:tcPr>
            <w:tcW w:w="5160" w:type="dxa"/>
            <w:shd w:val="clear" w:color="auto" w:fill="FFFFFF" w:themeFill="background1"/>
          </w:tcPr>
          <w:p w14:paraId="6B5B7DEA" w14:textId="77777777" w:rsidR="00E87BCE" w:rsidRPr="00270EAD" w:rsidRDefault="00E87BCE" w:rsidP="00E87BCE">
            <w:pPr>
              <w:rPr>
                <w:color w:val="000000" w:themeColor="text1"/>
              </w:rPr>
            </w:pPr>
          </w:p>
          <w:p w14:paraId="649BEFFB" w14:textId="35F30997" w:rsidR="00E87BCE" w:rsidRPr="00270EAD" w:rsidRDefault="00E87BCE" w:rsidP="00E87BCE">
            <w:pPr>
              <w:rPr>
                <w:lang w:val="en-US"/>
              </w:rPr>
            </w:pPr>
            <w:r w:rsidRPr="00270EAD">
              <w:rPr>
                <w:color w:val="000000" w:themeColor="text1"/>
              </w:rPr>
              <w:t xml:space="preserve">  Grupi punues ka diskutuar dhe ka konstatuar se punimet për ketë kërkes te parashtruar kan filluar.</w:t>
            </w:r>
          </w:p>
          <w:p w14:paraId="06A055D3" w14:textId="31F023D8" w:rsidR="0046336D" w:rsidRPr="00270EAD" w:rsidRDefault="0046336D" w:rsidP="0076122C">
            <w:pPr>
              <w:rPr>
                <w:b/>
                <w:color w:val="000000" w:themeColor="text1"/>
              </w:rPr>
            </w:pPr>
          </w:p>
        </w:tc>
      </w:tr>
      <w:tr w:rsidR="0076122C" w:rsidRPr="00270EAD" w14:paraId="3844398C" w14:textId="77777777" w:rsidTr="00270EAD">
        <w:tc>
          <w:tcPr>
            <w:tcW w:w="10980" w:type="dxa"/>
            <w:gridSpan w:val="3"/>
            <w:shd w:val="clear" w:color="auto" w:fill="D9E2F3" w:themeFill="accent5" w:themeFillTint="33"/>
          </w:tcPr>
          <w:p w14:paraId="05FFB86A" w14:textId="77777777" w:rsidR="0076122C" w:rsidRPr="00270EAD" w:rsidRDefault="0076122C" w:rsidP="0076122C">
            <w:pPr>
              <w:jc w:val="center"/>
              <w:rPr>
                <w:color w:val="000000" w:themeColor="text1"/>
              </w:rPr>
            </w:pPr>
          </w:p>
          <w:p w14:paraId="3E526F7C" w14:textId="17B54F4C" w:rsidR="0076122C" w:rsidRPr="00270EAD" w:rsidRDefault="0076122C" w:rsidP="0076122C">
            <w:pPr>
              <w:jc w:val="center"/>
              <w:rPr>
                <w:rStyle w:val="Emphasis"/>
                <w:rFonts w:eastAsia="MS Mincho"/>
                <w:i w:val="0"/>
              </w:rPr>
            </w:pPr>
            <w:r w:rsidRPr="00270EAD">
              <w:rPr>
                <w:color w:val="000000" w:themeColor="text1"/>
              </w:rPr>
              <w:lastRenderedPageBreak/>
              <w:t xml:space="preserve">DËGJIMI BUXHETOR NË </w:t>
            </w:r>
            <w:r w:rsidRPr="00270EAD">
              <w:rPr>
                <w:rStyle w:val="Emphasis"/>
                <w:rFonts w:eastAsia="MS Mincho"/>
                <w:i w:val="0"/>
              </w:rPr>
              <w:t>SHFMU “MOTRAT QIRIAZI”, NË FSHATIN ZAJM, MË BANORËT E FSHATRAVE ZAJM, GREMNIK, DEIQ, DOLLC</w:t>
            </w:r>
            <w:r w:rsidR="0006258E" w:rsidRPr="00270EAD">
              <w:rPr>
                <w:rStyle w:val="Emphasis"/>
                <w:rFonts w:eastAsia="MS Mincho"/>
                <w:i w:val="0"/>
              </w:rPr>
              <w:t>,JAGOD,</w:t>
            </w:r>
            <w:r w:rsidRPr="00270EAD">
              <w:rPr>
                <w:rStyle w:val="Emphasis"/>
                <w:rFonts w:eastAsia="MS Mincho"/>
                <w:i w:val="0"/>
              </w:rPr>
              <w:t xml:space="preserve"> DHE DRESNIK.</w:t>
            </w:r>
          </w:p>
          <w:p w14:paraId="7B8BABA1" w14:textId="77777777" w:rsidR="0076122C" w:rsidRPr="00270EAD" w:rsidRDefault="0076122C" w:rsidP="0076122C">
            <w:pPr>
              <w:rPr>
                <w:b/>
                <w:i/>
                <w:color w:val="2E74B5" w:themeColor="accent1" w:themeShade="BF"/>
              </w:rPr>
            </w:pPr>
          </w:p>
        </w:tc>
      </w:tr>
      <w:tr w:rsidR="0076122C" w:rsidRPr="00270EAD" w14:paraId="7E23DCA5" w14:textId="77777777" w:rsidTr="00270EAD">
        <w:trPr>
          <w:trHeight w:val="2843"/>
        </w:trPr>
        <w:tc>
          <w:tcPr>
            <w:tcW w:w="4384" w:type="dxa"/>
            <w:shd w:val="clear" w:color="auto" w:fill="FFFFFF" w:themeFill="background1"/>
          </w:tcPr>
          <w:p w14:paraId="2AAC1D0F" w14:textId="112848E3" w:rsidR="00954926" w:rsidRPr="00270EAD" w:rsidRDefault="003A0A42" w:rsidP="00954926">
            <w:pPr>
              <w:tabs>
                <w:tab w:val="left" w:pos="2376"/>
              </w:tabs>
              <w:spacing w:before="100" w:beforeAutospacing="1" w:after="100" w:afterAutospacing="1"/>
              <w:rPr>
                <w:b/>
                <w:lang w:val="en-US"/>
              </w:rPr>
            </w:pPr>
            <w:r w:rsidRPr="00270EAD">
              <w:rPr>
                <w:b/>
                <w:lang w:val="en-US"/>
              </w:rPr>
              <w:lastRenderedPageBreak/>
              <w:t>Blerton Sopaj, Zajm</w:t>
            </w:r>
          </w:p>
          <w:p w14:paraId="0DF430B0" w14:textId="5E1CA32C" w:rsidR="0076122C" w:rsidRPr="00270EAD" w:rsidRDefault="00954926" w:rsidP="00270EAD">
            <w:pPr>
              <w:tabs>
                <w:tab w:val="left" w:pos="2376"/>
              </w:tabs>
              <w:spacing w:before="100" w:beforeAutospacing="1" w:after="100" w:afterAutospacing="1"/>
              <w:rPr>
                <w:b/>
                <w:color w:val="2E74B5" w:themeColor="accent1" w:themeShade="BF"/>
              </w:rPr>
            </w:pPr>
            <w:r w:rsidRPr="00270EAD">
              <w:rPr>
                <w:color w:val="0D0D0D"/>
                <w:lang w:val="en-US"/>
              </w:rPr>
              <w:t>Kërkojmë që në rrugën nga parku në fshatin Zajm të bëhet renovimi i asfaltit, pasi janë krijuar rreth 24 prerje nga ndërhyrjet e banorëve gjithashtu, kërkojmë të shqyrtohet mundësia e largimit të disa pengesave të shtrira të vendosura në rrugë, pasi numri i tyre është i madh dhe vështirësojnë qarkullimin.</w:t>
            </w:r>
          </w:p>
        </w:tc>
        <w:tc>
          <w:tcPr>
            <w:tcW w:w="1436" w:type="dxa"/>
            <w:shd w:val="clear" w:color="auto" w:fill="FFFFFF" w:themeFill="background1"/>
          </w:tcPr>
          <w:p w14:paraId="6BFC7B52" w14:textId="5579D15A" w:rsidR="0076122C" w:rsidRPr="00270EAD" w:rsidRDefault="0076122C" w:rsidP="0076122C">
            <w:pPr>
              <w:jc w:val="center"/>
              <w:rPr>
                <w:b/>
                <w:color w:val="2E74B5" w:themeColor="accent1" w:themeShade="BF"/>
              </w:rPr>
            </w:pPr>
            <w:r w:rsidRPr="00270EAD">
              <w:rPr>
                <w:b/>
                <w:color w:val="000000" w:themeColor="text1"/>
              </w:rPr>
              <w:t>Pranohet</w:t>
            </w:r>
          </w:p>
        </w:tc>
        <w:tc>
          <w:tcPr>
            <w:tcW w:w="5160" w:type="dxa"/>
            <w:shd w:val="clear" w:color="auto" w:fill="FFFFFF" w:themeFill="background1"/>
          </w:tcPr>
          <w:p w14:paraId="5013D925" w14:textId="77777777" w:rsidR="0076122C" w:rsidRPr="00270EAD" w:rsidRDefault="0076122C" w:rsidP="0076122C">
            <w:pPr>
              <w:rPr>
                <w:bCs/>
                <w:color w:val="000000" w:themeColor="text1"/>
              </w:rPr>
            </w:pPr>
            <w:r w:rsidRPr="00270EAD">
              <w:rPr>
                <w:b/>
                <w:color w:val="000000" w:themeColor="text1"/>
              </w:rPr>
              <w:t xml:space="preserve">Përgjigja: </w:t>
            </w:r>
          </w:p>
          <w:p w14:paraId="247E5110" w14:textId="77777777" w:rsidR="0076122C" w:rsidRPr="00270EAD" w:rsidRDefault="0076122C" w:rsidP="0076122C">
            <w:pPr>
              <w:rPr>
                <w:bCs/>
                <w:color w:val="000000" w:themeColor="text1"/>
              </w:rPr>
            </w:pPr>
          </w:p>
          <w:p w14:paraId="3B8EC2D2" w14:textId="7FBEB0A4" w:rsidR="00484497" w:rsidRPr="00270EAD" w:rsidRDefault="00484497" w:rsidP="00484497">
            <w:pPr>
              <w:rPr>
                <w:bCs/>
                <w:color w:val="000000" w:themeColor="text1"/>
              </w:rPr>
            </w:pPr>
            <w:r w:rsidRPr="00270EAD">
              <w:rPr>
                <w:bCs/>
                <w:color w:val="000000" w:themeColor="text1"/>
              </w:rPr>
              <w:t xml:space="preserve">Grupi punues ka konstatuar së në listën e projekteve më prioritet në vitet 2027-2029, ekziston ndarja e mjeteve buxhetore, në të tre vitet, </w:t>
            </w:r>
            <w:r w:rsidR="009B1A00" w:rsidRPr="00270EAD">
              <w:rPr>
                <w:rFonts w:eastAsia="MS Mincho"/>
                <w:color w:val="000000" w:themeColor="text1"/>
              </w:rPr>
              <w:t xml:space="preserve">projekti </w:t>
            </w:r>
            <w:r w:rsidRPr="00270EAD">
              <w:rPr>
                <w:rFonts w:eastAsia="MS Mincho"/>
                <w:color w:val="000000" w:themeColor="text1"/>
              </w:rPr>
              <w:t>më titull “</w:t>
            </w:r>
            <w:r w:rsidRPr="00270EAD">
              <w:rPr>
                <w:lang w:val="en-US"/>
              </w:rPr>
              <w:t>Ndërtimi i infrastrukturës mbitokësore dhe nëntokësore në Zajmë-Deiq</w:t>
            </w:r>
            <w:r w:rsidRPr="00270EAD">
              <w:rPr>
                <w:rFonts w:eastAsia="MS Mincho"/>
                <w:color w:val="000000" w:themeColor="text1"/>
              </w:rPr>
              <w:t>”</w:t>
            </w:r>
          </w:p>
          <w:p w14:paraId="35593D3B" w14:textId="77777777" w:rsidR="00484497" w:rsidRPr="00270EAD" w:rsidRDefault="00484497" w:rsidP="00484497">
            <w:pPr>
              <w:rPr>
                <w:bCs/>
                <w:color w:val="000000" w:themeColor="text1"/>
              </w:rPr>
            </w:pPr>
          </w:p>
          <w:p w14:paraId="054D362C" w14:textId="68A0138E" w:rsidR="0076122C" w:rsidRPr="00270EAD" w:rsidRDefault="0076122C" w:rsidP="0076122C">
            <w:pPr>
              <w:rPr>
                <w:b/>
                <w:i/>
                <w:color w:val="2E74B5" w:themeColor="accent1" w:themeShade="BF"/>
              </w:rPr>
            </w:pPr>
          </w:p>
        </w:tc>
      </w:tr>
      <w:tr w:rsidR="0076122C" w:rsidRPr="00270EAD" w14:paraId="4A60ED2D" w14:textId="77777777" w:rsidTr="00270EAD">
        <w:tc>
          <w:tcPr>
            <w:tcW w:w="4384" w:type="dxa"/>
            <w:shd w:val="clear" w:color="auto" w:fill="FFFFFF" w:themeFill="background1"/>
          </w:tcPr>
          <w:p w14:paraId="50518BBC" w14:textId="211F9184" w:rsidR="006B7FD1" w:rsidRPr="00270EAD" w:rsidRDefault="006B7FD1" w:rsidP="006B7FD1">
            <w:pPr>
              <w:spacing w:before="100" w:beforeAutospacing="1" w:after="100" w:afterAutospacing="1"/>
              <w:rPr>
                <w:b/>
                <w:lang w:val="en-US"/>
              </w:rPr>
            </w:pPr>
            <w:r w:rsidRPr="00270EAD">
              <w:rPr>
                <w:b/>
                <w:lang w:val="en-US"/>
              </w:rPr>
              <w:t>Metë Krasniqi,</w:t>
            </w:r>
            <w:r w:rsidR="003A0A42" w:rsidRPr="00270EAD">
              <w:rPr>
                <w:b/>
                <w:lang w:val="en-US"/>
              </w:rPr>
              <w:t xml:space="preserve"> Zajm</w:t>
            </w:r>
          </w:p>
          <w:p w14:paraId="636A929F" w14:textId="77777777" w:rsidR="006B7FD1" w:rsidRPr="00270EAD" w:rsidRDefault="006B7FD1" w:rsidP="006B7FD1">
            <w:pPr>
              <w:spacing w:before="100" w:beforeAutospacing="1" w:after="100" w:afterAutospacing="1"/>
              <w:rPr>
                <w:lang w:val="en-US"/>
              </w:rPr>
            </w:pPr>
            <w:r w:rsidRPr="00270EAD">
              <w:rPr>
                <w:color w:val="0D0D0D"/>
                <w:shd w:val="clear" w:color="auto" w:fill="FFFFFF"/>
              </w:rPr>
              <w:t>Kërkesa ime është: 100 metra kanalizim në lagjen Sopaj.</w:t>
            </w:r>
          </w:p>
          <w:p w14:paraId="43FCF81C" w14:textId="77777777" w:rsidR="0076122C" w:rsidRPr="00270EAD" w:rsidRDefault="0076122C" w:rsidP="006B7FD1">
            <w:pPr>
              <w:spacing w:before="100" w:beforeAutospacing="1" w:after="100" w:afterAutospacing="1"/>
              <w:rPr>
                <w:b/>
                <w:color w:val="2E74B5" w:themeColor="accent1" w:themeShade="BF"/>
              </w:rPr>
            </w:pPr>
          </w:p>
        </w:tc>
        <w:tc>
          <w:tcPr>
            <w:tcW w:w="1436" w:type="dxa"/>
            <w:shd w:val="clear" w:color="auto" w:fill="FFFFFF" w:themeFill="background1"/>
          </w:tcPr>
          <w:p w14:paraId="52C8A78A" w14:textId="531E3FBB" w:rsidR="0076122C" w:rsidRPr="00270EAD" w:rsidRDefault="0076122C" w:rsidP="0076122C">
            <w:pPr>
              <w:jc w:val="center"/>
              <w:rPr>
                <w:b/>
                <w:color w:val="000000" w:themeColor="text1"/>
              </w:rPr>
            </w:pPr>
          </w:p>
          <w:p w14:paraId="5AC71865" w14:textId="52F772BF" w:rsidR="0076122C" w:rsidRPr="00270EAD" w:rsidRDefault="00597431" w:rsidP="00597431">
            <w:pPr>
              <w:jc w:val="center"/>
              <w:rPr>
                <w:b/>
                <w:color w:val="000000" w:themeColor="text1"/>
              </w:rPr>
            </w:pPr>
            <w:r w:rsidRPr="00270EAD">
              <w:rPr>
                <w:b/>
                <w:color w:val="000000" w:themeColor="text1"/>
              </w:rPr>
              <w:t>Pranohet</w:t>
            </w:r>
            <w:r w:rsidR="0076122C" w:rsidRPr="00270EAD">
              <w:rPr>
                <w:b/>
                <w:color w:val="000000" w:themeColor="text1"/>
              </w:rPr>
              <w:t xml:space="preserve"> </w:t>
            </w:r>
          </w:p>
        </w:tc>
        <w:tc>
          <w:tcPr>
            <w:tcW w:w="5160" w:type="dxa"/>
            <w:shd w:val="clear" w:color="auto" w:fill="auto"/>
          </w:tcPr>
          <w:p w14:paraId="1831C75B" w14:textId="48B999D1" w:rsidR="0076122C" w:rsidRPr="00270EAD" w:rsidRDefault="0076122C" w:rsidP="0076122C">
            <w:pPr>
              <w:spacing w:before="100" w:beforeAutospacing="1" w:after="100" w:afterAutospacing="1"/>
              <w:rPr>
                <w:lang w:val="en-US"/>
              </w:rPr>
            </w:pPr>
            <w:r w:rsidRPr="00270EAD">
              <w:rPr>
                <w:b/>
                <w:color w:val="000000" w:themeColor="text1"/>
              </w:rPr>
              <w:t>Përgjigja:</w:t>
            </w:r>
          </w:p>
          <w:p w14:paraId="397698BF" w14:textId="0BACBD0F" w:rsidR="00484497" w:rsidRPr="00270EAD" w:rsidRDefault="00303DEB" w:rsidP="00484497">
            <w:pPr>
              <w:rPr>
                <w:bCs/>
                <w:color w:val="000000" w:themeColor="text1"/>
              </w:rPr>
            </w:pPr>
            <w:r w:rsidRPr="00270EAD">
              <w:rPr>
                <w:bCs/>
                <w:color w:val="000000" w:themeColor="text1"/>
              </w:rPr>
              <w:t xml:space="preserve">Grupi punues ka konstatuar së në listën e projekteve më prioritet në vitet 2027-2029, ekziston ndarja e mjeteve buxhetore, në të tre vitet, </w:t>
            </w:r>
            <w:r w:rsidRPr="00270EAD">
              <w:rPr>
                <w:rFonts w:eastAsia="MS Mincho"/>
                <w:color w:val="000000" w:themeColor="text1"/>
              </w:rPr>
              <w:t>projekti më titull “</w:t>
            </w:r>
            <w:r w:rsidRPr="00270EAD">
              <w:rPr>
                <w:lang w:val="en-US"/>
              </w:rPr>
              <w:t>Ndërtimi i infrastrukturës mbitokësore dhe nëntokësore në Zajmë-Deiq</w:t>
            </w:r>
            <w:r w:rsidRPr="00270EAD">
              <w:rPr>
                <w:rFonts w:eastAsia="MS Mincho"/>
                <w:color w:val="000000" w:themeColor="text1"/>
              </w:rPr>
              <w:t>”</w:t>
            </w:r>
          </w:p>
          <w:p w14:paraId="22FFCCCF" w14:textId="77777777" w:rsidR="0076122C" w:rsidRPr="00270EAD" w:rsidRDefault="0076122C" w:rsidP="0076122C">
            <w:pPr>
              <w:rPr>
                <w:b/>
                <w:color w:val="000000" w:themeColor="text1"/>
              </w:rPr>
            </w:pPr>
          </w:p>
        </w:tc>
      </w:tr>
      <w:tr w:rsidR="00597431" w:rsidRPr="00270EAD" w14:paraId="4D2CD7DB" w14:textId="77777777" w:rsidTr="00270EAD">
        <w:tc>
          <w:tcPr>
            <w:tcW w:w="4384" w:type="dxa"/>
            <w:shd w:val="clear" w:color="auto" w:fill="FFFFFF" w:themeFill="background1"/>
          </w:tcPr>
          <w:p w14:paraId="75D59BBA" w14:textId="47EDC267" w:rsidR="00120322" w:rsidRPr="00270EAD" w:rsidRDefault="00120322" w:rsidP="00120322">
            <w:pPr>
              <w:spacing w:before="100" w:beforeAutospacing="1" w:after="100" w:afterAutospacing="1"/>
              <w:rPr>
                <w:b/>
                <w:color w:val="0D0D0D"/>
                <w:shd w:val="clear" w:color="auto" w:fill="FFFFFF"/>
              </w:rPr>
            </w:pPr>
            <w:r w:rsidRPr="00270EAD">
              <w:rPr>
                <w:b/>
                <w:color w:val="0D0D0D"/>
                <w:shd w:val="clear" w:color="auto" w:fill="FFFFFF"/>
              </w:rPr>
              <w:t>Dalip Gashi,</w:t>
            </w:r>
            <w:r w:rsidR="00303DEB" w:rsidRPr="00270EAD">
              <w:rPr>
                <w:b/>
                <w:color w:val="0D0D0D"/>
                <w:shd w:val="clear" w:color="auto" w:fill="FFFFFF"/>
              </w:rPr>
              <w:t xml:space="preserve"> </w:t>
            </w:r>
            <w:r w:rsidRPr="00270EAD">
              <w:rPr>
                <w:b/>
                <w:color w:val="0D0D0D"/>
                <w:shd w:val="clear" w:color="auto" w:fill="FFFFFF"/>
              </w:rPr>
              <w:t>Zajm</w:t>
            </w:r>
          </w:p>
          <w:p w14:paraId="1EC43119" w14:textId="77777777" w:rsidR="00120322" w:rsidRPr="00270EAD" w:rsidRDefault="00120322" w:rsidP="00120322">
            <w:pPr>
              <w:spacing w:before="100" w:beforeAutospacing="1" w:after="100" w:afterAutospacing="1"/>
              <w:rPr>
                <w:color w:val="0D0D0D"/>
                <w:shd w:val="clear" w:color="auto" w:fill="FFFFFF"/>
              </w:rPr>
            </w:pPr>
            <w:r w:rsidRPr="00270EAD">
              <w:rPr>
                <w:color w:val="0D0D0D"/>
                <w:shd w:val="clear" w:color="auto" w:fill="FFFFFF"/>
              </w:rPr>
              <w:t>Kërkesa ime është: jemi katër shtëpi në fshatin Zajm që nuk kemi kanalizim. A ka mundësi të na ndihmoni.</w:t>
            </w:r>
          </w:p>
          <w:p w14:paraId="53870216" w14:textId="77777777" w:rsidR="00597431" w:rsidRPr="00270EAD" w:rsidRDefault="00597431" w:rsidP="00120322">
            <w:pPr>
              <w:spacing w:before="100" w:beforeAutospacing="1" w:after="100" w:afterAutospacing="1"/>
              <w:rPr>
                <w:b/>
                <w:color w:val="2E74B5" w:themeColor="accent1" w:themeShade="BF"/>
              </w:rPr>
            </w:pPr>
          </w:p>
        </w:tc>
        <w:tc>
          <w:tcPr>
            <w:tcW w:w="1436" w:type="dxa"/>
            <w:shd w:val="clear" w:color="auto" w:fill="FFFFFF" w:themeFill="background1"/>
          </w:tcPr>
          <w:p w14:paraId="7D67D676" w14:textId="4B08EDC1" w:rsidR="00597431" w:rsidRPr="00270EAD" w:rsidRDefault="00597431" w:rsidP="00597431">
            <w:pPr>
              <w:jc w:val="center"/>
              <w:rPr>
                <w:b/>
                <w:color w:val="000000" w:themeColor="text1"/>
              </w:rPr>
            </w:pPr>
            <w:r w:rsidRPr="00270EAD">
              <w:rPr>
                <w:b/>
                <w:color w:val="000000" w:themeColor="text1"/>
              </w:rPr>
              <w:t>Pranohet</w:t>
            </w:r>
          </w:p>
        </w:tc>
        <w:tc>
          <w:tcPr>
            <w:tcW w:w="5160" w:type="dxa"/>
            <w:shd w:val="clear" w:color="auto" w:fill="FFFFFF" w:themeFill="background1"/>
          </w:tcPr>
          <w:p w14:paraId="54502D45" w14:textId="77777777" w:rsidR="00597431" w:rsidRPr="00270EAD" w:rsidRDefault="00597431" w:rsidP="00597431">
            <w:pPr>
              <w:rPr>
                <w:bCs/>
                <w:color w:val="000000" w:themeColor="text1"/>
              </w:rPr>
            </w:pPr>
            <w:r w:rsidRPr="00270EAD">
              <w:rPr>
                <w:b/>
                <w:color w:val="000000" w:themeColor="text1"/>
              </w:rPr>
              <w:t xml:space="preserve">Përgjigja: </w:t>
            </w:r>
          </w:p>
          <w:p w14:paraId="22E58915" w14:textId="77777777" w:rsidR="00597431" w:rsidRPr="00270EAD" w:rsidRDefault="00597431" w:rsidP="00597431">
            <w:pPr>
              <w:rPr>
                <w:bCs/>
                <w:color w:val="000000" w:themeColor="text1"/>
              </w:rPr>
            </w:pPr>
          </w:p>
          <w:p w14:paraId="204CFC0C" w14:textId="7CDD9567" w:rsidR="00597431" w:rsidRPr="00270EAD" w:rsidRDefault="00303DEB" w:rsidP="00597431">
            <w:pPr>
              <w:rPr>
                <w:bCs/>
                <w:color w:val="000000" w:themeColor="text1"/>
              </w:rPr>
            </w:pPr>
            <w:r w:rsidRPr="00270EAD">
              <w:rPr>
                <w:bCs/>
                <w:color w:val="000000" w:themeColor="text1"/>
              </w:rPr>
              <w:t xml:space="preserve">Grupi punues ka konstatuar së në listën e projekteve më prioritet në vitet 2027-2029, ekziston ndarja e mjeteve buxhetore, në të tre vitet, </w:t>
            </w:r>
            <w:r w:rsidRPr="00270EAD">
              <w:rPr>
                <w:rFonts w:eastAsia="MS Mincho"/>
                <w:color w:val="000000" w:themeColor="text1"/>
              </w:rPr>
              <w:t>projekti më titull “</w:t>
            </w:r>
            <w:r w:rsidRPr="00270EAD">
              <w:rPr>
                <w:lang w:val="en-US"/>
              </w:rPr>
              <w:t>Ndërtimi i infrastrukturës mbitokësore dhe nëntokësore në Zajmë-Deiq</w:t>
            </w:r>
            <w:r w:rsidRPr="00270EAD">
              <w:rPr>
                <w:rFonts w:eastAsia="MS Mincho"/>
                <w:color w:val="000000" w:themeColor="text1"/>
              </w:rPr>
              <w:t>”</w:t>
            </w:r>
          </w:p>
          <w:p w14:paraId="139B7038" w14:textId="77777777" w:rsidR="00597431" w:rsidRPr="00270EAD" w:rsidRDefault="00597431" w:rsidP="00597431">
            <w:pPr>
              <w:rPr>
                <w:b/>
                <w:color w:val="000000" w:themeColor="text1"/>
              </w:rPr>
            </w:pPr>
          </w:p>
        </w:tc>
      </w:tr>
      <w:tr w:rsidR="00597431" w:rsidRPr="00270EAD" w14:paraId="676FE691" w14:textId="77777777" w:rsidTr="00270EAD">
        <w:tc>
          <w:tcPr>
            <w:tcW w:w="4384" w:type="dxa"/>
            <w:shd w:val="clear" w:color="auto" w:fill="FFFFFF" w:themeFill="background1"/>
          </w:tcPr>
          <w:p w14:paraId="69DA1E7E" w14:textId="39B0FC27" w:rsidR="00597431" w:rsidRPr="00270EAD" w:rsidRDefault="00597431" w:rsidP="00597431">
            <w:pPr>
              <w:spacing w:before="100" w:beforeAutospacing="1" w:after="100" w:afterAutospacing="1"/>
              <w:rPr>
                <w:b/>
                <w:bCs/>
                <w:lang w:val="en-US"/>
              </w:rPr>
            </w:pPr>
            <w:r w:rsidRPr="00270EAD">
              <w:rPr>
                <w:b/>
                <w:bCs/>
                <w:lang w:val="en-US"/>
              </w:rPr>
              <w:t>Tun Dedaj (Deiq):</w:t>
            </w:r>
          </w:p>
          <w:p w14:paraId="1D759059" w14:textId="77777777" w:rsidR="00046076" w:rsidRPr="00270EAD" w:rsidRDefault="00046076" w:rsidP="00046076">
            <w:pPr>
              <w:shd w:val="clear" w:color="auto" w:fill="FFFFFF"/>
              <w:rPr>
                <w:color w:val="0D0D0D"/>
                <w:lang w:val="en-US"/>
              </w:rPr>
            </w:pPr>
            <w:r w:rsidRPr="00270EAD">
              <w:rPr>
                <w:color w:val="0D0D0D"/>
                <w:lang w:val="en-US"/>
              </w:rPr>
              <w:t xml:space="preserve">Kam dy kërkesa të banorëve: një për fshatin Zajm dhe një për fshatin Deiq. </w:t>
            </w:r>
          </w:p>
          <w:p w14:paraId="616B1C8B" w14:textId="77777777" w:rsidR="00F31E7A" w:rsidRPr="00270EAD" w:rsidRDefault="00F31E7A" w:rsidP="00046076">
            <w:pPr>
              <w:shd w:val="clear" w:color="auto" w:fill="FFFFFF"/>
              <w:rPr>
                <w:color w:val="0D0D0D"/>
                <w:lang w:val="en-US"/>
              </w:rPr>
            </w:pPr>
          </w:p>
          <w:p w14:paraId="19B3BBA6" w14:textId="473F45F1" w:rsidR="00046076" w:rsidRPr="00270EAD" w:rsidRDefault="00046076" w:rsidP="00046076">
            <w:pPr>
              <w:shd w:val="clear" w:color="auto" w:fill="FFFFFF"/>
              <w:rPr>
                <w:color w:val="0D0D0D"/>
                <w:lang w:val="en-US"/>
              </w:rPr>
            </w:pPr>
            <w:r w:rsidRPr="00270EAD">
              <w:rPr>
                <w:color w:val="0D0D0D"/>
                <w:lang w:val="en-US"/>
              </w:rPr>
              <w:t>1.Kërkoj që të shqyrtohet mundësia për ndërtimin e nga një këndi lojërash për fëmijë në të dyja fshatrat.</w:t>
            </w:r>
          </w:p>
          <w:p w14:paraId="70543E60" w14:textId="77777777" w:rsidR="00046076" w:rsidRPr="00270EAD" w:rsidRDefault="00046076" w:rsidP="00046076">
            <w:pPr>
              <w:shd w:val="clear" w:color="auto" w:fill="FFFFFF"/>
              <w:rPr>
                <w:color w:val="0D0D0D"/>
                <w:lang w:val="en-US"/>
              </w:rPr>
            </w:pPr>
          </w:p>
          <w:p w14:paraId="55C64666" w14:textId="1F32863B" w:rsidR="00046076" w:rsidRPr="00270EAD" w:rsidRDefault="00046076" w:rsidP="00046076">
            <w:pPr>
              <w:shd w:val="clear" w:color="auto" w:fill="FFFFFF"/>
              <w:rPr>
                <w:color w:val="0D0D0D"/>
                <w:lang w:val="en-US"/>
              </w:rPr>
            </w:pPr>
            <w:r w:rsidRPr="00270EAD">
              <w:rPr>
                <w:color w:val="0D0D0D"/>
                <w:lang w:val="en-US"/>
              </w:rPr>
              <w:t>2.Gjithashtu, kërkoj zgjerimin e një kanali të ujit</w:t>
            </w:r>
          </w:p>
          <w:p w14:paraId="66E8DAEE" w14:textId="77777777" w:rsidR="00597431" w:rsidRPr="00270EAD" w:rsidRDefault="00597431" w:rsidP="00046076">
            <w:pPr>
              <w:spacing w:before="100" w:beforeAutospacing="1" w:after="100" w:afterAutospacing="1"/>
              <w:rPr>
                <w:b/>
                <w:bCs/>
                <w:lang w:val="en-US"/>
              </w:rPr>
            </w:pPr>
          </w:p>
        </w:tc>
        <w:tc>
          <w:tcPr>
            <w:tcW w:w="1436" w:type="dxa"/>
            <w:shd w:val="clear" w:color="auto" w:fill="FFFFFF" w:themeFill="background1"/>
          </w:tcPr>
          <w:p w14:paraId="6E82AAC9" w14:textId="77777777" w:rsidR="00597431" w:rsidRPr="00270EAD" w:rsidRDefault="00597431" w:rsidP="00597431">
            <w:pPr>
              <w:jc w:val="center"/>
              <w:rPr>
                <w:b/>
                <w:color w:val="000000" w:themeColor="text1"/>
              </w:rPr>
            </w:pPr>
            <w:r w:rsidRPr="00270EAD">
              <w:rPr>
                <w:b/>
                <w:color w:val="000000" w:themeColor="text1"/>
              </w:rPr>
              <w:t>Pranohet</w:t>
            </w:r>
          </w:p>
          <w:p w14:paraId="0E23BBA0" w14:textId="0EB0E39E" w:rsidR="00303DEB" w:rsidRPr="00270EAD" w:rsidRDefault="00303DEB" w:rsidP="00597431">
            <w:pPr>
              <w:jc w:val="center"/>
              <w:rPr>
                <w:b/>
                <w:color w:val="000000" w:themeColor="text1"/>
              </w:rPr>
            </w:pPr>
            <w:r w:rsidRPr="00270EAD">
              <w:rPr>
                <w:b/>
                <w:color w:val="000000" w:themeColor="text1"/>
              </w:rPr>
              <w:t>Pranohet</w:t>
            </w:r>
          </w:p>
        </w:tc>
        <w:tc>
          <w:tcPr>
            <w:tcW w:w="5160" w:type="dxa"/>
            <w:shd w:val="clear" w:color="auto" w:fill="FFFFFF" w:themeFill="background1"/>
          </w:tcPr>
          <w:p w14:paraId="0C4E7242" w14:textId="77777777" w:rsidR="00597431" w:rsidRPr="00270EAD" w:rsidRDefault="00597431" w:rsidP="00597431">
            <w:pPr>
              <w:spacing w:before="100" w:beforeAutospacing="1" w:after="100" w:afterAutospacing="1"/>
              <w:rPr>
                <w:lang w:val="en-US"/>
              </w:rPr>
            </w:pPr>
            <w:r w:rsidRPr="00270EAD">
              <w:rPr>
                <w:b/>
                <w:color w:val="000000" w:themeColor="text1"/>
              </w:rPr>
              <w:t>Përgjigja:</w:t>
            </w:r>
          </w:p>
          <w:p w14:paraId="25E643A8" w14:textId="557061B4" w:rsidR="00937704" w:rsidRPr="00270EAD" w:rsidRDefault="00937704" w:rsidP="00303DEB">
            <w:pPr>
              <w:pStyle w:val="ListParagraph"/>
              <w:numPr>
                <w:ilvl w:val="0"/>
                <w:numId w:val="19"/>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 xml:space="preserve">ë jetë pjesë e </w:t>
            </w:r>
            <w:r w:rsidR="00303DEB" w:rsidRPr="00270EAD">
              <w:rPr>
                <w:bCs/>
                <w:color w:val="000000" w:themeColor="text1"/>
              </w:rPr>
              <w:t>projektit “Zgjerimi i sipërfaqeve të gjelbruara (Parqeve) në Këpuz, Shtupel, Zllakuqan, Gremnik, Volljak etj”</w:t>
            </w:r>
          </w:p>
          <w:p w14:paraId="51F9E817" w14:textId="46237270" w:rsidR="00303DEB" w:rsidRPr="00270EAD" w:rsidRDefault="00303DEB" w:rsidP="00303DEB">
            <w:pPr>
              <w:pStyle w:val="ListParagraph"/>
              <w:numPr>
                <w:ilvl w:val="0"/>
                <w:numId w:val="19"/>
              </w:numPr>
              <w:rPr>
                <w:lang w:val="en-US"/>
              </w:rPr>
            </w:pPr>
            <w:r w:rsidRPr="00270EAD">
              <w:rPr>
                <w:bCs/>
                <w:color w:val="000000" w:themeColor="text1"/>
              </w:rPr>
              <w:t xml:space="preserve">Grupi punues ka konstatuar së në listën e projekteve më prioritet në vitet 2027-2029, ekziston ndarja e mjeteve buxhetore, në të tre vitet, </w:t>
            </w:r>
            <w:r w:rsidRPr="00270EAD">
              <w:rPr>
                <w:color w:val="000000" w:themeColor="text1"/>
              </w:rPr>
              <w:t>projekti më titull</w:t>
            </w:r>
            <w:r w:rsidRPr="00270EAD">
              <w:rPr>
                <w:lang w:val="en-US"/>
              </w:rPr>
              <w:t xml:space="preserve"> “Ndertimi i shtratit të lumit Klina, (Klinë-Burimi i Jarinës - Pogragjë-Ujmirë), Rregullimi i shtratit të lumit Lumëbardhi i Pejës dhe lumit Drini I Bardhe.”</w:t>
            </w:r>
          </w:p>
          <w:p w14:paraId="7B499EC2" w14:textId="77777777" w:rsidR="00303DEB" w:rsidRPr="00270EAD" w:rsidRDefault="00303DEB" w:rsidP="00303DEB">
            <w:pPr>
              <w:rPr>
                <w:rFonts w:eastAsia="MS Mincho"/>
                <w:color w:val="000000" w:themeColor="text1"/>
              </w:rPr>
            </w:pPr>
          </w:p>
          <w:p w14:paraId="0BE19077" w14:textId="77777777" w:rsidR="00597431" w:rsidRPr="00270EAD" w:rsidRDefault="00597431" w:rsidP="00303DEB">
            <w:pPr>
              <w:rPr>
                <w:lang w:val="en-US"/>
              </w:rPr>
            </w:pPr>
          </w:p>
        </w:tc>
      </w:tr>
      <w:tr w:rsidR="00597431" w:rsidRPr="00270EAD" w14:paraId="5BBF6030" w14:textId="77777777" w:rsidTr="00270EAD">
        <w:tc>
          <w:tcPr>
            <w:tcW w:w="10980" w:type="dxa"/>
            <w:gridSpan w:val="3"/>
            <w:shd w:val="clear" w:color="auto" w:fill="D9E2F3" w:themeFill="accent5" w:themeFillTint="33"/>
          </w:tcPr>
          <w:p w14:paraId="21E89EE2" w14:textId="77777777" w:rsidR="00597431" w:rsidRPr="00270EAD" w:rsidRDefault="00597431" w:rsidP="00597431">
            <w:pPr>
              <w:tabs>
                <w:tab w:val="left" w:pos="252"/>
              </w:tabs>
              <w:spacing w:line="276" w:lineRule="auto"/>
              <w:jc w:val="center"/>
              <w:rPr>
                <w:color w:val="000000" w:themeColor="text1"/>
              </w:rPr>
            </w:pPr>
          </w:p>
          <w:p w14:paraId="74241865" w14:textId="77777777" w:rsidR="00597431" w:rsidRPr="00270EAD" w:rsidRDefault="00597431" w:rsidP="00597431">
            <w:pPr>
              <w:tabs>
                <w:tab w:val="left" w:pos="252"/>
              </w:tabs>
              <w:spacing w:line="276" w:lineRule="auto"/>
              <w:jc w:val="center"/>
              <w:rPr>
                <w:color w:val="000000" w:themeColor="text1"/>
              </w:rPr>
            </w:pPr>
            <w:r w:rsidRPr="00270EAD">
              <w:rPr>
                <w:color w:val="000000" w:themeColor="text1"/>
              </w:rPr>
              <w:t>DËGJIMI BUXHETOR NË SHFMU “AVNI ZHABOTA”, NË FSHATIN SHTUPEL, MË BANORËT E FSHATRAVE SHTUPEL, KËRRNICË, BINXHË, GRABC, (KOMUNITETIN JOSHUMICË).</w:t>
            </w:r>
          </w:p>
          <w:p w14:paraId="27C8C1CB" w14:textId="77777777" w:rsidR="00597431" w:rsidRPr="00270EAD" w:rsidRDefault="00597431" w:rsidP="00597431">
            <w:pPr>
              <w:rPr>
                <w:b/>
                <w:i/>
                <w:color w:val="2E74B5" w:themeColor="accent1" w:themeShade="BF"/>
              </w:rPr>
            </w:pPr>
          </w:p>
        </w:tc>
      </w:tr>
      <w:tr w:rsidR="00597431" w:rsidRPr="00270EAD" w14:paraId="055BFC2B" w14:textId="77777777" w:rsidTr="00270EAD">
        <w:tc>
          <w:tcPr>
            <w:tcW w:w="4384" w:type="dxa"/>
            <w:shd w:val="clear" w:color="auto" w:fill="FFFFFF" w:themeFill="background1"/>
          </w:tcPr>
          <w:p w14:paraId="2288F6E8" w14:textId="77777777" w:rsidR="008D428F" w:rsidRPr="00270EAD" w:rsidRDefault="008D428F" w:rsidP="008D428F">
            <w:pPr>
              <w:spacing w:before="100" w:beforeAutospacing="1" w:after="100" w:afterAutospacing="1"/>
              <w:rPr>
                <w:b/>
                <w:lang w:val="en-US"/>
              </w:rPr>
            </w:pPr>
            <w:r w:rsidRPr="00270EAD">
              <w:rPr>
                <w:b/>
                <w:lang w:val="en-US"/>
              </w:rPr>
              <w:t>Blerim Temaj,Shtupel</w:t>
            </w:r>
          </w:p>
          <w:p w14:paraId="7B74ED5B" w14:textId="77777777" w:rsidR="008D428F" w:rsidRPr="00270EAD" w:rsidRDefault="008D428F" w:rsidP="008D428F">
            <w:pPr>
              <w:shd w:val="clear" w:color="auto" w:fill="FFFFFF"/>
              <w:rPr>
                <w:lang w:val="en-US"/>
              </w:rPr>
            </w:pPr>
            <w:r w:rsidRPr="00270EAD">
              <w:rPr>
                <w:lang w:val="en-US"/>
              </w:rPr>
              <w:t>Kërkesat e mia janë:</w:t>
            </w:r>
          </w:p>
          <w:p w14:paraId="6F6351B6" w14:textId="77777777" w:rsidR="008D428F" w:rsidRPr="00270EAD" w:rsidRDefault="008D428F" w:rsidP="008D428F">
            <w:pPr>
              <w:shd w:val="clear" w:color="auto" w:fill="FFFFFF"/>
              <w:rPr>
                <w:lang w:val="en-US"/>
              </w:rPr>
            </w:pPr>
          </w:p>
          <w:p w14:paraId="270643A5" w14:textId="77777777" w:rsidR="008D428F" w:rsidRPr="00270EAD" w:rsidRDefault="008D428F" w:rsidP="008D428F">
            <w:pPr>
              <w:shd w:val="clear" w:color="auto" w:fill="FFFFFF"/>
              <w:rPr>
                <w:lang w:val="en-US"/>
              </w:rPr>
            </w:pPr>
            <w:r w:rsidRPr="00270EAD">
              <w:rPr>
                <w:lang w:val="en-US"/>
              </w:rPr>
              <w:t>1.Të ndërtohet një park në fshatin tonë.</w:t>
            </w:r>
          </w:p>
          <w:p w14:paraId="7C6988A9" w14:textId="77777777" w:rsidR="005B3E0D" w:rsidRPr="00270EAD" w:rsidRDefault="005B3E0D" w:rsidP="008D428F">
            <w:pPr>
              <w:shd w:val="clear" w:color="auto" w:fill="FFFFFF"/>
              <w:rPr>
                <w:lang w:val="en-US"/>
              </w:rPr>
            </w:pPr>
          </w:p>
          <w:p w14:paraId="4FC2BC69" w14:textId="3D120B9E" w:rsidR="008D428F" w:rsidRPr="00270EAD" w:rsidRDefault="008D428F" w:rsidP="008D428F">
            <w:pPr>
              <w:shd w:val="clear" w:color="auto" w:fill="FFFFFF"/>
              <w:rPr>
                <w:lang w:val="en-US"/>
              </w:rPr>
            </w:pPr>
            <w:r w:rsidRPr="00270EAD">
              <w:rPr>
                <w:lang w:val="en-US"/>
              </w:rPr>
              <w:t>2.</w:t>
            </w:r>
            <w:r w:rsidR="00303DEB" w:rsidRPr="00270EAD">
              <w:rPr>
                <w:lang w:val="en-US"/>
              </w:rPr>
              <w:t xml:space="preserve"> </w:t>
            </w:r>
            <w:r w:rsidRPr="00270EAD">
              <w:rPr>
                <w:lang w:val="en-US"/>
              </w:rPr>
              <w:t xml:space="preserve">Nuk </w:t>
            </w:r>
            <w:r w:rsidR="005B3E0D" w:rsidRPr="00270EAD">
              <w:rPr>
                <w:lang w:val="en-US"/>
              </w:rPr>
              <w:t>kemi ujë</w:t>
            </w:r>
            <w:r w:rsidRPr="00270EAD">
              <w:rPr>
                <w:lang w:val="en-US"/>
              </w:rPr>
              <w:t>.</w:t>
            </w:r>
          </w:p>
          <w:p w14:paraId="331B8B87" w14:textId="77777777" w:rsidR="008D428F" w:rsidRPr="00270EAD" w:rsidRDefault="008D428F" w:rsidP="008D428F">
            <w:pPr>
              <w:shd w:val="clear" w:color="auto" w:fill="FFFFFF"/>
              <w:rPr>
                <w:lang w:val="en-US"/>
              </w:rPr>
            </w:pPr>
          </w:p>
          <w:p w14:paraId="7CC2E7D3" w14:textId="07173D0F" w:rsidR="008D428F" w:rsidRPr="00270EAD" w:rsidRDefault="008D428F" w:rsidP="008D428F">
            <w:pPr>
              <w:shd w:val="clear" w:color="auto" w:fill="FFFFFF"/>
              <w:rPr>
                <w:lang w:val="en-US"/>
              </w:rPr>
            </w:pPr>
            <w:r w:rsidRPr="00270EAD">
              <w:rPr>
                <w:lang w:val="en-US"/>
              </w:rPr>
              <w:t>3.Të rregullohet ndriçimi publik në disa lagje.</w:t>
            </w:r>
          </w:p>
          <w:p w14:paraId="5C448821" w14:textId="56931BB5" w:rsidR="008D428F" w:rsidRPr="00270EAD" w:rsidRDefault="008D428F" w:rsidP="008D428F">
            <w:pPr>
              <w:shd w:val="clear" w:color="auto" w:fill="FFFFFF"/>
              <w:rPr>
                <w:lang w:val="en-US"/>
              </w:rPr>
            </w:pPr>
          </w:p>
          <w:p w14:paraId="4C274B34" w14:textId="77777777" w:rsidR="008D428F" w:rsidRPr="00270EAD" w:rsidRDefault="008D428F" w:rsidP="008D428F">
            <w:pPr>
              <w:shd w:val="clear" w:color="auto" w:fill="FFFFFF"/>
              <w:rPr>
                <w:lang w:val="en-US"/>
              </w:rPr>
            </w:pPr>
          </w:p>
          <w:p w14:paraId="5DFE7625" w14:textId="77777777" w:rsidR="00597431" w:rsidRPr="00270EAD" w:rsidRDefault="00597431" w:rsidP="008D428F">
            <w:pPr>
              <w:spacing w:before="100" w:beforeAutospacing="1" w:after="100" w:afterAutospacing="1"/>
              <w:rPr>
                <w:b/>
                <w:i/>
                <w:color w:val="2E74B5" w:themeColor="accent1" w:themeShade="BF"/>
              </w:rPr>
            </w:pPr>
          </w:p>
        </w:tc>
        <w:tc>
          <w:tcPr>
            <w:tcW w:w="1436" w:type="dxa"/>
            <w:shd w:val="clear" w:color="auto" w:fill="FFFFFF" w:themeFill="background1"/>
          </w:tcPr>
          <w:p w14:paraId="62B0D387" w14:textId="5C517C15" w:rsidR="00303DEB" w:rsidRPr="00270EAD" w:rsidRDefault="00303DEB" w:rsidP="00597431">
            <w:pPr>
              <w:jc w:val="center"/>
              <w:rPr>
                <w:b/>
                <w:color w:val="000000" w:themeColor="text1"/>
              </w:rPr>
            </w:pPr>
            <w:r w:rsidRPr="00270EAD">
              <w:rPr>
                <w:b/>
                <w:color w:val="000000" w:themeColor="text1"/>
              </w:rPr>
              <w:t>Pranohet</w:t>
            </w:r>
          </w:p>
          <w:p w14:paraId="5593AE22" w14:textId="77777777" w:rsidR="00597431" w:rsidRPr="00270EAD" w:rsidRDefault="00303DEB" w:rsidP="00597431">
            <w:pPr>
              <w:jc w:val="center"/>
              <w:rPr>
                <w:b/>
                <w:color w:val="000000" w:themeColor="text1"/>
              </w:rPr>
            </w:pPr>
            <w:r w:rsidRPr="00270EAD">
              <w:rPr>
                <w:b/>
                <w:color w:val="000000" w:themeColor="text1"/>
              </w:rPr>
              <w:t>Pranohet</w:t>
            </w:r>
          </w:p>
          <w:p w14:paraId="0607520C" w14:textId="7EBA333D" w:rsidR="00303DEB" w:rsidRPr="00270EAD" w:rsidRDefault="00303DEB" w:rsidP="00597431">
            <w:pPr>
              <w:jc w:val="center"/>
            </w:pPr>
            <w:r w:rsidRPr="00270EAD">
              <w:rPr>
                <w:b/>
                <w:color w:val="000000" w:themeColor="text1"/>
              </w:rPr>
              <w:t>Pranohet</w:t>
            </w:r>
          </w:p>
        </w:tc>
        <w:tc>
          <w:tcPr>
            <w:tcW w:w="5160" w:type="dxa"/>
            <w:shd w:val="clear" w:color="auto" w:fill="FFFFFF" w:themeFill="background1"/>
          </w:tcPr>
          <w:p w14:paraId="61E33959" w14:textId="77777777" w:rsidR="00597431" w:rsidRPr="00270EAD" w:rsidRDefault="00597431" w:rsidP="00597431">
            <w:pPr>
              <w:rPr>
                <w:b/>
                <w:color w:val="000000" w:themeColor="text1"/>
              </w:rPr>
            </w:pPr>
            <w:r w:rsidRPr="00270EAD">
              <w:rPr>
                <w:b/>
                <w:color w:val="000000" w:themeColor="text1"/>
              </w:rPr>
              <w:t xml:space="preserve">Përgjigja: </w:t>
            </w:r>
          </w:p>
          <w:p w14:paraId="651C04DD" w14:textId="77777777" w:rsidR="00597431" w:rsidRPr="00270EAD" w:rsidRDefault="00597431" w:rsidP="00597431">
            <w:pPr>
              <w:rPr>
                <w:b/>
                <w:color w:val="000000" w:themeColor="text1"/>
              </w:rPr>
            </w:pPr>
          </w:p>
          <w:p w14:paraId="5EB93488" w14:textId="484CA19F" w:rsidR="00303DEB" w:rsidRPr="00270EAD" w:rsidRDefault="00303DEB" w:rsidP="00303DEB">
            <w:pPr>
              <w:pStyle w:val="ListParagraph"/>
              <w:numPr>
                <w:ilvl w:val="0"/>
                <w:numId w:val="20"/>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“Zgjerimi i sipërfaqeve të gjelbruara (Parqeve) në Këpuz, Shtupel, Zllakuqan, Gremnik, Volljak etj”</w:t>
            </w:r>
          </w:p>
          <w:p w14:paraId="3EE13158" w14:textId="77777777" w:rsidR="00303DEB" w:rsidRPr="00270EAD" w:rsidRDefault="00303DEB" w:rsidP="00303DEB">
            <w:pPr>
              <w:pStyle w:val="ListParagraph"/>
              <w:rPr>
                <w:bCs/>
                <w:color w:val="000000" w:themeColor="text1"/>
              </w:rPr>
            </w:pPr>
          </w:p>
          <w:p w14:paraId="2345D497" w14:textId="40847773" w:rsidR="00303DEB" w:rsidRPr="00270EAD" w:rsidRDefault="00303DEB" w:rsidP="00303DEB">
            <w:pPr>
              <w:pStyle w:val="ListParagraph"/>
              <w:numPr>
                <w:ilvl w:val="0"/>
                <w:numId w:val="20"/>
              </w:numPr>
              <w:rPr>
                <w:bCs/>
                <w:color w:val="000000" w:themeColor="text1"/>
              </w:rPr>
            </w:pPr>
            <w:r w:rsidRPr="00270EAD">
              <w:rPr>
                <w:bCs/>
                <w:color w:val="000000" w:themeColor="text1"/>
              </w:rPr>
              <w:t>Grupi punues ka konstatuar së në listën e projekteve më prioritet në vitet 2027-2029, mund të ekzistojë ndarja e mjeteve buxhetore në vitet në vijim.</w:t>
            </w:r>
          </w:p>
          <w:p w14:paraId="48F96B4A" w14:textId="77777777" w:rsidR="00303DEB" w:rsidRPr="00270EAD" w:rsidRDefault="00303DEB" w:rsidP="00303DEB">
            <w:pPr>
              <w:rPr>
                <w:lang w:val="en-US"/>
              </w:rPr>
            </w:pPr>
          </w:p>
          <w:p w14:paraId="172C8DBA" w14:textId="161B5B30" w:rsidR="00303DEB" w:rsidRPr="00270EAD" w:rsidRDefault="00303DEB" w:rsidP="00303DEB">
            <w:pPr>
              <w:pStyle w:val="ListParagraph"/>
              <w:numPr>
                <w:ilvl w:val="0"/>
                <w:numId w:val="20"/>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“Zgjerimi i rrjetit te ndriqimit publik ne Dollc-Dresnik, Jashanice, Drenovc, Shtupel, Kline, Leskoc, Gremnik, Qupeve e ulet, Siqeve, Resnik, Gj.Madhe, Dush etj</w:t>
            </w:r>
          </w:p>
          <w:p w14:paraId="3492F8B5" w14:textId="77777777" w:rsidR="00597431" w:rsidRPr="00270EAD" w:rsidRDefault="00597431" w:rsidP="00597431">
            <w:pPr>
              <w:rPr>
                <w:b/>
                <w:i/>
                <w:color w:val="2E74B5" w:themeColor="accent1" w:themeShade="BF"/>
              </w:rPr>
            </w:pPr>
          </w:p>
        </w:tc>
      </w:tr>
      <w:tr w:rsidR="00597431" w:rsidRPr="00270EAD" w14:paraId="0A285A2C" w14:textId="77777777" w:rsidTr="00270EAD">
        <w:tc>
          <w:tcPr>
            <w:tcW w:w="4384" w:type="dxa"/>
            <w:shd w:val="clear" w:color="auto" w:fill="FFFFFF" w:themeFill="background1"/>
          </w:tcPr>
          <w:p w14:paraId="35B7D9E3" w14:textId="602EDBFA" w:rsidR="004B73B2" w:rsidRPr="00270EAD" w:rsidRDefault="004B73B2" w:rsidP="004B73B2">
            <w:pPr>
              <w:shd w:val="clear" w:color="auto" w:fill="FFFFFF"/>
              <w:rPr>
                <w:b/>
                <w:lang w:val="en-US"/>
              </w:rPr>
            </w:pPr>
            <w:r w:rsidRPr="00270EAD">
              <w:rPr>
                <w:b/>
                <w:lang w:val="en-US"/>
              </w:rPr>
              <w:t>Ismet Imeri,</w:t>
            </w:r>
            <w:r w:rsidR="00303DEB" w:rsidRPr="00270EAD">
              <w:rPr>
                <w:b/>
                <w:lang w:val="en-US"/>
              </w:rPr>
              <w:t xml:space="preserve"> </w:t>
            </w:r>
            <w:r w:rsidRPr="00270EAD">
              <w:rPr>
                <w:b/>
                <w:lang w:val="en-US"/>
              </w:rPr>
              <w:t>Shtupel</w:t>
            </w:r>
          </w:p>
          <w:p w14:paraId="692EB506" w14:textId="77777777" w:rsidR="004B73B2" w:rsidRPr="00270EAD" w:rsidRDefault="004B73B2" w:rsidP="004B73B2">
            <w:pPr>
              <w:spacing w:before="100" w:beforeAutospacing="1" w:after="100" w:afterAutospacing="1"/>
              <w:rPr>
                <w:shd w:val="clear" w:color="auto" w:fill="FFFFFF"/>
              </w:rPr>
            </w:pPr>
            <w:r w:rsidRPr="00270EAD">
              <w:rPr>
                <w:shd w:val="clear" w:color="auto" w:fill="FFFFFF"/>
              </w:rPr>
              <w:t>Kërkesa ime është për shtrimin me asfalt të një rruge prej 700 metrash</w:t>
            </w:r>
          </w:p>
          <w:p w14:paraId="70A04520" w14:textId="77777777" w:rsidR="00597431" w:rsidRPr="00270EAD" w:rsidRDefault="00597431" w:rsidP="004B73B2">
            <w:pPr>
              <w:spacing w:before="100" w:beforeAutospacing="1" w:after="100" w:afterAutospacing="1"/>
              <w:rPr>
                <w:b/>
                <w:i/>
                <w:color w:val="2E74B5" w:themeColor="accent1" w:themeShade="BF"/>
              </w:rPr>
            </w:pPr>
          </w:p>
        </w:tc>
        <w:tc>
          <w:tcPr>
            <w:tcW w:w="1436" w:type="dxa"/>
            <w:shd w:val="clear" w:color="auto" w:fill="FFFFFF" w:themeFill="background1"/>
          </w:tcPr>
          <w:p w14:paraId="4F88E046" w14:textId="2B1B641D" w:rsidR="00597431" w:rsidRPr="00270EAD" w:rsidRDefault="00B96AA2" w:rsidP="00597431">
            <w:pPr>
              <w:jc w:val="center"/>
              <w:rPr>
                <w:b/>
                <w:color w:val="000000" w:themeColor="text1"/>
              </w:rPr>
            </w:pPr>
            <w:r w:rsidRPr="00270EAD">
              <w:rPr>
                <w:b/>
                <w:color w:val="000000" w:themeColor="text1"/>
              </w:rPr>
              <w:t>Pranohet</w:t>
            </w:r>
          </w:p>
        </w:tc>
        <w:tc>
          <w:tcPr>
            <w:tcW w:w="5160" w:type="dxa"/>
            <w:shd w:val="clear" w:color="auto" w:fill="FFFFFF" w:themeFill="background1"/>
          </w:tcPr>
          <w:p w14:paraId="0B73F7EE" w14:textId="77777777" w:rsidR="00875450" w:rsidRPr="00270EAD" w:rsidRDefault="00875450" w:rsidP="00875450">
            <w:pPr>
              <w:spacing w:before="100" w:beforeAutospacing="1" w:after="100" w:afterAutospacing="1"/>
              <w:rPr>
                <w:lang w:val="en-US"/>
              </w:rPr>
            </w:pPr>
            <w:r w:rsidRPr="00270EAD">
              <w:rPr>
                <w:b/>
                <w:color w:val="000000" w:themeColor="text1"/>
              </w:rPr>
              <w:t>Përgjigja:</w:t>
            </w:r>
          </w:p>
          <w:p w14:paraId="72195873" w14:textId="25D0A96C" w:rsidR="00B96AA2" w:rsidRPr="00270EAD" w:rsidRDefault="00303DEB" w:rsidP="00B96AA2">
            <w:pPr>
              <w:rPr>
                <w:bCs/>
                <w:color w:val="000000" w:themeColor="text1"/>
              </w:rPr>
            </w:pPr>
            <w:r w:rsidRPr="00270EAD">
              <w:rPr>
                <w:bCs/>
                <w:color w:val="000000" w:themeColor="text1"/>
              </w:rPr>
              <w:t>Grupi punues ka d</w:t>
            </w:r>
            <w:r w:rsidRPr="00270EAD">
              <w:rPr>
                <w:color w:val="000000" w:themeColor="text1"/>
              </w:rPr>
              <w:t xml:space="preserve">iskutuar dhe ka konstatuar se shërbime të tilla janë në përgjegjësi të komunës </w:t>
            </w:r>
            <w:r w:rsidRPr="00270EAD">
              <w:rPr>
                <w:rFonts w:eastAsia="MS Mincho"/>
                <w:color w:val="000000" w:themeColor="text1"/>
              </w:rPr>
              <w:t xml:space="preserve">dhe ka dhënë përgjigje se ndarja e buxhetit për </w:t>
            </w:r>
            <w:r w:rsidRPr="00270EAD">
              <w:rPr>
                <w:color w:val="000000" w:themeColor="text1"/>
              </w:rPr>
              <w:t xml:space="preserve">një projekt të tillë </w:t>
            </w:r>
            <w:r w:rsidRPr="00270EAD">
              <w:rPr>
                <w:rFonts w:eastAsia="MS Mincho"/>
                <w:color w:val="000000" w:themeColor="text1"/>
              </w:rPr>
              <w:t>do t</w:t>
            </w:r>
            <w:r w:rsidRPr="00270EAD">
              <w:rPr>
                <w:bCs/>
                <w:color w:val="000000" w:themeColor="text1"/>
              </w:rPr>
              <w:t xml:space="preserve">ë jetë pjesë e projektit </w:t>
            </w:r>
            <w:r w:rsidR="00B96AA2" w:rsidRPr="00270EAD">
              <w:rPr>
                <w:rFonts w:eastAsia="MS Mincho"/>
                <w:color w:val="000000" w:themeColor="text1"/>
              </w:rPr>
              <w:t>”</w:t>
            </w:r>
            <w:r w:rsidRPr="00270EAD">
              <w:t xml:space="preserve"> </w:t>
            </w:r>
            <w:r w:rsidRPr="00270EAD">
              <w:rPr>
                <w:rFonts w:eastAsia="MS Mincho"/>
                <w:color w:val="000000" w:themeColor="text1"/>
              </w:rPr>
              <w:t>Ndërtimi  i rrugëve dhe kanalizimit në Shtupel-Kërrnicë-Binxhe-Grapc”</w:t>
            </w:r>
          </w:p>
          <w:p w14:paraId="5110BCD0" w14:textId="77777777" w:rsidR="00597431" w:rsidRPr="00270EAD" w:rsidRDefault="00597431" w:rsidP="00597431">
            <w:pPr>
              <w:rPr>
                <w:b/>
                <w:color w:val="000000" w:themeColor="text1"/>
              </w:rPr>
            </w:pPr>
          </w:p>
        </w:tc>
      </w:tr>
      <w:tr w:rsidR="00597431" w:rsidRPr="00270EAD" w14:paraId="14526084" w14:textId="77777777" w:rsidTr="00270EAD">
        <w:tc>
          <w:tcPr>
            <w:tcW w:w="10980" w:type="dxa"/>
            <w:gridSpan w:val="3"/>
            <w:shd w:val="clear" w:color="auto" w:fill="D9E2F3" w:themeFill="accent5" w:themeFillTint="33"/>
          </w:tcPr>
          <w:p w14:paraId="6FAB9228" w14:textId="77777777" w:rsidR="00597431" w:rsidRPr="00270EAD" w:rsidRDefault="00597431" w:rsidP="00597431">
            <w:pPr>
              <w:jc w:val="center"/>
              <w:rPr>
                <w:color w:val="000000" w:themeColor="text1"/>
              </w:rPr>
            </w:pPr>
          </w:p>
          <w:p w14:paraId="2412F3FB" w14:textId="24F3EF17" w:rsidR="00597431" w:rsidRPr="00270EAD" w:rsidRDefault="00597431" w:rsidP="00597431">
            <w:pPr>
              <w:jc w:val="center"/>
              <w:rPr>
                <w:color w:val="000000" w:themeColor="text1"/>
              </w:rPr>
            </w:pPr>
            <w:r w:rsidRPr="00270EAD">
              <w:rPr>
                <w:color w:val="000000" w:themeColor="text1"/>
              </w:rPr>
              <w:t xml:space="preserve">DËGJIMI </w:t>
            </w:r>
            <w:r w:rsidR="005F2D40" w:rsidRPr="00270EAD">
              <w:rPr>
                <w:color w:val="000000" w:themeColor="text1"/>
              </w:rPr>
              <w:t>BUXHETOR NË SHFMU “ALI KRANIQI</w:t>
            </w:r>
            <w:r w:rsidRPr="00270EAD">
              <w:rPr>
                <w:color w:val="000000" w:themeColor="text1"/>
              </w:rPr>
              <w:t xml:space="preserve">”, NË FSHATIN </w:t>
            </w:r>
            <w:r w:rsidR="005F2D40" w:rsidRPr="00270EAD">
              <w:rPr>
                <w:color w:val="000000" w:themeColor="text1"/>
              </w:rPr>
              <w:t>UJEMIRË</w:t>
            </w:r>
            <w:r w:rsidRPr="00270EAD">
              <w:rPr>
                <w:color w:val="000000" w:themeColor="text1"/>
              </w:rPr>
              <w:t>, ME BANORËT E FSHATRAVE</w:t>
            </w:r>
            <w:r w:rsidR="005F2D40" w:rsidRPr="00270EAD">
              <w:rPr>
                <w:color w:val="000000" w:themeColor="text1"/>
              </w:rPr>
              <w:t>, UJMIRË,</w:t>
            </w:r>
            <w:r w:rsidRPr="00270EAD">
              <w:rPr>
                <w:color w:val="000000" w:themeColor="text1"/>
              </w:rPr>
              <w:t>JASHANICË, POGRAGJË,</w:t>
            </w:r>
            <w:r w:rsidR="00727CB1" w:rsidRPr="00270EAD">
              <w:rPr>
                <w:color w:val="000000" w:themeColor="text1"/>
              </w:rPr>
              <w:t>DUSH,</w:t>
            </w:r>
            <w:r w:rsidRPr="00270EAD">
              <w:rPr>
                <w:color w:val="000000" w:themeColor="text1"/>
              </w:rPr>
              <w:t xml:space="preserve"> DUSH I VOGËL, RESNIK, JELLOC, GJUR</w:t>
            </w:r>
            <w:r w:rsidR="00E92DBD" w:rsidRPr="00270EAD">
              <w:rPr>
                <w:color w:val="000000" w:themeColor="text1"/>
              </w:rPr>
              <w:t>GJEVIK I MADH, UJMIRË, DOBERDOL,SIQEVË</w:t>
            </w:r>
            <w:r w:rsidR="009D51DA" w:rsidRPr="00270EAD">
              <w:rPr>
                <w:color w:val="000000" w:themeColor="text1"/>
              </w:rPr>
              <w:t>,SHT</w:t>
            </w:r>
            <w:r w:rsidR="00727CB1" w:rsidRPr="00270EAD">
              <w:rPr>
                <w:color w:val="000000" w:themeColor="text1"/>
              </w:rPr>
              <w:t>ARIC DHE ÇABIQ</w:t>
            </w:r>
            <w:r w:rsidR="00BC19F9" w:rsidRPr="00270EAD">
              <w:rPr>
                <w:color w:val="000000" w:themeColor="text1"/>
              </w:rPr>
              <w:t>.</w:t>
            </w:r>
          </w:p>
          <w:p w14:paraId="0626A9F2" w14:textId="77777777" w:rsidR="00597431" w:rsidRPr="00270EAD" w:rsidRDefault="00597431" w:rsidP="00597431">
            <w:pPr>
              <w:jc w:val="center"/>
              <w:rPr>
                <w:b/>
                <w:i/>
                <w:color w:val="2E74B5" w:themeColor="accent1" w:themeShade="BF"/>
              </w:rPr>
            </w:pPr>
          </w:p>
        </w:tc>
      </w:tr>
      <w:tr w:rsidR="00597431" w:rsidRPr="00270EAD" w14:paraId="2A849E32" w14:textId="77777777" w:rsidTr="00270EAD">
        <w:tc>
          <w:tcPr>
            <w:tcW w:w="4384" w:type="dxa"/>
            <w:shd w:val="clear" w:color="auto" w:fill="FFFFFF" w:themeFill="background1"/>
          </w:tcPr>
          <w:p w14:paraId="69BD0D75" w14:textId="7EC0948E" w:rsidR="00270EAD" w:rsidRDefault="00727CB1" w:rsidP="00270EAD">
            <w:pPr>
              <w:spacing w:before="100" w:beforeAutospacing="1" w:after="100" w:afterAutospacing="1"/>
              <w:outlineLvl w:val="2"/>
              <w:rPr>
                <w:b/>
                <w:bCs/>
                <w:lang w:val="en-US"/>
              </w:rPr>
            </w:pPr>
            <w:r w:rsidRPr="00270EAD">
              <w:rPr>
                <w:b/>
                <w:bCs/>
                <w:lang w:val="en-US"/>
              </w:rPr>
              <w:t>Kadri Vishaj,</w:t>
            </w:r>
            <w:r w:rsidR="002A5C82" w:rsidRPr="00270EAD">
              <w:rPr>
                <w:b/>
                <w:bCs/>
                <w:lang w:val="en-US"/>
              </w:rPr>
              <w:t xml:space="preserve"> </w:t>
            </w:r>
            <w:r w:rsidRPr="00270EAD">
              <w:rPr>
                <w:b/>
                <w:bCs/>
                <w:lang w:val="en-US"/>
              </w:rPr>
              <w:t>Doberdol</w:t>
            </w:r>
          </w:p>
          <w:p w14:paraId="2C71AB61" w14:textId="5969301A" w:rsidR="00597431" w:rsidRPr="00270EAD" w:rsidRDefault="00727CB1" w:rsidP="00270EAD">
            <w:pPr>
              <w:spacing w:before="100" w:beforeAutospacing="1" w:after="100" w:afterAutospacing="1"/>
              <w:outlineLvl w:val="2"/>
              <w:rPr>
                <w:b/>
                <w:color w:val="000000" w:themeColor="text1"/>
              </w:rPr>
            </w:pPr>
            <w:r w:rsidRPr="00270EAD">
              <w:rPr>
                <w:shd w:val="clear" w:color="auto" w:fill="FFFFFF"/>
              </w:rPr>
              <w:t xml:space="preserve">Kërkesa ime ka të bëjë me transportin e nxënësve ka filluar procesi mësimor, ndërsa këtë vit transporti për fëmijët ende </w:t>
            </w:r>
            <w:r w:rsidRPr="00270EAD">
              <w:rPr>
                <w:shd w:val="clear" w:color="auto" w:fill="FFFFFF"/>
              </w:rPr>
              <w:lastRenderedPageBreak/>
              <w:t>mungon a do të ketë transport për nxënësit dhe kur pritet të fillojë?</w:t>
            </w:r>
          </w:p>
        </w:tc>
        <w:tc>
          <w:tcPr>
            <w:tcW w:w="1436" w:type="dxa"/>
            <w:shd w:val="clear" w:color="auto" w:fill="FFFFFF" w:themeFill="background1"/>
          </w:tcPr>
          <w:p w14:paraId="1FC864B5" w14:textId="4228E19B" w:rsidR="00597431" w:rsidRPr="00270EAD" w:rsidRDefault="00597431" w:rsidP="00FE3339">
            <w:pPr>
              <w:rPr>
                <w:b/>
                <w:i/>
                <w:color w:val="2E74B5" w:themeColor="accent1" w:themeShade="BF"/>
              </w:rPr>
            </w:pPr>
            <w:r w:rsidRPr="00270EAD">
              <w:rPr>
                <w:b/>
                <w:color w:val="000000" w:themeColor="text1"/>
              </w:rPr>
              <w:lastRenderedPageBreak/>
              <w:t>Pranohet</w:t>
            </w:r>
          </w:p>
        </w:tc>
        <w:tc>
          <w:tcPr>
            <w:tcW w:w="5160" w:type="dxa"/>
            <w:shd w:val="clear" w:color="auto" w:fill="FFFFFF" w:themeFill="background1"/>
          </w:tcPr>
          <w:p w14:paraId="65CC3DA2" w14:textId="64FFEABF" w:rsidR="00597431" w:rsidRPr="00270EAD" w:rsidRDefault="00597431" w:rsidP="00597431">
            <w:pPr>
              <w:rPr>
                <w:bCs/>
                <w:color w:val="000000" w:themeColor="text1"/>
              </w:rPr>
            </w:pPr>
            <w:r w:rsidRPr="00270EAD">
              <w:rPr>
                <w:b/>
                <w:color w:val="000000" w:themeColor="text1"/>
              </w:rPr>
              <w:t xml:space="preserve">Përgjigja: </w:t>
            </w:r>
          </w:p>
          <w:p w14:paraId="67654D6F" w14:textId="77777777" w:rsidR="00597431" w:rsidRPr="00270EAD" w:rsidRDefault="00597431" w:rsidP="00597431">
            <w:pPr>
              <w:rPr>
                <w:bCs/>
                <w:color w:val="000000" w:themeColor="text1"/>
              </w:rPr>
            </w:pPr>
          </w:p>
          <w:p w14:paraId="785CC8CB" w14:textId="45AEAE80" w:rsidR="00597431" w:rsidRPr="00270EAD" w:rsidRDefault="00AD0813" w:rsidP="00597431">
            <w:pPr>
              <w:rPr>
                <w:bCs/>
                <w:color w:val="000000" w:themeColor="text1"/>
              </w:rPr>
            </w:pPr>
            <w:r w:rsidRPr="00270EAD">
              <w:rPr>
                <w:bCs/>
                <w:color w:val="000000" w:themeColor="text1"/>
              </w:rPr>
              <w:t>Grupi punues ka d</w:t>
            </w:r>
            <w:r w:rsidRPr="00270EAD">
              <w:rPr>
                <w:color w:val="000000" w:themeColor="text1"/>
              </w:rPr>
              <w:t xml:space="preserve">iskutuar dhe ka konstatuar se shërbime të tilla janë në përgjegjësi të komunës </w:t>
            </w:r>
            <w:r w:rsidRPr="00270EAD">
              <w:rPr>
                <w:rFonts w:eastAsia="MS Mincho"/>
                <w:color w:val="000000" w:themeColor="text1"/>
              </w:rPr>
              <w:t xml:space="preserve">dhe ka dhënë përgjigje se ndarja e buxhetit për </w:t>
            </w:r>
            <w:r w:rsidRPr="00270EAD">
              <w:rPr>
                <w:color w:val="000000" w:themeColor="text1"/>
              </w:rPr>
              <w:t xml:space="preserve">një </w:t>
            </w:r>
            <w:r w:rsidRPr="00270EAD">
              <w:rPr>
                <w:color w:val="000000" w:themeColor="text1"/>
              </w:rPr>
              <w:lastRenderedPageBreak/>
              <w:t xml:space="preserve">projekt të tillë </w:t>
            </w:r>
            <w:r w:rsidRPr="00270EAD">
              <w:rPr>
                <w:rFonts w:eastAsia="MS Mincho"/>
                <w:color w:val="000000" w:themeColor="text1"/>
              </w:rPr>
              <w:t>do t</w:t>
            </w:r>
            <w:r w:rsidRPr="00270EAD">
              <w:rPr>
                <w:bCs/>
                <w:color w:val="000000" w:themeColor="text1"/>
              </w:rPr>
              <w:t>ë jetë pjesë e projeksioneve të</w:t>
            </w:r>
            <w:r w:rsidRPr="00270EAD">
              <w:t xml:space="preserve"> </w:t>
            </w:r>
            <w:r w:rsidR="002A5C82" w:rsidRPr="00270EAD">
              <w:t>Planit të Buxhetit Komunal</w:t>
            </w:r>
            <w:r w:rsidRPr="00270EAD">
              <w:rPr>
                <w:bCs/>
                <w:color w:val="000000" w:themeColor="text1"/>
              </w:rPr>
              <w:t xml:space="preserve"> 2027-2029.</w:t>
            </w:r>
          </w:p>
          <w:p w14:paraId="4592C461" w14:textId="39727E1C" w:rsidR="00597431" w:rsidRPr="00270EAD" w:rsidRDefault="00597431" w:rsidP="00597431">
            <w:pPr>
              <w:rPr>
                <w:b/>
                <w:i/>
                <w:color w:val="2E74B5" w:themeColor="accent1" w:themeShade="BF"/>
              </w:rPr>
            </w:pPr>
          </w:p>
        </w:tc>
      </w:tr>
      <w:tr w:rsidR="00597431" w:rsidRPr="00270EAD" w14:paraId="4BC8A2CE" w14:textId="77777777" w:rsidTr="00270EAD">
        <w:tc>
          <w:tcPr>
            <w:tcW w:w="4384" w:type="dxa"/>
            <w:shd w:val="clear" w:color="auto" w:fill="FFFFFF" w:themeFill="background1"/>
          </w:tcPr>
          <w:p w14:paraId="29C28E2D" w14:textId="32EE7751" w:rsidR="00690D16" w:rsidRPr="00270EAD" w:rsidRDefault="00690D16" w:rsidP="00690D16">
            <w:pPr>
              <w:pStyle w:val="isselectedend"/>
              <w:rPr>
                <w:b/>
              </w:rPr>
            </w:pPr>
            <w:r w:rsidRPr="00270EAD">
              <w:rPr>
                <w:b/>
              </w:rPr>
              <w:lastRenderedPageBreak/>
              <w:t>Tush Berisha,</w:t>
            </w:r>
            <w:r w:rsidR="002A5C82" w:rsidRPr="00270EAD">
              <w:rPr>
                <w:b/>
              </w:rPr>
              <w:t xml:space="preserve"> </w:t>
            </w:r>
            <w:r w:rsidRPr="00270EAD">
              <w:rPr>
                <w:b/>
              </w:rPr>
              <w:t>Doberdol</w:t>
            </w:r>
          </w:p>
          <w:p w14:paraId="27D51F34" w14:textId="77777777" w:rsidR="00690D16" w:rsidRPr="00270EAD" w:rsidRDefault="00690D16" w:rsidP="00690D16">
            <w:pPr>
              <w:shd w:val="clear" w:color="auto" w:fill="FFFFFF"/>
              <w:rPr>
                <w:lang w:val="en-US"/>
              </w:rPr>
            </w:pPr>
            <w:r w:rsidRPr="00270EAD">
              <w:rPr>
                <w:lang w:val="en-US"/>
              </w:rPr>
              <w:t>Kam disa kërkesa:</w:t>
            </w:r>
          </w:p>
          <w:p w14:paraId="5A684651" w14:textId="77777777" w:rsidR="008A1E4E" w:rsidRPr="00270EAD" w:rsidRDefault="008A1E4E" w:rsidP="00690D16">
            <w:pPr>
              <w:shd w:val="clear" w:color="auto" w:fill="FFFFFF"/>
              <w:rPr>
                <w:lang w:val="en-US"/>
              </w:rPr>
            </w:pPr>
          </w:p>
          <w:p w14:paraId="5195E0AC" w14:textId="4FC1D72A" w:rsidR="00690D16" w:rsidRPr="00270EAD" w:rsidRDefault="00690D16" w:rsidP="008A1E4E">
            <w:pPr>
              <w:shd w:val="clear" w:color="auto" w:fill="FFFFFF"/>
              <w:rPr>
                <w:lang w:val="en-US"/>
              </w:rPr>
            </w:pPr>
            <w:r w:rsidRPr="00270EAD">
              <w:rPr>
                <w:lang w:val="en-US"/>
              </w:rPr>
              <w:t>1.Vazhdimi i ndriçimit publik aty ku ka mbetur,</w:t>
            </w:r>
          </w:p>
          <w:p w14:paraId="3FEDE0DF" w14:textId="77777777" w:rsidR="00690D16" w:rsidRPr="00270EAD" w:rsidRDefault="00690D16" w:rsidP="008A1E4E">
            <w:pPr>
              <w:shd w:val="clear" w:color="auto" w:fill="FFFFFF"/>
              <w:rPr>
                <w:lang w:val="en-US"/>
              </w:rPr>
            </w:pPr>
          </w:p>
          <w:p w14:paraId="5A70BB3B" w14:textId="77777777" w:rsidR="00690D16" w:rsidRPr="00270EAD" w:rsidRDefault="00690D16" w:rsidP="008A1E4E">
            <w:pPr>
              <w:shd w:val="clear" w:color="auto" w:fill="FFFFFF"/>
              <w:rPr>
                <w:lang w:val="en-US"/>
              </w:rPr>
            </w:pPr>
            <w:r w:rsidRPr="00270EAD">
              <w:rPr>
                <w:lang w:val="en-US"/>
              </w:rPr>
              <w:t>2.kanalizimi është i bllokuar në tri pika dhe ka nevojë për intervenim,</w:t>
            </w:r>
          </w:p>
          <w:p w14:paraId="675C4C66" w14:textId="77777777" w:rsidR="00690D16" w:rsidRPr="00270EAD" w:rsidRDefault="00690D16" w:rsidP="008A1E4E">
            <w:pPr>
              <w:shd w:val="clear" w:color="auto" w:fill="FFFFFF"/>
              <w:rPr>
                <w:lang w:val="en-US"/>
              </w:rPr>
            </w:pPr>
          </w:p>
          <w:p w14:paraId="6F2E990D" w14:textId="77777777" w:rsidR="00690D16" w:rsidRPr="00270EAD" w:rsidRDefault="00690D16" w:rsidP="008A1E4E">
            <w:pPr>
              <w:shd w:val="clear" w:color="auto" w:fill="FFFFFF"/>
              <w:rPr>
                <w:lang w:val="en-US"/>
              </w:rPr>
            </w:pPr>
            <w:r w:rsidRPr="00270EAD">
              <w:rPr>
                <w:lang w:val="en-US"/>
              </w:rPr>
              <w:t>3.Ndërtimi i trotuarit,</w:t>
            </w:r>
          </w:p>
          <w:p w14:paraId="7EC25B89" w14:textId="77777777" w:rsidR="00690D16" w:rsidRPr="00270EAD" w:rsidRDefault="00690D16" w:rsidP="008A1E4E">
            <w:pPr>
              <w:shd w:val="clear" w:color="auto" w:fill="FFFFFF"/>
              <w:rPr>
                <w:lang w:val="en-US"/>
              </w:rPr>
            </w:pPr>
          </w:p>
          <w:p w14:paraId="77A26228" w14:textId="77777777" w:rsidR="00690D16" w:rsidRPr="00270EAD" w:rsidRDefault="00690D16" w:rsidP="008A1E4E">
            <w:pPr>
              <w:shd w:val="clear" w:color="auto" w:fill="FFFFFF"/>
              <w:rPr>
                <w:lang w:val="en-US"/>
              </w:rPr>
            </w:pPr>
            <w:r w:rsidRPr="00270EAD">
              <w:rPr>
                <w:lang w:val="en-US"/>
              </w:rPr>
              <w:t>4.Ndërtimi i një parku te varrezat, në mënyrë që të krijohet një hapësirë e përshtatshme për banorët,</w:t>
            </w:r>
          </w:p>
          <w:p w14:paraId="2DE1E0FB" w14:textId="77777777" w:rsidR="00690D16" w:rsidRPr="00270EAD" w:rsidRDefault="00690D16" w:rsidP="008A1E4E">
            <w:pPr>
              <w:shd w:val="clear" w:color="auto" w:fill="FFFFFF"/>
              <w:rPr>
                <w:lang w:val="en-US"/>
              </w:rPr>
            </w:pPr>
          </w:p>
          <w:p w14:paraId="361AD2FA" w14:textId="6137F416" w:rsidR="00690D16" w:rsidRPr="00270EAD" w:rsidRDefault="00690D16" w:rsidP="008A1E4E">
            <w:pPr>
              <w:shd w:val="clear" w:color="auto" w:fill="FFFFFF"/>
              <w:rPr>
                <w:lang w:val="en-US"/>
              </w:rPr>
            </w:pPr>
            <w:r w:rsidRPr="00270EAD">
              <w:rPr>
                <w:lang w:val="en-US"/>
              </w:rPr>
              <w:t>5.Vendosja e tabelave me emrat e fshatrave, pasi disa prej tyre ende nuk kanë tabela dhe emërtim të qartë.</w:t>
            </w:r>
          </w:p>
          <w:p w14:paraId="23863B31" w14:textId="77777777" w:rsidR="00597431" w:rsidRPr="00270EAD" w:rsidRDefault="00597431" w:rsidP="00690D16">
            <w:pPr>
              <w:spacing w:before="100" w:beforeAutospacing="1" w:after="100" w:afterAutospacing="1"/>
              <w:rPr>
                <w:b/>
                <w:color w:val="000000" w:themeColor="text1"/>
              </w:rPr>
            </w:pPr>
          </w:p>
        </w:tc>
        <w:tc>
          <w:tcPr>
            <w:tcW w:w="1436" w:type="dxa"/>
            <w:shd w:val="clear" w:color="auto" w:fill="FFFFFF" w:themeFill="background1"/>
          </w:tcPr>
          <w:p w14:paraId="4E716573" w14:textId="1AF74984" w:rsidR="00597431" w:rsidRPr="00270EAD" w:rsidRDefault="00597431" w:rsidP="00597431">
            <w:pPr>
              <w:jc w:val="center"/>
              <w:rPr>
                <w:b/>
                <w:color w:val="000000" w:themeColor="text1"/>
              </w:rPr>
            </w:pPr>
            <w:r w:rsidRPr="00270EAD">
              <w:rPr>
                <w:b/>
                <w:color w:val="000000" w:themeColor="text1"/>
              </w:rPr>
              <w:t>Pranohet</w:t>
            </w:r>
          </w:p>
          <w:p w14:paraId="1BCC1988" w14:textId="22D66DA7" w:rsidR="00535A70" w:rsidRPr="00270EAD" w:rsidRDefault="00535A70" w:rsidP="00597431">
            <w:pPr>
              <w:jc w:val="center"/>
              <w:rPr>
                <w:b/>
                <w:color w:val="000000" w:themeColor="text1"/>
              </w:rPr>
            </w:pPr>
            <w:r w:rsidRPr="00270EAD">
              <w:rPr>
                <w:b/>
                <w:color w:val="000000" w:themeColor="text1"/>
              </w:rPr>
              <w:t>Pranohet</w:t>
            </w:r>
          </w:p>
          <w:p w14:paraId="17395B04" w14:textId="6EF7C3A8" w:rsidR="00535A70" w:rsidRPr="00270EAD" w:rsidRDefault="00535A70" w:rsidP="00597431">
            <w:pPr>
              <w:jc w:val="center"/>
              <w:rPr>
                <w:b/>
                <w:color w:val="000000" w:themeColor="text1"/>
              </w:rPr>
            </w:pPr>
            <w:r w:rsidRPr="00270EAD">
              <w:rPr>
                <w:b/>
                <w:color w:val="000000" w:themeColor="text1"/>
              </w:rPr>
              <w:t>Pranohet</w:t>
            </w:r>
          </w:p>
          <w:p w14:paraId="321A05A9" w14:textId="6FB75DD9" w:rsidR="00535A70" w:rsidRPr="00270EAD" w:rsidRDefault="00535A70" w:rsidP="00597431">
            <w:pPr>
              <w:jc w:val="center"/>
              <w:rPr>
                <w:b/>
                <w:color w:val="000000" w:themeColor="text1"/>
              </w:rPr>
            </w:pPr>
            <w:r w:rsidRPr="00270EAD">
              <w:rPr>
                <w:b/>
                <w:color w:val="000000" w:themeColor="text1"/>
              </w:rPr>
              <w:t>Pranohet</w:t>
            </w:r>
          </w:p>
          <w:p w14:paraId="689836E1" w14:textId="7CAD13F7" w:rsidR="00535A70" w:rsidRPr="00270EAD" w:rsidRDefault="00535A70" w:rsidP="00597431">
            <w:pPr>
              <w:jc w:val="center"/>
              <w:rPr>
                <w:b/>
                <w:color w:val="000000" w:themeColor="text1"/>
              </w:rPr>
            </w:pPr>
            <w:r w:rsidRPr="00270EAD">
              <w:rPr>
                <w:b/>
                <w:color w:val="000000" w:themeColor="text1"/>
              </w:rPr>
              <w:t>Adresohet</w:t>
            </w:r>
          </w:p>
          <w:p w14:paraId="6F999240" w14:textId="74C1EB6B" w:rsidR="00535A70" w:rsidRPr="00270EAD" w:rsidRDefault="00535A70" w:rsidP="00597431">
            <w:pPr>
              <w:jc w:val="center"/>
              <w:rPr>
                <w:b/>
                <w:i/>
                <w:color w:val="2E74B5" w:themeColor="accent1" w:themeShade="BF"/>
              </w:rPr>
            </w:pPr>
          </w:p>
        </w:tc>
        <w:tc>
          <w:tcPr>
            <w:tcW w:w="5160" w:type="dxa"/>
            <w:shd w:val="clear" w:color="auto" w:fill="FFFFFF" w:themeFill="background1"/>
          </w:tcPr>
          <w:p w14:paraId="718C9E14" w14:textId="77777777" w:rsidR="00597431" w:rsidRPr="00270EAD" w:rsidRDefault="00597431" w:rsidP="00597431">
            <w:pPr>
              <w:rPr>
                <w:bCs/>
                <w:color w:val="000000" w:themeColor="text1"/>
              </w:rPr>
            </w:pPr>
            <w:r w:rsidRPr="00270EAD">
              <w:rPr>
                <w:b/>
                <w:color w:val="000000" w:themeColor="text1"/>
              </w:rPr>
              <w:t xml:space="preserve">Përgjigja: </w:t>
            </w:r>
          </w:p>
          <w:p w14:paraId="3A9956C8" w14:textId="77777777" w:rsidR="00597431" w:rsidRPr="00270EAD" w:rsidRDefault="00597431" w:rsidP="00597431">
            <w:pPr>
              <w:rPr>
                <w:rFonts w:eastAsia="MS Mincho"/>
                <w:color w:val="000000" w:themeColor="text1"/>
              </w:rPr>
            </w:pPr>
          </w:p>
          <w:p w14:paraId="02411DFC" w14:textId="6216FD19" w:rsidR="002D7E93" w:rsidRPr="00270EAD" w:rsidRDefault="002A5C82" w:rsidP="00535A70">
            <w:pPr>
              <w:pStyle w:val="ListParagraph"/>
              <w:numPr>
                <w:ilvl w:val="0"/>
                <w:numId w:val="21"/>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“Zgjerimi i rrjetit te ndriqimit publik ne Dollc-Dresnik,</w:t>
            </w:r>
            <w:r w:rsidR="00535A70" w:rsidRPr="00270EAD">
              <w:rPr>
                <w:bCs/>
                <w:color w:val="000000" w:themeColor="text1"/>
              </w:rPr>
              <w:t xml:space="preserve"> </w:t>
            </w:r>
            <w:r w:rsidRPr="00270EAD">
              <w:rPr>
                <w:bCs/>
                <w:color w:val="000000" w:themeColor="text1"/>
              </w:rPr>
              <w:t>Jashanice,</w:t>
            </w:r>
            <w:r w:rsidR="00535A70" w:rsidRPr="00270EAD">
              <w:rPr>
                <w:bCs/>
                <w:color w:val="000000" w:themeColor="text1"/>
              </w:rPr>
              <w:t xml:space="preserve"> </w:t>
            </w:r>
            <w:r w:rsidRPr="00270EAD">
              <w:rPr>
                <w:bCs/>
                <w:color w:val="000000" w:themeColor="text1"/>
              </w:rPr>
              <w:t>Drenovc,</w:t>
            </w:r>
            <w:r w:rsidR="00535A70" w:rsidRPr="00270EAD">
              <w:rPr>
                <w:bCs/>
                <w:color w:val="000000" w:themeColor="text1"/>
              </w:rPr>
              <w:t xml:space="preserve"> </w:t>
            </w:r>
            <w:r w:rsidRPr="00270EAD">
              <w:rPr>
                <w:bCs/>
                <w:color w:val="000000" w:themeColor="text1"/>
              </w:rPr>
              <w:t>Shtupel,</w:t>
            </w:r>
            <w:r w:rsidR="00535A70" w:rsidRPr="00270EAD">
              <w:rPr>
                <w:bCs/>
                <w:color w:val="000000" w:themeColor="text1"/>
              </w:rPr>
              <w:t xml:space="preserve"> </w:t>
            </w:r>
            <w:r w:rsidRPr="00270EAD">
              <w:rPr>
                <w:bCs/>
                <w:color w:val="000000" w:themeColor="text1"/>
              </w:rPr>
              <w:t>Kline,</w:t>
            </w:r>
            <w:r w:rsidR="00535A70" w:rsidRPr="00270EAD">
              <w:rPr>
                <w:bCs/>
                <w:color w:val="000000" w:themeColor="text1"/>
              </w:rPr>
              <w:t xml:space="preserve"> </w:t>
            </w:r>
            <w:r w:rsidRPr="00270EAD">
              <w:rPr>
                <w:bCs/>
                <w:color w:val="000000" w:themeColor="text1"/>
              </w:rPr>
              <w:t>Leskoc,</w:t>
            </w:r>
            <w:r w:rsidR="00535A70" w:rsidRPr="00270EAD">
              <w:rPr>
                <w:bCs/>
                <w:color w:val="000000" w:themeColor="text1"/>
              </w:rPr>
              <w:t xml:space="preserve"> </w:t>
            </w:r>
            <w:r w:rsidRPr="00270EAD">
              <w:rPr>
                <w:bCs/>
                <w:color w:val="000000" w:themeColor="text1"/>
              </w:rPr>
              <w:t>Gremnik,</w:t>
            </w:r>
            <w:r w:rsidR="00535A70" w:rsidRPr="00270EAD">
              <w:rPr>
                <w:bCs/>
                <w:color w:val="000000" w:themeColor="text1"/>
              </w:rPr>
              <w:t xml:space="preserve"> </w:t>
            </w:r>
            <w:r w:rsidRPr="00270EAD">
              <w:rPr>
                <w:bCs/>
                <w:color w:val="000000" w:themeColor="text1"/>
              </w:rPr>
              <w:t>Qupeve e ulet,</w:t>
            </w:r>
            <w:r w:rsidR="00535A70" w:rsidRPr="00270EAD">
              <w:rPr>
                <w:bCs/>
                <w:color w:val="000000" w:themeColor="text1"/>
              </w:rPr>
              <w:t xml:space="preserve"> </w:t>
            </w:r>
            <w:r w:rsidRPr="00270EAD">
              <w:rPr>
                <w:bCs/>
                <w:color w:val="000000" w:themeColor="text1"/>
              </w:rPr>
              <w:t>Siqeve,</w:t>
            </w:r>
            <w:r w:rsidR="00535A70" w:rsidRPr="00270EAD">
              <w:rPr>
                <w:bCs/>
                <w:color w:val="000000" w:themeColor="text1"/>
              </w:rPr>
              <w:t xml:space="preserve"> </w:t>
            </w:r>
            <w:r w:rsidRPr="00270EAD">
              <w:rPr>
                <w:bCs/>
                <w:color w:val="000000" w:themeColor="text1"/>
              </w:rPr>
              <w:t>Resnik,</w:t>
            </w:r>
            <w:r w:rsidR="00535A70" w:rsidRPr="00270EAD">
              <w:rPr>
                <w:bCs/>
                <w:color w:val="000000" w:themeColor="text1"/>
              </w:rPr>
              <w:t xml:space="preserve"> </w:t>
            </w:r>
            <w:r w:rsidRPr="00270EAD">
              <w:rPr>
                <w:bCs/>
                <w:color w:val="000000" w:themeColor="text1"/>
              </w:rPr>
              <w:t>Gj.Madhe,</w:t>
            </w:r>
            <w:r w:rsidR="00535A70" w:rsidRPr="00270EAD">
              <w:rPr>
                <w:bCs/>
                <w:color w:val="000000" w:themeColor="text1"/>
              </w:rPr>
              <w:t xml:space="preserve"> </w:t>
            </w:r>
            <w:r w:rsidRPr="00270EAD">
              <w:rPr>
                <w:bCs/>
                <w:color w:val="000000" w:themeColor="text1"/>
              </w:rPr>
              <w:t>Dush etj</w:t>
            </w:r>
            <w:r w:rsidR="00535A70" w:rsidRPr="00270EAD">
              <w:rPr>
                <w:bCs/>
                <w:color w:val="000000" w:themeColor="text1"/>
              </w:rPr>
              <w:t>”</w:t>
            </w:r>
          </w:p>
          <w:p w14:paraId="26F89E65" w14:textId="77777777" w:rsidR="00535A70" w:rsidRPr="00270EAD" w:rsidRDefault="00535A70" w:rsidP="00535A70">
            <w:pPr>
              <w:pStyle w:val="ListParagraph"/>
              <w:rPr>
                <w:bCs/>
                <w:color w:val="000000" w:themeColor="text1"/>
              </w:rPr>
            </w:pPr>
          </w:p>
          <w:p w14:paraId="4B42F0A6" w14:textId="34AE3A17" w:rsidR="00535A70" w:rsidRPr="00270EAD" w:rsidRDefault="00535A70" w:rsidP="00535A70">
            <w:pPr>
              <w:pStyle w:val="ListParagraph"/>
              <w:numPr>
                <w:ilvl w:val="0"/>
                <w:numId w:val="21"/>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 xml:space="preserve">ë jetë pjesë e projektit “Ndërtimi i infrastrukturës nëntokësore dhe mbitokësore në Cerovik-Qabiq-Dobërdol” </w:t>
            </w:r>
          </w:p>
          <w:p w14:paraId="17DA9F11" w14:textId="77777777" w:rsidR="00535A70" w:rsidRPr="00270EAD" w:rsidRDefault="00535A70" w:rsidP="00535A70">
            <w:pPr>
              <w:pStyle w:val="ListParagraph"/>
              <w:numPr>
                <w:ilvl w:val="0"/>
                <w:numId w:val="21"/>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 xml:space="preserve">ë jetë pjesë e projektit “Ndërtimi i infrastrukturës nëntokësore dhe mbitokësore në Cerovik-Qabiq-Dobërdol” </w:t>
            </w:r>
          </w:p>
          <w:p w14:paraId="37B23909" w14:textId="72141071" w:rsidR="00535A70" w:rsidRPr="00270EAD" w:rsidRDefault="00535A70" w:rsidP="00535A70">
            <w:pPr>
              <w:pStyle w:val="ListParagraph"/>
              <w:numPr>
                <w:ilvl w:val="0"/>
                <w:numId w:val="21"/>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“Zgjerimi i sipërfaqeve të gjelbruara (Parqeve) në Këpuz, Shtupel, Zllakuqan, Gremnik, Volljak etj”</w:t>
            </w:r>
          </w:p>
          <w:p w14:paraId="06C7AD46" w14:textId="77777777" w:rsidR="00535A70" w:rsidRPr="00270EAD" w:rsidRDefault="00535A70" w:rsidP="00535A70">
            <w:pPr>
              <w:pStyle w:val="ListParagraph"/>
              <w:rPr>
                <w:bCs/>
                <w:color w:val="000000" w:themeColor="text1"/>
              </w:rPr>
            </w:pPr>
          </w:p>
          <w:p w14:paraId="44CFC70D" w14:textId="20B2576D" w:rsidR="00535A70" w:rsidRPr="00270EAD" w:rsidRDefault="00535A70" w:rsidP="00535A70">
            <w:pPr>
              <w:pStyle w:val="ListParagraph"/>
              <w:numPr>
                <w:ilvl w:val="0"/>
                <w:numId w:val="21"/>
              </w:numPr>
              <w:rPr>
                <w:color w:val="000000" w:themeColor="text1"/>
              </w:rPr>
            </w:pPr>
            <w:r w:rsidRPr="00270EAD">
              <w:rPr>
                <w:color w:val="000000" w:themeColor="text1"/>
              </w:rPr>
              <w:t xml:space="preserve">Grupi punues ka konstatuar se për shqyrtimin e kërkesës në fjalë duhet t’i adresohet kërkesë e veçant pran Drejtorisë </w:t>
            </w:r>
            <w:r w:rsidR="006B04F6" w:rsidRPr="00270EAD">
              <w:rPr>
                <w:color w:val="000000" w:themeColor="text1"/>
              </w:rPr>
              <w:t>përkatëse</w:t>
            </w:r>
            <w:r w:rsidRPr="00270EAD">
              <w:rPr>
                <w:color w:val="000000" w:themeColor="text1"/>
              </w:rPr>
              <w:t>.</w:t>
            </w:r>
          </w:p>
          <w:p w14:paraId="4A8AD98C" w14:textId="2129C7C1" w:rsidR="00597431" w:rsidRPr="00270EAD" w:rsidRDefault="00597431" w:rsidP="00535A70">
            <w:pPr>
              <w:rPr>
                <w:b/>
                <w:i/>
                <w:color w:val="2E74B5" w:themeColor="accent1" w:themeShade="BF"/>
              </w:rPr>
            </w:pPr>
          </w:p>
        </w:tc>
      </w:tr>
      <w:tr w:rsidR="00597431" w:rsidRPr="00270EAD" w14:paraId="52AC8307" w14:textId="77777777" w:rsidTr="00270EAD">
        <w:tc>
          <w:tcPr>
            <w:tcW w:w="4384" w:type="dxa"/>
            <w:shd w:val="clear" w:color="auto" w:fill="FFFFFF" w:themeFill="background1"/>
          </w:tcPr>
          <w:p w14:paraId="09DCEF42" w14:textId="54DB1D6A" w:rsidR="00AB562B" w:rsidRDefault="00802D6F" w:rsidP="00270EAD">
            <w:pPr>
              <w:pStyle w:val="isselectedend"/>
              <w:rPr>
                <w:b/>
              </w:rPr>
            </w:pPr>
            <w:r w:rsidRPr="00270EAD">
              <w:rPr>
                <w:b/>
              </w:rPr>
              <w:t>Alfred Buzhala,</w:t>
            </w:r>
            <w:r w:rsidR="006B04F6" w:rsidRPr="00270EAD">
              <w:rPr>
                <w:b/>
              </w:rPr>
              <w:t xml:space="preserve"> </w:t>
            </w:r>
            <w:r w:rsidRPr="00270EAD">
              <w:rPr>
                <w:b/>
              </w:rPr>
              <w:t>Qabiq</w:t>
            </w:r>
          </w:p>
          <w:p w14:paraId="7D248E58" w14:textId="09A49460" w:rsidR="00597431" w:rsidRPr="00270EAD" w:rsidRDefault="00802D6F" w:rsidP="00270EAD">
            <w:pPr>
              <w:pStyle w:val="isselectedend"/>
              <w:rPr>
                <w:b/>
              </w:rPr>
            </w:pPr>
            <w:r w:rsidRPr="00270EAD">
              <w:rPr>
                <w:shd w:val="clear" w:color="auto" w:fill="FFFFFF"/>
              </w:rPr>
              <w:t>Kërkesa ime për Komunën është ndërtimi i 175 metrave kanalizim, pasi kemi ndërtuar pesë shtëpi të reja dhe kemi nevojë për kyçje në rrjetin e kanalizimit.</w:t>
            </w:r>
          </w:p>
        </w:tc>
        <w:tc>
          <w:tcPr>
            <w:tcW w:w="1436" w:type="dxa"/>
            <w:shd w:val="clear" w:color="auto" w:fill="FFFFFF" w:themeFill="background1"/>
          </w:tcPr>
          <w:p w14:paraId="7E75B89B" w14:textId="4918BB00" w:rsidR="00597431" w:rsidRPr="00270EAD" w:rsidRDefault="002D7E93" w:rsidP="00AB562B">
            <w:pPr>
              <w:rPr>
                <w:b/>
                <w:color w:val="000000" w:themeColor="text1"/>
              </w:rPr>
            </w:pPr>
            <w:r w:rsidRPr="00270EAD">
              <w:rPr>
                <w:b/>
                <w:color w:val="000000" w:themeColor="text1"/>
              </w:rPr>
              <w:t>Pranohet</w:t>
            </w:r>
          </w:p>
        </w:tc>
        <w:tc>
          <w:tcPr>
            <w:tcW w:w="5160" w:type="dxa"/>
            <w:shd w:val="clear" w:color="auto" w:fill="FFFFFF" w:themeFill="background1"/>
          </w:tcPr>
          <w:p w14:paraId="4F3866A7" w14:textId="20BD49B0" w:rsidR="002D7E93" w:rsidRPr="00270EAD" w:rsidRDefault="002D7E93" w:rsidP="002D7E93">
            <w:pPr>
              <w:rPr>
                <w:bCs/>
                <w:color w:val="000000" w:themeColor="text1"/>
              </w:rPr>
            </w:pPr>
            <w:r w:rsidRPr="00270EAD">
              <w:rPr>
                <w:b/>
                <w:color w:val="000000" w:themeColor="text1"/>
              </w:rPr>
              <w:t xml:space="preserve">Përgjigja: </w:t>
            </w:r>
          </w:p>
          <w:p w14:paraId="5D34D767" w14:textId="77777777" w:rsidR="002D7E93" w:rsidRPr="00270EAD" w:rsidRDefault="002D7E93" w:rsidP="002D7E93">
            <w:pPr>
              <w:rPr>
                <w:bCs/>
                <w:color w:val="000000" w:themeColor="text1"/>
              </w:rPr>
            </w:pPr>
          </w:p>
          <w:p w14:paraId="05380F38" w14:textId="336739DA" w:rsidR="00597431" w:rsidRPr="00270EAD" w:rsidRDefault="006B04F6" w:rsidP="00270EAD">
            <w:pPr>
              <w:rPr>
                <w:b/>
                <w:color w:val="000000" w:themeColor="text1"/>
              </w:rPr>
            </w:pPr>
            <w:r w:rsidRPr="00270EAD">
              <w:rPr>
                <w:bCs/>
                <w:color w:val="000000" w:themeColor="text1"/>
              </w:rPr>
              <w:t>Grupi punues ka konstatuar së në listën e projekteve më prioritet në vitet 2027-2029, mund të ekzistojë ndarja e mjeteve buxhetore në vitet në vijim.</w:t>
            </w:r>
          </w:p>
        </w:tc>
      </w:tr>
      <w:tr w:rsidR="009E6E71" w:rsidRPr="00270EAD" w14:paraId="164DE301" w14:textId="77777777" w:rsidTr="00270EAD">
        <w:tc>
          <w:tcPr>
            <w:tcW w:w="10980" w:type="dxa"/>
            <w:gridSpan w:val="3"/>
            <w:shd w:val="clear" w:color="auto" w:fill="D9E2F3" w:themeFill="accent5" w:themeFillTint="33"/>
          </w:tcPr>
          <w:p w14:paraId="204A0067" w14:textId="77777777" w:rsidR="009E6E71" w:rsidRPr="00270EAD" w:rsidRDefault="009E6E71" w:rsidP="009E6E71">
            <w:pPr>
              <w:tabs>
                <w:tab w:val="left" w:pos="252"/>
              </w:tabs>
              <w:spacing w:line="276" w:lineRule="auto"/>
              <w:jc w:val="center"/>
              <w:rPr>
                <w:color w:val="000000" w:themeColor="text1"/>
              </w:rPr>
            </w:pPr>
          </w:p>
          <w:p w14:paraId="51FE3EC4" w14:textId="139751CB" w:rsidR="009E6E71" w:rsidRPr="00270EAD" w:rsidRDefault="009E6E71" w:rsidP="009E6E71">
            <w:pPr>
              <w:tabs>
                <w:tab w:val="left" w:pos="252"/>
              </w:tabs>
              <w:spacing w:line="276" w:lineRule="auto"/>
              <w:jc w:val="center"/>
              <w:rPr>
                <w:rStyle w:val="Emphasis"/>
                <w:rFonts w:eastAsia="MS Mincho"/>
                <w:i w:val="0"/>
              </w:rPr>
            </w:pPr>
            <w:r w:rsidRPr="00270EAD">
              <w:rPr>
                <w:color w:val="000000" w:themeColor="text1"/>
              </w:rPr>
              <w:t xml:space="preserve">DËGJIMI BUXHETOR NË </w:t>
            </w:r>
            <w:r w:rsidR="0097351B" w:rsidRPr="00270EAD">
              <w:rPr>
                <w:rStyle w:val="Emphasis"/>
                <w:rFonts w:eastAsia="MS Mincho"/>
                <w:i w:val="0"/>
              </w:rPr>
              <w:t>SHFMU “EMIN DURAKU”, NË FSHATIN SFERK</w:t>
            </w:r>
            <w:r w:rsidRPr="00270EAD">
              <w:rPr>
                <w:rStyle w:val="Emphasis"/>
                <w:rFonts w:eastAsia="MS Mincho"/>
                <w:i w:val="0"/>
              </w:rPr>
              <w:t>Ë, ME BANO</w:t>
            </w:r>
            <w:r w:rsidR="0097351B" w:rsidRPr="00270EAD">
              <w:rPr>
                <w:rStyle w:val="Emphasis"/>
                <w:rFonts w:eastAsia="MS Mincho"/>
                <w:i w:val="0"/>
              </w:rPr>
              <w:t>RËT E FSHATRAVE: SFERKË,GLLAREVË,CARAVIK,RIXHEVË,STAPANIC,VOLLJAKË, ZABERGJË, PËRÇEVË,QUPEVË</w:t>
            </w:r>
          </w:p>
          <w:p w14:paraId="21BACCC2" w14:textId="77777777" w:rsidR="009E6E71" w:rsidRPr="00270EAD" w:rsidRDefault="009E6E71" w:rsidP="009E6E71">
            <w:pPr>
              <w:rPr>
                <w:b/>
                <w:i/>
                <w:color w:val="2E74B5" w:themeColor="accent1" w:themeShade="BF"/>
              </w:rPr>
            </w:pPr>
          </w:p>
        </w:tc>
      </w:tr>
      <w:tr w:rsidR="009E6E71" w:rsidRPr="00270EAD" w14:paraId="11BDA30B" w14:textId="77777777" w:rsidTr="00270EAD">
        <w:trPr>
          <w:trHeight w:val="4283"/>
        </w:trPr>
        <w:tc>
          <w:tcPr>
            <w:tcW w:w="4384" w:type="dxa"/>
            <w:shd w:val="clear" w:color="auto" w:fill="FFFFFF" w:themeFill="background1"/>
          </w:tcPr>
          <w:p w14:paraId="2427E6E2" w14:textId="7490D559" w:rsidR="00BC7FA6" w:rsidRPr="00270EAD" w:rsidRDefault="00BC7FA6" w:rsidP="00BC7FA6">
            <w:pPr>
              <w:spacing w:before="100" w:beforeAutospacing="1" w:after="100" w:afterAutospacing="1"/>
              <w:rPr>
                <w:b/>
                <w:bCs/>
                <w:lang w:val="en-US"/>
              </w:rPr>
            </w:pPr>
            <w:r w:rsidRPr="00270EAD">
              <w:rPr>
                <w:b/>
                <w:bCs/>
                <w:lang w:val="en-US"/>
              </w:rPr>
              <w:t>Sadri Berisha,</w:t>
            </w:r>
            <w:r w:rsidR="00874745" w:rsidRPr="00270EAD">
              <w:rPr>
                <w:b/>
                <w:bCs/>
                <w:lang w:val="en-US"/>
              </w:rPr>
              <w:t xml:space="preserve"> </w:t>
            </w:r>
            <w:r w:rsidRPr="00270EAD">
              <w:rPr>
                <w:b/>
                <w:bCs/>
                <w:lang w:val="en-US"/>
              </w:rPr>
              <w:t>Dush i Sferkës</w:t>
            </w:r>
          </w:p>
          <w:p w14:paraId="56138B0E" w14:textId="551BF0A5" w:rsidR="00BC7FA6" w:rsidRPr="00270EAD" w:rsidRDefault="00BC7FA6" w:rsidP="00BC7FA6">
            <w:pPr>
              <w:spacing w:before="100" w:beforeAutospacing="1" w:after="100" w:afterAutospacing="1"/>
              <w:rPr>
                <w:shd w:val="clear" w:color="auto" w:fill="FFFFFF"/>
              </w:rPr>
            </w:pPr>
            <w:r w:rsidRPr="00270EAD">
              <w:rPr>
                <w:shd w:val="clear" w:color="auto" w:fill="FFFFFF"/>
              </w:rPr>
              <w:t xml:space="preserve">1.Kërkesa ime është që të rregullohet ndriçimi publik </w:t>
            </w:r>
          </w:p>
          <w:p w14:paraId="29D132E9" w14:textId="7FF6998A" w:rsidR="00BC7FA6" w:rsidRPr="00270EAD" w:rsidRDefault="00BC7FA6" w:rsidP="00BC7FA6">
            <w:pPr>
              <w:spacing w:before="100" w:beforeAutospacing="1" w:after="100" w:afterAutospacing="1"/>
              <w:rPr>
                <w:shd w:val="clear" w:color="auto" w:fill="FFFFFF"/>
              </w:rPr>
            </w:pPr>
            <w:r w:rsidRPr="00270EAD">
              <w:rPr>
                <w:shd w:val="clear" w:color="auto" w:fill="FFFFFF"/>
              </w:rPr>
              <w:t>2. Problemi i dy deponive të mbeturinave në fshatin tonë.</w:t>
            </w:r>
          </w:p>
          <w:p w14:paraId="39B1E3EC" w14:textId="77777777" w:rsidR="009E6E71" w:rsidRPr="00270EAD" w:rsidRDefault="009E6E71" w:rsidP="00BC7FA6">
            <w:pPr>
              <w:pStyle w:val="isselectedend"/>
              <w:rPr>
                <w:b/>
                <w:color w:val="000000" w:themeColor="text1"/>
              </w:rPr>
            </w:pPr>
          </w:p>
        </w:tc>
        <w:tc>
          <w:tcPr>
            <w:tcW w:w="1436" w:type="dxa"/>
            <w:shd w:val="clear" w:color="auto" w:fill="FFFFFF" w:themeFill="background1"/>
          </w:tcPr>
          <w:p w14:paraId="2BA0FCA5" w14:textId="77777777" w:rsidR="009E6E71" w:rsidRPr="00270EAD" w:rsidRDefault="00B051E5" w:rsidP="00B051E5">
            <w:pPr>
              <w:jc w:val="center"/>
              <w:rPr>
                <w:b/>
                <w:color w:val="000000" w:themeColor="text1"/>
              </w:rPr>
            </w:pPr>
            <w:r w:rsidRPr="00270EAD">
              <w:rPr>
                <w:b/>
                <w:color w:val="000000" w:themeColor="text1"/>
              </w:rPr>
              <w:t>Pranohet</w:t>
            </w:r>
          </w:p>
          <w:p w14:paraId="7881A834" w14:textId="7F8A30DF" w:rsidR="00874745" w:rsidRPr="00270EAD" w:rsidRDefault="00874745" w:rsidP="00874745">
            <w:pPr>
              <w:jc w:val="center"/>
              <w:rPr>
                <w:b/>
                <w:color w:val="2E74B5" w:themeColor="accent1" w:themeShade="BF"/>
              </w:rPr>
            </w:pPr>
            <w:r w:rsidRPr="00270EAD">
              <w:rPr>
                <w:b/>
                <w:color w:val="000000" w:themeColor="text1"/>
              </w:rPr>
              <w:t>Refuzohet</w:t>
            </w:r>
          </w:p>
        </w:tc>
        <w:tc>
          <w:tcPr>
            <w:tcW w:w="5160" w:type="dxa"/>
            <w:shd w:val="clear" w:color="auto" w:fill="FFFFFF" w:themeFill="background1"/>
          </w:tcPr>
          <w:p w14:paraId="3754E2A7" w14:textId="77777777" w:rsidR="00B051E5" w:rsidRPr="00270EAD" w:rsidRDefault="00B051E5" w:rsidP="00B051E5">
            <w:pPr>
              <w:spacing w:before="100" w:beforeAutospacing="1" w:after="100" w:afterAutospacing="1"/>
              <w:rPr>
                <w:lang w:val="en-US"/>
              </w:rPr>
            </w:pPr>
            <w:r w:rsidRPr="00270EAD">
              <w:rPr>
                <w:b/>
                <w:color w:val="000000" w:themeColor="text1"/>
              </w:rPr>
              <w:t>Përgjigja:</w:t>
            </w:r>
          </w:p>
          <w:p w14:paraId="4B74B154" w14:textId="0B53BC27" w:rsidR="00874745" w:rsidRPr="00270EAD" w:rsidRDefault="00874745" w:rsidP="00874745">
            <w:pPr>
              <w:pStyle w:val="ListParagraph"/>
              <w:numPr>
                <w:ilvl w:val="0"/>
                <w:numId w:val="22"/>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“Zgjerimi i rrjetit te ndriqimit publik ne Dollc-Dresnik, Jashanice, Drenovc, Shtupel, Kline, Leskoc, Gremnik, Qupeve e ulet, Siqeve, Resnik, Gj.Madhe, Dush etj”</w:t>
            </w:r>
          </w:p>
          <w:p w14:paraId="3A8B4145" w14:textId="3A2C03F6" w:rsidR="00874745" w:rsidRPr="00270EAD" w:rsidRDefault="00874745" w:rsidP="00874745">
            <w:pPr>
              <w:pStyle w:val="ListParagraph"/>
              <w:numPr>
                <w:ilvl w:val="0"/>
                <w:numId w:val="22"/>
              </w:numPr>
              <w:rPr>
                <w:bCs/>
                <w:color w:val="000000" w:themeColor="text1"/>
              </w:rPr>
            </w:pPr>
            <w:r w:rsidRPr="00270EAD">
              <w:rPr>
                <w:bCs/>
                <w:color w:val="000000" w:themeColor="text1"/>
              </w:rPr>
              <w:t>Grupi punues ka d</w:t>
            </w:r>
            <w:r w:rsidRPr="00270EAD">
              <w:rPr>
                <w:color w:val="000000" w:themeColor="text1"/>
              </w:rPr>
              <w:t>iskutuar dhe ka konstatuar se shërbimet lidhur me kërkesën sipas pikës 1 nuk janë në përgjegjësi komunale dhe ka dhënë përgjigje se ndarja e buxhetit për një projekt të tillë nuk mundet t</w:t>
            </w:r>
            <w:r w:rsidRPr="00270EAD">
              <w:rPr>
                <w:bCs/>
                <w:color w:val="000000" w:themeColor="text1"/>
              </w:rPr>
              <w:t>ë jetë pjesë e projeksioneve të</w:t>
            </w:r>
            <w:r w:rsidRPr="00270EAD">
              <w:t xml:space="preserve"> Buxhetit Komunal</w:t>
            </w:r>
            <w:r w:rsidRPr="00270EAD">
              <w:rPr>
                <w:bCs/>
                <w:color w:val="000000" w:themeColor="text1"/>
              </w:rPr>
              <w:t xml:space="preserve"> 2027-2029.</w:t>
            </w:r>
          </w:p>
          <w:p w14:paraId="053D0A37" w14:textId="65B04BB2" w:rsidR="009E6E71" w:rsidRPr="00270EAD" w:rsidRDefault="009E6E71" w:rsidP="00874745">
            <w:pPr>
              <w:rPr>
                <w:color w:val="000000" w:themeColor="text1"/>
                <w:highlight w:val="yellow"/>
              </w:rPr>
            </w:pPr>
          </w:p>
        </w:tc>
      </w:tr>
      <w:tr w:rsidR="009E6E71" w:rsidRPr="00270EAD" w14:paraId="48233F28" w14:textId="77777777" w:rsidTr="00270EAD">
        <w:tc>
          <w:tcPr>
            <w:tcW w:w="4384" w:type="dxa"/>
            <w:shd w:val="clear" w:color="auto" w:fill="FFFFFF" w:themeFill="background1"/>
          </w:tcPr>
          <w:p w14:paraId="463D3BDF" w14:textId="2DC8BAE3" w:rsidR="00263670" w:rsidRPr="00270EAD" w:rsidRDefault="00263670" w:rsidP="00263670">
            <w:pPr>
              <w:spacing w:before="100" w:beforeAutospacing="1" w:after="100" w:afterAutospacing="1"/>
              <w:rPr>
                <w:b/>
                <w:bCs/>
                <w:lang w:val="en-US"/>
              </w:rPr>
            </w:pPr>
            <w:r w:rsidRPr="00270EAD">
              <w:rPr>
                <w:b/>
                <w:bCs/>
                <w:lang w:val="en-US"/>
              </w:rPr>
              <w:t>Emin Balaj,</w:t>
            </w:r>
            <w:r w:rsidR="00CC230F" w:rsidRPr="00270EAD">
              <w:rPr>
                <w:b/>
                <w:bCs/>
                <w:lang w:val="en-US"/>
              </w:rPr>
              <w:t xml:space="preserve"> </w:t>
            </w:r>
            <w:r w:rsidRPr="00270EAD">
              <w:rPr>
                <w:b/>
                <w:bCs/>
                <w:lang w:val="en-US"/>
              </w:rPr>
              <w:t>Gllarevë</w:t>
            </w:r>
          </w:p>
          <w:p w14:paraId="362EC430" w14:textId="77777777" w:rsidR="00263670" w:rsidRPr="00270EAD" w:rsidRDefault="00263670" w:rsidP="00263670">
            <w:pPr>
              <w:spacing w:before="100" w:beforeAutospacing="1" w:after="100" w:afterAutospacing="1"/>
              <w:rPr>
                <w:shd w:val="clear" w:color="auto" w:fill="FFFFFF"/>
              </w:rPr>
            </w:pPr>
            <w:r w:rsidRPr="00270EAD">
              <w:rPr>
                <w:shd w:val="clear" w:color="auto" w:fill="FFFFFF"/>
              </w:rPr>
              <w:t>Një nga kërkesat kryesore për fshatin tonë, Gllarevën, është sigurimi i ujit të pijshëm</w:t>
            </w:r>
          </w:p>
          <w:p w14:paraId="200BBDFF" w14:textId="45897AEA" w:rsidR="009E6E71" w:rsidRPr="00270EAD" w:rsidRDefault="009E6E71" w:rsidP="00263670">
            <w:pPr>
              <w:pStyle w:val="isselectedend"/>
              <w:rPr>
                <w:b/>
                <w:color w:val="000000" w:themeColor="text1"/>
              </w:rPr>
            </w:pPr>
            <w:r w:rsidRPr="00270EAD">
              <w:br/>
            </w:r>
          </w:p>
        </w:tc>
        <w:tc>
          <w:tcPr>
            <w:tcW w:w="1436" w:type="dxa"/>
            <w:shd w:val="clear" w:color="auto" w:fill="FFFFFF" w:themeFill="background1"/>
          </w:tcPr>
          <w:p w14:paraId="7D84AF0F" w14:textId="77777777" w:rsidR="009E6E71" w:rsidRPr="00270EAD" w:rsidRDefault="009E6E71" w:rsidP="009E6E71">
            <w:pPr>
              <w:jc w:val="center"/>
              <w:rPr>
                <w:b/>
                <w:i/>
                <w:color w:val="2E74B5" w:themeColor="accent1" w:themeShade="BF"/>
              </w:rPr>
            </w:pPr>
            <w:r w:rsidRPr="00270EAD">
              <w:rPr>
                <w:b/>
                <w:color w:val="000000" w:themeColor="text1"/>
              </w:rPr>
              <w:t>Pranohet</w:t>
            </w:r>
          </w:p>
        </w:tc>
        <w:tc>
          <w:tcPr>
            <w:tcW w:w="5160" w:type="dxa"/>
            <w:shd w:val="clear" w:color="auto" w:fill="FFFFFF" w:themeFill="background1"/>
          </w:tcPr>
          <w:p w14:paraId="663CC0F7" w14:textId="77777777" w:rsidR="009E6E71" w:rsidRPr="00270EAD" w:rsidRDefault="009E6E71" w:rsidP="009E6E71">
            <w:pPr>
              <w:rPr>
                <w:bCs/>
                <w:color w:val="000000" w:themeColor="text1"/>
              </w:rPr>
            </w:pPr>
            <w:r w:rsidRPr="00270EAD">
              <w:rPr>
                <w:b/>
                <w:color w:val="000000" w:themeColor="text1"/>
              </w:rPr>
              <w:t xml:space="preserve">Përgjigja: </w:t>
            </w:r>
          </w:p>
          <w:p w14:paraId="43C3C0F0" w14:textId="77777777" w:rsidR="009E6E71" w:rsidRPr="00270EAD" w:rsidRDefault="009E6E71" w:rsidP="009E6E71">
            <w:pPr>
              <w:rPr>
                <w:bCs/>
                <w:color w:val="000000" w:themeColor="text1"/>
              </w:rPr>
            </w:pPr>
          </w:p>
          <w:p w14:paraId="14D929C1" w14:textId="77777777" w:rsidR="00CC230F" w:rsidRPr="00270EAD" w:rsidRDefault="00CC230F" w:rsidP="00CC230F">
            <w:pPr>
              <w:rPr>
                <w:bCs/>
                <w:color w:val="000000" w:themeColor="text1"/>
              </w:rPr>
            </w:pPr>
            <w:r w:rsidRPr="00270EAD">
              <w:rPr>
                <w:bCs/>
                <w:color w:val="000000" w:themeColor="text1"/>
              </w:rPr>
              <w:t>Grupi punues ka konstatuar së në listën e projekteve më prioritet në vitet 2027-2029, mund të ekzistojë ndarja e mjeteve buxhetore në vitet në vijim.</w:t>
            </w:r>
          </w:p>
          <w:p w14:paraId="31814AE7" w14:textId="715D129C" w:rsidR="000A0F80" w:rsidRPr="00270EAD" w:rsidRDefault="000A0F80" w:rsidP="000A0F80">
            <w:pPr>
              <w:rPr>
                <w:b/>
                <w:i/>
                <w:color w:val="2E74B5" w:themeColor="accent1" w:themeShade="BF"/>
              </w:rPr>
            </w:pPr>
          </w:p>
        </w:tc>
      </w:tr>
      <w:tr w:rsidR="009E6E71" w:rsidRPr="00270EAD" w14:paraId="3FE088AE" w14:textId="77777777" w:rsidTr="00270EAD">
        <w:tc>
          <w:tcPr>
            <w:tcW w:w="10980" w:type="dxa"/>
            <w:gridSpan w:val="3"/>
            <w:shd w:val="clear" w:color="auto" w:fill="D9E2F3" w:themeFill="accent5" w:themeFillTint="33"/>
          </w:tcPr>
          <w:p w14:paraId="7BCFD3DB" w14:textId="77777777" w:rsidR="009E6E71" w:rsidRPr="00270EAD" w:rsidRDefault="009E6E71" w:rsidP="009E6E71">
            <w:pPr>
              <w:tabs>
                <w:tab w:val="left" w:pos="252"/>
              </w:tabs>
              <w:spacing w:line="276" w:lineRule="auto"/>
              <w:jc w:val="center"/>
              <w:rPr>
                <w:color w:val="000000" w:themeColor="text1"/>
              </w:rPr>
            </w:pPr>
          </w:p>
          <w:p w14:paraId="6EFF8126" w14:textId="530E6ECF" w:rsidR="009E6E71" w:rsidRPr="00270EAD" w:rsidRDefault="009E6E71" w:rsidP="009E6E71">
            <w:pPr>
              <w:tabs>
                <w:tab w:val="left" w:pos="252"/>
              </w:tabs>
              <w:spacing w:line="276" w:lineRule="auto"/>
              <w:jc w:val="center"/>
              <w:rPr>
                <w:color w:val="000000" w:themeColor="text1"/>
              </w:rPr>
            </w:pPr>
            <w:r w:rsidRPr="00270EAD">
              <w:rPr>
                <w:color w:val="000000" w:themeColor="text1"/>
              </w:rPr>
              <w:t>DËGJIMI BUXHETO</w:t>
            </w:r>
            <w:r w:rsidR="002E4FE7" w:rsidRPr="00270EAD">
              <w:rPr>
                <w:color w:val="000000" w:themeColor="text1"/>
              </w:rPr>
              <w:t>R NË SHFMU “NËNË TEREZA”, NË FSHATIN BUDISALC</w:t>
            </w:r>
            <w:r w:rsidRPr="00270EAD">
              <w:rPr>
                <w:color w:val="000000" w:themeColor="text1"/>
              </w:rPr>
              <w:t>, MË BANORËT E FSHATRAVE</w:t>
            </w:r>
            <w:r w:rsidR="002E4FE7" w:rsidRPr="00270EAD">
              <w:rPr>
                <w:color w:val="000000" w:themeColor="text1"/>
              </w:rPr>
              <w:t xml:space="preserve"> BUDISALC,</w:t>
            </w:r>
            <w:r w:rsidRPr="00270EAD">
              <w:rPr>
                <w:color w:val="000000" w:themeColor="text1"/>
              </w:rPr>
              <w:t>ZLLAKUQAN, BERKOVË, RANOC,</w:t>
            </w:r>
            <w:r w:rsidR="000B06A6" w:rsidRPr="00270EAD">
              <w:rPr>
                <w:color w:val="000000" w:themeColor="text1"/>
              </w:rPr>
              <w:t>RADULLOC,</w:t>
            </w:r>
            <w:r w:rsidRPr="00270EAD">
              <w:rPr>
                <w:color w:val="000000" w:themeColor="text1"/>
              </w:rPr>
              <w:t xml:space="preserve"> LESKOC, NAGLLAVË, DR</w:t>
            </w:r>
            <w:r w:rsidR="002E4FE7" w:rsidRPr="00270EAD">
              <w:rPr>
                <w:color w:val="000000" w:themeColor="text1"/>
              </w:rPr>
              <w:t>ANASHIQ, STUPË, RUDICË,VIDEJË, KRUSHEVË E MADHE DHE KRUSHEVË E VOGËL</w:t>
            </w:r>
          </w:p>
          <w:p w14:paraId="5B0A941A" w14:textId="77777777" w:rsidR="009E6E71" w:rsidRPr="00270EAD" w:rsidRDefault="009E6E71" w:rsidP="009E6E71">
            <w:pPr>
              <w:rPr>
                <w:b/>
                <w:i/>
                <w:color w:val="2E74B5" w:themeColor="accent1" w:themeShade="BF"/>
              </w:rPr>
            </w:pPr>
          </w:p>
        </w:tc>
      </w:tr>
      <w:tr w:rsidR="009B1A00" w:rsidRPr="00270EAD" w14:paraId="51C71BDC" w14:textId="77777777" w:rsidTr="00270EAD">
        <w:tc>
          <w:tcPr>
            <w:tcW w:w="4384" w:type="dxa"/>
            <w:shd w:val="clear" w:color="auto" w:fill="FFFFFF" w:themeFill="background1"/>
          </w:tcPr>
          <w:p w14:paraId="780B7B83" w14:textId="1A9FD599" w:rsidR="000B06A6" w:rsidRPr="00270EAD" w:rsidRDefault="000B06A6" w:rsidP="000B06A6">
            <w:pPr>
              <w:spacing w:before="100" w:beforeAutospacing="1" w:after="100" w:afterAutospacing="1"/>
              <w:rPr>
                <w:b/>
                <w:lang w:val="en-US"/>
              </w:rPr>
            </w:pPr>
            <w:r w:rsidRPr="00270EAD">
              <w:rPr>
                <w:b/>
                <w:lang w:val="en-US"/>
              </w:rPr>
              <w:t>Vilson Zefi,</w:t>
            </w:r>
            <w:r w:rsidR="00CC230F" w:rsidRPr="00270EAD">
              <w:rPr>
                <w:b/>
                <w:lang w:val="en-US"/>
              </w:rPr>
              <w:t xml:space="preserve"> </w:t>
            </w:r>
            <w:r w:rsidRPr="00270EAD">
              <w:rPr>
                <w:b/>
                <w:lang w:val="en-US"/>
              </w:rPr>
              <w:t>Ranoc</w:t>
            </w:r>
          </w:p>
          <w:p w14:paraId="5611A382" w14:textId="77777777" w:rsidR="000B06A6" w:rsidRPr="00270EAD" w:rsidRDefault="000B06A6" w:rsidP="000B06A6">
            <w:pPr>
              <w:shd w:val="clear" w:color="auto" w:fill="FFFFFF"/>
              <w:rPr>
                <w:rFonts w:eastAsiaTheme="minorHAnsi"/>
                <w:lang w:val="en-US"/>
              </w:rPr>
            </w:pPr>
            <w:r w:rsidRPr="00270EAD">
              <w:rPr>
                <w:rFonts w:eastAsiaTheme="minorHAnsi"/>
                <w:lang w:val="en-US"/>
              </w:rPr>
              <w:t xml:space="preserve">Pershendetje te gjithve kam disa kerkesa per fshatin  Ranoc: </w:t>
            </w:r>
          </w:p>
          <w:p w14:paraId="7C6AAE01" w14:textId="77777777" w:rsidR="000B06A6" w:rsidRPr="00270EAD" w:rsidRDefault="000B06A6" w:rsidP="000B06A6">
            <w:pPr>
              <w:shd w:val="clear" w:color="auto" w:fill="FFFFFF"/>
              <w:rPr>
                <w:rFonts w:eastAsiaTheme="minorHAnsi"/>
                <w:lang w:val="en-US"/>
              </w:rPr>
            </w:pPr>
          </w:p>
          <w:p w14:paraId="6B8E5031" w14:textId="2453549E" w:rsidR="000B06A6" w:rsidRPr="00270EAD" w:rsidRDefault="000B06A6" w:rsidP="000B06A6">
            <w:pPr>
              <w:shd w:val="clear" w:color="auto" w:fill="FFFFFF"/>
              <w:rPr>
                <w:lang w:val="en-US"/>
              </w:rPr>
            </w:pPr>
            <w:r w:rsidRPr="00270EAD">
              <w:rPr>
                <w:rFonts w:eastAsiaTheme="minorHAnsi"/>
                <w:lang w:val="en-US"/>
              </w:rPr>
              <w:t>1.</w:t>
            </w:r>
            <w:r w:rsidRPr="00270EAD">
              <w:rPr>
                <w:lang w:val="en-US"/>
              </w:rPr>
              <w:t>Ndërtimi i ujësjellësit</w:t>
            </w:r>
          </w:p>
          <w:p w14:paraId="3A8765C9" w14:textId="77777777" w:rsidR="000B06A6" w:rsidRPr="00270EAD" w:rsidRDefault="000B06A6" w:rsidP="000B06A6">
            <w:pPr>
              <w:shd w:val="clear" w:color="auto" w:fill="FFFFFF"/>
              <w:rPr>
                <w:lang w:val="en-US"/>
              </w:rPr>
            </w:pPr>
          </w:p>
          <w:p w14:paraId="31C00102" w14:textId="1E9E509D" w:rsidR="000B06A6" w:rsidRPr="00270EAD" w:rsidRDefault="000B06A6" w:rsidP="000B06A6">
            <w:pPr>
              <w:shd w:val="clear" w:color="auto" w:fill="FFFFFF"/>
              <w:rPr>
                <w:lang w:val="en-US"/>
              </w:rPr>
            </w:pPr>
            <w:r w:rsidRPr="00270EAD">
              <w:rPr>
                <w:lang w:val="en-US"/>
              </w:rPr>
              <w:t>2.Ndërtimi i trotuareve me ndriçim public,</w:t>
            </w:r>
          </w:p>
          <w:p w14:paraId="1EEC54EF" w14:textId="77777777" w:rsidR="000B06A6" w:rsidRPr="00270EAD" w:rsidRDefault="000B06A6" w:rsidP="000B06A6">
            <w:pPr>
              <w:shd w:val="clear" w:color="auto" w:fill="FFFFFF"/>
              <w:rPr>
                <w:lang w:val="en-US"/>
              </w:rPr>
            </w:pPr>
          </w:p>
          <w:p w14:paraId="4DA74E87" w14:textId="7758A62F" w:rsidR="000B06A6" w:rsidRPr="00270EAD" w:rsidRDefault="000B06A6" w:rsidP="000B06A6">
            <w:pPr>
              <w:shd w:val="clear" w:color="auto" w:fill="FFFFFF"/>
              <w:rPr>
                <w:lang w:val="en-US"/>
              </w:rPr>
            </w:pPr>
            <w:r w:rsidRPr="00270EAD">
              <w:rPr>
                <w:lang w:val="en-US"/>
              </w:rPr>
              <w:t>3.Asfaltimi i disa rrugicave të vogla.</w:t>
            </w:r>
          </w:p>
          <w:p w14:paraId="5E80F907" w14:textId="25C17592" w:rsidR="009B1A00" w:rsidRPr="00270EAD" w:rsidRDefault="009B1A00" w:rsidP="009B1A00">
            <w:pPr>
              <w:spacing w:before="100" w:beforeAutospacing="1" w:after="100" w:afterAutospacing="1"/>
              <w:rPr>
                <w:lang w:val="en-US"/>
              </w:rPr>
            </w:pPr>
          </w:p>
          <w:p w14:paraId="23E84FE2" w14:textId="4C128338" w:rsidR="009B1A00" w:rsidRPr="00270EAD" w:rsidRDefault="009B1A00" w:rsidP="009B1A00">
            <w:pPr>
              <w:rPr>
                <w:b/>
                <w:color w:val="000000" w:themeColor="text1"/>
              </w:rPr>
            </w:pPr>
          </w:p>
        </w:tc>
        <w:tc>
          <w:tcPr>
            <w:tcW w:w="1436" w:type="dxa"/>
            <w:shd w:val="clear" w:color="auto" w:fill="FFFFFF" w:themeFill="background1"/>
          </w:tcPr>
          <w:p w14:paraId="010D7BA9" w14:textId="77777777" w:rsidR="009B1A00" w:rsidRPr="00270EAD" w:rsidRDefault="009B1A00" w:rsidP="009B1A00">
            <w:pPr>
              <w:jc w:val="center"/>
              <w:rPr>
                <w:b/>
                <w:color w:val="000000" w:themeColor="text1"/>
              </w:rPr>
            </w:pPr>
            <w:r w:rsidRPr="00270EAD">
              <w:rPr>
                <w:b/>
                <w:color w:val="000000" w:themeColor="text1"/>
              </w:rPr>
              <w:lastRenderedPageBreak/>
              <w:t>Pranohet</w:t>
            </w:r>
          </w:p>
          <w:p w14:paraId="7FF5D6DF" w14:textId="77777777" w:rsidR="00CC230F" w:rsidRPr="00270EAD" w:rsidRDefault="00CC230F" w:rsidP="009B1A00">
            <w:pPr>
              <w:jc w:val="center"/>
              <w:rPr>
                <w:b/>
                <w:color w:val="000000" w:themeColor="text1"/>
              </w:rPr>
            </w:pPr>
            <w:r w:rsidRPr="00270EAD">
              <w:rPr>
                <w:b/>
                <w:color w:val="000000" w:themeColor="text1"/>
              </w:rPr>
              <w:t>Pranohet</w:t>
            </w:r>
          </w:p>
          <w:p w14:paraId="224D4E52" w14:textId="66B21B45" w:rsidR="00CC230F" w:rsidRPr="00270EAD" w:rsidRDefault="00CC230F" w:rsidP="009B1A00">
            <w:pPr>
              <w:jc w:val="center"/>
              <w:rPr>
                <w:b/>
                <w:i/>
                <w:color w:val="2E74B5" w:themeColor="accent1" w:themeShade="BF"/>
              </w:rPr>
            </w:pPr>
            <w:r w:rsidRPr="00270EAD">
              <w:rPr>
                <w:b/>
                <w:color w:val="000000" w:themeColor="text1"/>
              </w:rPr>
              <w:t>Pranohet</w:t>
            </w:r>
          </w:p>
        </w:tc>
        <w:tc>
          <w:tcPr>
            <w:tcW w:w="5160" w:type="dxa"/>
            <w:shd w:val="clear" w:color="auto" w:fill="FFFFFF" w:themeFill="background1"/>
          </w:tcPr>
          <w:p w14:paraId="3D0BA1A5" w14:textId="77777777" w:rsidR="009B1A00" w:rsidRPr="00270EAD" w:rsidRDefault="009B1A00" w:rsidP="009B1A00">
            <w:pPr>
              <w:rPr>
                <w:bCs/>
                <w:color w:val="000000" w:themeColor="text1"/>
              </w:rPr>
            </w:pPr>
            <w:r w:rsidRPr="00270EAD">
              <w:rPr>
                <w:b/>
                <w:color w:val="000000" w:themeColor="text1"/>
              </w:rPr>
              <w:t xml:space="preserve">Përgjigja: </w:t>
            </w:r>
          </w:p>
          <w:p w14:paraId="02450685" w14:textId="77777777" w:rsidR="009B1A00" w:rsidRPr="00270EAD" w:rsidRDefault="009B1A00" w:rsidP="009B1A00">
            <w:pPr>
              <w:rPr>
                <w:bCs/>
                <w:color w:val="000000" w:themeColor="text1"/>
              </w:rPr>
            </w:pPr>
          </w:p>
          <w:p w14:paraId="04FBB6E4" w14:textId="4188B2EE" w:rsidR="009B1A00" w:rsidRPr="00270EAD" w:rsidRDefault="00CC230F" w:rsidP="00CC230F">
            <w:pPr>
              <w:pStyle w:val="ListParagraph"/>
              <w:numPr>
                <w:ilvl w:val="0"/>
                <w:numId w:val="23"/>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“Ndërtimi i ujësjellësit në Drenovcë - Poterqi i Poshtëm - Dugujevë - Zajmë - Pataqan - Leskoc - Ranoc etj.”</w:t>
            </w:r>
          </w:p>
          <w:p w14:paraId="398A33DB" w14:textId="0432E045" w:rsidR="00CC230F" w:rsidRPr="00270EAD" w:rsidRDefault="00CC230F" w:rsidP="00CC230F">
            <w:pPr>
              <w:pStyle w:val="ListParagraph"/>
              <w:numPr>
                <w:ilvl w:val="0"/>
                <w:numId w:val="23"/>
              </w:numPr>
              <w:rPr>
                <w:bCs/>
                <w:color w:val="000000" w:themeColor="text1"/>
              </w:rPr>
            </w:pPr>
            <w:r w:rsidRPr="00270EAD">
              <w:rPr>
                <w:bCs/>
                <w:color w:val="000000" w:themeColor="text1"/>
              </w:rPr>
              <w:t>Grupi punues ka d</w:t>
            </w:r>
            <w:r w:rsidRPr="00270EAD">
              <w:rPr>
                <w:color w:val="000000" w:themeColor="text1"/>
              </w:rPr>
              <w:t xml:space="preserve">iskutuar dhe ka konstatuar se shërbime të tilla janë në </w:t>
            </w:r>
            <w:r w:rsidRPr="00270EAD">
              <w:rPr>
                <w:color w:val="000000" w:themeColor="text1"/>
              </w:rPr>
              <w:lastRenderedPageBreak/>
              <w:t>përgjegjësi të komunës dhe ka dhënë përgjigje se ndarja e buxhetit për një projekt të tillë do t</w:t>
            </w:r>
            <w:r w:rsidRPr="00270EAD">
              <w:rPr>
                <w:bCs/>
                <w:color w:val="000000" w:themeColor="text1"/>
              </w:rPr>
              <w:t>ë jetë pjesë e projektit “Ndërtimi i infrastrukturës mbitokësore dhe infrastruktures nëntokësore Zllakuqan-Pataqan-Berkove, Krushevë e Vogël (trotuari Klinë-Zllakuqan)”</w:t>
            </w:r>
          </w:p>
          <w:p w14:paraId="4BF665DD" w14:textId="77777777" w:rsidR="00CC230F" w:rsidRPr="00270EAD" w:rsidRDefault="00CC230F" w:rsidP="00CC230F">
            <w:pPr>
              <w:pStyle w:val="ListParagraph"/>
              <w:numPr>
                <w:ilvl w:val="0"/>
                <w:numId w:val="23"/>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“Ndërtimi i infrastrukturës mbitokësore dhe infrastruktures nëntokësore Zllakuqan-Pataqan-Berkove, Krushevë e Vogël (trotuari Klinë-Zllakuqan)”</w:t>
            </w:r>
          </w:p>
          <w:p w14:paraId="522E357F" w14:textId="46AEA8AD" w:rsidR="009B1A00" w:rsidRPr="00270EAD" w:rsidRDefault="009B1A00" w:rsidP="009B1A00">
            <w:pPr>
              <w:rPr>
                <w:b/>
                <w:i/>
                <w:color w:val="2E74B5" w:themeColor="accent1" w:themeShade="BF"/>
                <w:highlight w:val="yellow"/>
              </w:rPr>
            </w:pPr>
          </w:p>
        </w:tc>
      </w:tr>
      <w:tr w:rsidR="009B1A00" w:rsidRPr="00270EAD" w14:paraId="3C3CC99F" w14:textId="77777777" w:rsidTr="00270EAD">
        <w:tc>
          <w:tcPr>
            <w:tcW w:w="10980" w:type="dxa"/>
            <w:gridSpan w:val="3"/>
            <w:shd w:val="clear" w:color="auto" w:fill="D9E2F3" w:themeFill="accent5" w:themeFillTint="33"/>
          </w:tcPr>
          <w:p w14:paraId="3BD8136D" w14:textId="6B6E11DD" w:rsidR="009B1A00" w:rsidRPr="00270EAD" w:rsidRDefault="009B1A00" w:rsidP="009B1A00">
            <w:pPr>
              <w:tabs>
                <w:tab w:val="left" w:pos="252"/>
              </w:tabs>
              <w:spacing w:line="276" w:lineRule="auto"/>
              <w:rPr>
                <w:color w:val="000000" w:themeColor="text1"/>
              </w:rPr>
            </w:pPr>
          </w:p>
          <w:p w14:paraId="0AD319F1" w14:textId="2EF08B7C" w:rsidR="009B1A00" w:rsidRPr="00270EAD" w:rsidRDefault="009B1A00" w:rsidP="009B1A00">
            <w:pPr>
              <w:jc w:val="center"/>
            </w:pPr>
            <w:r w:rsidRPr="00270EAD">
              <w:rPr>
                <w:color w:val="000000" w:themeColor="text1"/>
              </w:rPr>
              <w:t xml:space="preserve">DËGJIMI BUXHETOR NË </w:t>
            </w:r>
            <w:r w:rsidR="003440B8" w:rsidRPr="00270EAD">
              <w:rPr>
                <w:rStyle w:val="Emphasis"/>
                <w:rFonts w:eastAsia="MS Mincho"/>
                <w:i w:val="0"/>
              </w:rPr>
              <w:t>SALLEN E KONFERNCAVE KOMUNA KLINË KATI III</w:t>
            </w:r>
            <w:r w:rsidRPr="00270EAD">
              <w:rPr>
                <w:rStyle w:val="Emphasis"/>
                <w:rFonts w:eastAsia="MS Mincho"/>
                <w:i w:val="0"/>
              </w:rPr>
              <w:t xml:space="preserve">”, </w:t>
            </w:r>
            <w:r w:rsidRPr="00270EAD">
              <w:rPr>
                <w:bCs/>
                <w:color w:val="000000" w:themeColor="text1"/>
              </w:rPr>
              <w:t>ME TEMË “PRIORITETET E GRAVE DHE TË RINJVE TË KOMUNËS SË KLINËS”.</w:t>
            </w:r>
          </w:p>
          <w:p w14:paraId="5F96EE31" w14:textId="77777777" w:rsidR="009B1A00" w:rsidRPr="00270EAD" w:rsidRDefault="009B1A00" w:rsidP="009B1A00">
            <w:pPr>
              <w:rPr>
                <w:b/>
                <w:i/>
                <w:color w:val="2E74B5" w:themeColor="accent1" w:themeShade="BF"/>
              </w:rPr>
            </w:pPr>
          </w:p>
        </w:tc>
      </w:tr>
      <w:tr w:rsidR="009B1A00" w:rsidRPr="00270EAD" w14:paraId="7C46B9E7" w14:textId="77777777" w:rsidTr="00270EAD">
        <w:tc>
          <w:tcPr>
            <w:tcW w:w="4384" w:type="dxa"/>
            <w:shd w:val="clear" w:color="auto" w:fill="FFFFFF" w:themeFill="background1"/>
          </w:tcPr>
          <w:p w14:paraId="6C2F16DE" w14:textId="799AC60F" w:rsidR="008B3701" w:rsidRPr="00270EAD" w:rsidRDefault="008B3701" w:rsidP="008B3701">
            <w:pPr>
              <w:pStyle w:val="isselectedend"/>
              <w:rPr>
                <w:b/>
              </w:rPr>
            </w:pPr>
            <w:r w:rsidRPr="00270EAD">
              <w:rPr>
                <w:b/>
              </w:rPr>
              <w:t>Majlinda Morina,</w:t>
            </w:r>
            <w:r w:rsidR="002C0DBF" w:rsidRPr="00270EAD">
              <w:rPr>
                <w:b/>
              </w:rPr>
              <w:t xml:space="preserve"> </w:t>
            </w:r>
            <w:r w:rsidRPr="00270EAD">
              <w:rPr>
                <w:b/>
              </w:rPr>
              <w:t>Klinë</w:t>
            </w:r>
          </w:p>
          <w:p w14:paraId="0A5245FE" w14:textId="478D3165" w:rsidR="009B1A00" w:rsidRPr="00270EAD" w:rsidRDefault="008B3701" w:rsidP="00270EAD">
            <w:pPr>
              <w:pStyle w:val="isselectedend"/>
              <w:rPr>
                <w:b/>
                <w:color w:val="2E74B5" w:themeColor="accent1" w:themeShade="BF"/>
              </w:rPr>
            </w:pPr>
            <w:r w:rsidRPr="00270EAD">
              <w:rPr>
                <w:shd w:val="clear" w:color="auto" w:fill="FFFFFF"/>
              </w:rPr>
              <w:t>Kërkesa ime është që kam plan të hap një biznes privat dhe dëshiroj të di nëse ka mundësi që Komuna të më ndihmojë në blerjen e pajisjeve të nevojshme</w:t>
            </w:r>
          </w:p>
        </w:tc>
        <w:tc>
          <w:tcPr>
            <w:tcW w:w="1436" w:type="dxa"/>
            <w:shd w:val="clear" w:color="auto" w:fill="FFFFFF" w:themeFill="background1"/>
          </w:tcPr>
          <w:p w14:paraId="1153EAB5" w14:textId="6C42441B" w:rsidR="009B1A00" w:rsidRPr="00270EAD" w:rsidRDefault="002C0DBF" w:rsidP="009B1A00">
            <w:pPr>
              <w:tabs>
                <w:tab w:val="left" w:pos="252"/>
              </w:tabs>
              <w:spacing w:line="276" w:lineRule="auto"/>
              <w:rPr>
                <w:b/>
                <w:i/>
                <w:color w:val="2E74B5" w:themeColor="accent1" w:themeShade="BF"/>
              </w:rPr>
            </w:pPr>
            <w:r w:rsidRPr="00270EAD">
              <w:rPr>
                <w:b/>
                <w:color w:val="000000" w:themeColor="text1"/>
              </w:rPr>
              <w:t>Adresohet</w:t>
            </w:r>
          </w:p>
        </w:tc>
        <w:tc>
          <w:tcPr>
            <w:tcW w:w="5160" w:type="dxa"/>
            <w:shd w:val="clear" w:color="auto" w:fill="FFFFFF" w:themeFill="background1"/>
          </w:tcPr>
          <w:p w14:paraId="6293F95F" w14:textId="4666C4DC" w:rsidR="009B1A00" w:rsidRPr="00270EAD" w:rsidRDefault="00547824" w:rsidP="009B1A00">
            <w:pPr>
              <w:tabs>
                <w:tab w:val="left" w:pos="252"/>
              </w:tabs>
              <w:spacing w:line="276" w:lineRule="auto"/>
              <w:rPr>
                <w:b/>
                <w:color w:val="000000" w:themeColor="text1"/>
              </w:rPr>
            </w:pPr>
            <w:r w:rsidRPr="00270EAD">
              <w:rPr>
                <w:b/>
                <w:color w:val="000000" w:themeColor="text1"/>
              </w:rPr>
              <w:t>Përgjigja:</w:t>
            </w:r>
          </w:p>
          <w:p w14:paraId="6F9AF739" w14:textId="77777777" w:rsidR="00547824" w:rsidRPr="00270EAD" w:rsidRDefault="00547824" w:rsidP="009B1A00">
            <w:pPr>
              <w:tabs>
                <w:tab w:val="left" w:pos="252"/>
              </w:tabs>
              <w:spacing w:line="276" w:lineRule="auto"/>
              <w:rPr>
                <w:color w:val="000000" w:themeColor="text1"/>
              </w:rPr>
            </w:pPr>
          </w:p>
          <w:p w14:paraId="0A01A5EA" w14:textId="2A555C9E" w:rsidR="009B1A00" w:rsidRPr="00270EAD" w:rsidRDefault="002C0DBF" w:rsidP="00270EAD">
            <w:pPr>
              <w:pStyle w:val="ListParagraph"/>
              <w:numPr>
                <w:ilvl w:val="0"/>
                <w:numId w:val="24"/>
              </w:numPr>
              <w:rPr>
                <w:color w:val="2E74B5" w:themeColor="accent1" w:themeShade="BF"/>
              </w:rPr>
            </w:pPr>
            <w:r w:rsidRPr="00270EAD">
              <w:rPr>
                <w:color w:val="000000" w:themeColor="text1"/>
              </w:rPr>
              <w:t>Grupi punues ka konstatuar se për shqyrtimin e kërkesës në fjalë duhet t’i adresohet Thirrjeve Publike.</w:t>
            </w:r>
          </w:p>
        </w:tc>
      </w:tr>
      <w:tr w:rsidR="008B3701" w:rsidRPr="00270EAD" w14:paraId="030C9637" w14:textId="77777777" w:rsidTr="00270EAD">
        <w:tc>
          <w:tcPr>
            <w:tcW w:w="4384" w:type="dxa"/>
            <w:shd w:val="clear" w:color="auto" w:fill="FFFFFF" w:themeFill="background1"/>
          </w:tcPr>
          <w:p w14:paraId="7042F45B" w14:textId="1CB478DD" w:rsidR="00826871" w:rsidRPr="00270EAD" w:rsidRDefault="00826871" w:rsidP="00826871">
            <w:pPr>
              <w:pStyle w:val="isselectedend"/>
              <w:rPr>
                <w:b/>
              </w:rPr>
            </w:pPr>
            <w:r w:rsidRPr="00270EAD">
              <w:rPr>
                <w:b/>
              </w:rPr>
              <w:t>Bete Gojani,</w:t>
            </w:r>
            <w:r w:rsidR="00792636" w:rsidRPr="00270EAD">
              <w:rPr>
                <w:b/>
              </w:rPr>
              <w:t xml:space="preserve"> </w:t>
            </w:r>
            <w:r w:rsidRPr="00270EAD">
              <w:rPr>
                <w:b/>
              </w:rPr>
              <w:t>Klinë</w:t>
            </w:r>
          </w:p>
          <w:p w14:paraId="46FB213B" w14:textId="77777777" w:rsidR="00826871" w:rsidRPr="00270EAD" w:rsidRDefault="00826871" w:rsidP="00826871">
            <w:pPr>
              <w:shd w:val="clear" w:color="auto" w:fill="FFFFFF"/>
              <w:rPr>
                <w:lang w:val="en-US"/>
              </w:rPr>
            </w:pPr>
            <w:r w:rsidRPr="00270EAD">
              <w:rPr>
                <w:lang w:val="en-US"/>
              </w:rPr>
              <w:t>Kërkesa ime është</w:t>
            </w:r>
          </w:p>
          <w:p w14:paraId="53A53E7E" w14:textId="037508BE" w:rsidR="00826871" w:rsidRPr="00270EAD" w:rsidRDefault="00826871" w:rsidP="00826871">
            <w:pPr>
              <w:shd w:val="clear" w:color="auto" w:fill="FFFFFF"/>
              <w:rPr>
                <w:lang w:val="en-US"/>
              </w:rPr>
            </w:pPr>
            <w:r w:rsidRPr="00270EAD">
              <w:rPr>
                <w:lang w:val="en-US"/>
              </w:rPr>
              <w:t>1.Rrugicë e shkurtër në fshatin Radulloc të shtrohet me asfalt.</w:t>
            </w:r>
          </w:p>
          <w:p w14:paraId="7A3BC56D" w14:textId="4E09EBE5" w:rsidR="00826871" w:rsidRPr="00270EAD" w:rsidRDefault="00826871" w:rsidP="00826871">
            <w:pPr>
              <w:shd w:val="clear" w:color="auto" w:fill="FFFFFF"/>
              <w:rPr>
                <w:lang w:val="en-US"/>
              </w:rPr>
            </w:pPr>
          </w:p>
          <w:p w14:paraId="055B564C" w14:textId="5DDE804E" w:rsidR="00826871" w:rsidRPr="00270EAD" w:rsidRDefault="008F228A" w:rsidP="008F228A">
            <w:pPr>
              <w:shd w:val="clear" w:color="auto" w:fill="FFFFFF"/>
              <w:rPr>
                <w:lang w:val="en-US"/>
              </w:rPr>
            </w:pPr>
            <w:r w:rsidRPr="00270EAD">
              <w:rPr>
                <w:lang w:val="en-US"/>
              </w:rPr>
              <w:t>2.</w:t>
            </w:r>
            <w:r w:rsidR="00826871" w:rsidRPr="00270EAD">
              <w:rPr>
                <w:lang w:val="en-US"/>
              </w:rPr>
              <w:t>Ndërtohet një trotuar me ndriçim publik, së bashku me një shëtitore në fshatin Radulloc.</w:t>
            </w:r>
          </w:p>
          <w:p w14:paraId="08D43F6A" w14:textId="77777777" w:rsidR="008B3701" w:rsidRPr="00270EAD" w:rsidRDefault="008B3701" w:rsidP="009B1A00">
            <w:pPr>
              <w:spacing w:before="100" w:beforeAutospacing="1" w:after="100" w:afterAutospacing="1"/>
              <w:rPr>
                <w:b/>
                <w:bCs/>
                <w:lang w:val="en-US"/>
              </w:rPr>
            </w:pPr>
          </w:p>
        </w:tc>
        <w:tc>
          <w:tcPr>
            <w:tcW w:w="1436" w:type="dxa"/>
            <w:shd w:val="clear" w:color="auto" w:fill="FFFFFF" w:themeFill="background1"/>
          </w:tcPr>
          <w:p w14:paraId="268F071C" w14:textId="17D8E68E" w:rsidR="008B3701" w:rsidRPr="00270EAD" w:rsidRDefault="008F228A" w:rsidP="009B1A00">
            <w:pPr>
              <w:tabs>
                <w:tab w:val="left" w:pos="252"/>
              </w:tabs>
              <w:spacing w:line="276" w:lineRule="auto"/>
              <w:rPr>
                <w:b/>
                <w:color w:val="000000" w:themeColor="text1"/>
              </w:rPr>
            </w:pPr>
            <w:r w:rsidRPr="00270EAD">
              <w:rPr>
                <w:b/>
                <w:color w:val="000000" w:themeColor="text1"/>
              </w:rPr>
              <w:t>Pranohet</w:t>
            </w:r>
          </w:p>
          <w:p w14:paraId="51918679" w14:textId="5B866706" w:rsidR="008F228A" w:rsidRPr="00270EAD" w:rsidRDefault="008F228A" w:rsidP="009B1A00">
            <w:pPr>
              <w:tabs>
                <w:tab w:val="left" w:pos="252"/>
              </w:tabs>
              <w:spacing w:line="276" w:lineRule="auto"/>
              <w:rPr>
                <w:b/>
                <w:color w:val="000000" w:themeColor="text1"/>
              </w:rPr>
            </w:pPr>
            <w:r w:rsidRPr="00270EAD">
              <w:rPr>
                <w:b/>
                <w:color w:val="000000" w:themeColor="text1"/>
              </w:rPr>
              <w:t>Pranohet</w:t>
            </w:r>
          </w:p>
        </w:tc>
        <w:tc>
          <w:tcPr>
            <w:tcW w:w="5160" w:type="dxa"/>
            <w:shd w:val="clear" w:color="auto" w:fill="FFFFFF" w:themeFill="background1"/>
          </w:tcPr>
          <w:p w14:paraId="727D0EE4" w14:textId="77777777" w:rsidR="008F228A" w:rsidRPr="00270EAD" w:rsidRDefault="008F228A" w:rsidP="008F228A">
            <w:pPr>
              <w:tabs>
                <w:tab w:val="left" w:pos="252"/>
              </w:tabs>
              <w:spacing w:line="276" w:lineRule="auto"/>
              <w:rPr>
                <w:b/>
                <w:color w:val="000000" w:themeColor="text1"/>
              </w:rPr>
            </w:pPr>
            <w:r w:rsidRPr="00270EAD">
              <w:rPr>
                <w:b/>
                <w:color w:val="000000" w:themeColor="text1"/>
              </w:rPr>
              <w:t>Përgjigja:</w:t>
            </w:r>
          </w:p>
          <w:p w14:paraId="549D5471" w14:textId="77777777" w:rsidR="008B3701" w:rsidRPr="00270EAD" w:rsidRDefault="008B3701" w:rsidP="009B1A00">
            <w:pPr>
              <w:tabs>
                <w:tab w:val="left" w:pos="252"/>
              </w:tabs>
              <w:spacing w:line="276" w:lineRule="auto"/>
              <w:rPr>
                <w:b/>
                <w:color w:val="000000" w:themeColor="text1"/>
              </w:rPr>
            </w:pPr>
          </w:p>
          <w:p w14:paraId="32BD6205" w14:textId="123B9489" w:rsidR="008F228A" w:rsidRPr="00270EAD" w:rsidRDefault="008F228A" w:rsidP="008F228A">
            <w:pPr>
              <w:pStyle w:val="ListParagraph"/>
              <w:numPr>
                <w:ilvl w:val="0"/>
                <w:numId w:val="25"/>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“Ndërtimi i infrastrukturës mbitokësore dhe infrastruktures nëntokësore Zllakuqan-Pataqan-Berkove, Krushevë e Vogël (trotuari Klinë-Zllakuqan)”</w:t>
            </w:r>
          </w:p>
          <w:p w14:paraId="12BE1248" w14:textId="6FD0870F" w:rsidR="008F228A" w:rsidRPr="00270EAD" w:rsidRDefault="008F228A" w:rsidP="008F228A">
            <w:pPr>
              <w:pStyle w:val="ListParagraph"/>
              <w:numPr>
                <w:ilvl w:val="0"/>
                <w:numId w:val="25"/>
              </w:numPr>
              <w:rPr>
                <w:bCs/>
                <w:color w:val="000000" w:themeColor="text1"/>
              </w:rPr>
            </w:pPr>
            <w:r w:rsidRPr="00270EAD">
              <w:rPr>
                <w:bCs/>
                <w:color w:val="000000" w:themeColor="text1"/>
              </w:rPr>
              <w:t>Grupi punues ka d</w:t>
            </w:r>
            <w:r w:rsidRPr="00270EAD">
              <w:rPr>
                <w:color w:val="000000" w:themeColor="text1"/>
              </w:rPr>
              <w:t>iskutuar dhe ka konstatuar se shërbime të tilla janë në përgjegjësi të komunës dhe ka dhënë përgjigje se ndarja e buxhetit për një projekt të tillë do t</w:t>
            </w:r>
            <w:r w:rsidRPr="00270EAD">
              <w:rPr>
                <w:bCs/>
                <w:color w:val="000000" w:themeColor="text1"/>
              </w:rPr>
              <w:t>ë jetë pjesë e projektit “Zgjerimi i rrjetit te ndriqimit publik ne Dollc-Dresnik, Jashanice, Drenovc, Shtupel, Kline, Leskoc, Gremnik, Qupeve e ulet, Siqeve, Resnik, Gj.Madhe, Dush etj”</w:t>
            </w:r>
          </w:p>
          <w:p w14:paraId="56E0A451" w14:textId="35854463" w:rsidR="008F228A" w:rsidRPr="00270EAD" w:rsidRDefault="008F228A" w:rsidP="009B1A00">
            <w:pPr>
              <w:tabs>
                <w:tab w:val="left" w:pos="252"/>
              </w:tabs>
              <w:spacing w:line="276" w:lineRule="auto"/>
              <w:rPr>
                <w:b/>
                <w:color w:val="000000" w:themeColor="text1"/>
              </w:rPr>
            </w:pPr>
          </w:p>
        </w:tc>
      </w:tr>
      <w:tr w:rsidR="009B1A00" w:rsidRPr="00270EAD" w14:paraId="6C725F31" w14:textId="77777777" w:rsidTr="00270EAD">
        <w:tc>
          <w:tcPr>
            <w:tcW w:w="10980" w:type="dxa"/>
            <w:gridSpan w:val="3"/>
            <w:shd w:val="clear" w:color="auto" w:fill="D9E2F3" w:themeFill="accent5" w:themeFillTint="33"/>
          </w:tcPr>
          <w:p w14:paraId="4004A1D6" w14:textId="77777777" w:rsidR="009B1A00" w:rsidRPr="00270EAD" w:rsidRDefault="009B1A00" w:rsidP="009B1A00">
            <w:pPr>
              <w:jc w:val="center"/>
              <w:rPr>
                <w:color w:val="000000" w:themeColor="text1"/>
              </w:rPr>
            </w:pPr>
          </w:p>
          <w:p w14:paraId="0CC171F3" w14:textId="68FBC0D3" w:rsidR="009B1A00" w:rsidRPr="00270EAD" w:rsidRDefault="009B1A00" w:rsidP="009B1A00">
            <w:pPr>
              <w:jc w:val="center"/>
              <w:rPr>
                <w:rStyle w:val="Emphasis"/>
                <w:rFonts w:eastAsia="MS Mincho"/>
                <w:i w:val="0"/>
              </w:rPr>
            </w:pPr>
            <w:r w:rsidRPr="00270EAD">
              <w:rPr>
                <w:color w:val="000000" w:themeColor="text1"/>
              </w:rPr>
              <w:lastRenderedPageBreak/>
              <w:t xml:space="preserve">DËGJIMI BUXHETOR NË </w:t>
            </w:r>
            <w:r w:rsidRPr="00270EAD">
              <w:rPr>
                <w:rStyle w:val="Emphasis"/>
                <w:rFonts w:eastAsia="MS Mincho"/>
                <w:i w:val="0"/>
              </w:rPr>
              <w:t>SALLA E KUVENDIT KOMUNAL KLINË, TAKIM I PËRGJITHSHËM ME BANORËT E KOMUNËS</w:t>
            </w:r>
            <w:r w:rsidR="00067EB9" w:rsidRPr="00270EAD">
              <w:rPr>
                <w:rStyle w:val="Emphasis"/>
                <w:rFonts w:eastAsia="MS Mincho"/>
                <w:i w:val="0"/>
              </w:rPr>
              <w:t xml:space="preserve"> SË KLINËS, QYTETIT DHE LAGJEVE,KLINAFCIT DHE GJURGJEVIK I VOGËL.</w:t>
            </w:r>
          </w:p>
          <w:p w14:paraId="743D3DA2" w14:textId="77777777" w:rsidR="009B1A00" w:rsidRPr="00270EAD" w:rsidRDefault="009B1A00" w:rsidP="009B1A00">
            <w:pPr>
              <w:rPr>
                <w:b/>
                <w:i/>
                <w:color w:val="2E74B5" w:themeColor="accent1" w:themeShade="BF"/>
              </w:rPr>
            </w:pPr>
          </w:p>
        </w:tc>
      </w:tr>
      <w:tr w:rsidR="009B1A00" w:rsidRPr="00270EAD" w14:paraId="34583C06" w14:textId="77777777" w:rsidTr="00270EAD">
        <w:tc>
          <w:tcPr>
            <w:tcW w:w="4384" w:type="dxa"/>
          </w:tcPr>
          <w:p w14:paraId="5EAA8DAD" w14:textId="01496E02" w:rsidR="00542584" w:rsidRPr="00270EAD" w:rsidRDefault="00542584" w:rsidP="00542584">
            <w:pPr>
              <w:pStyle w:val="isselectedend"/>
              <w:rPr>
                <w:b/>
                <w:bCs/>
              </w:rPr>
            </w:pPr>
            <w:r w:rsidRPr="00270EAD">
              <w:rPr>
                <w:b/>
                <w:bCs/>
              </w:rPr>
              <w:lastRenderedPageBreak/>
              <w:t>Tunë Dedaj,</w:t>
            </w:r>
            <w:r w:rsidR="00146E3A" w:rsidRPr="00270EAD">
              <w:rPr>
                <w:b/>
                <w:bCs/>
              </w:rPr>
              <w:t xml:space="preserve"> </w:t>
            </w:r>
            <w:r w:rsidRPr="00270EAD">
              <w:rPr>
                <w:b/>
                <w:bCs/>
              </w:rPr>
              <w:t>Deiq</w:t>
            </w:r>
          </w:p>
          <w:p w14:paraId="500A0DC6" w14:textId="77777777" w:rsidR="00542584" w:rsidRPr="00270EAD" w:rsidRDefault="00542584" w:rsidP="00542584">
            <w:pPr>
              <w:shd w:val="clear" w:color="auto" w:fill="FFFFFF"/>
              <w:rPr>
                <w:lang w:val="en-US"/>
              </w:rPr>
            </w:pPr>
            <w:r w:rsidRPr="00270EAD">
              <w:rPr>
                <w:lang w:val="en-US"/>
              </w:rPr>
              <w:t>Përshëndetje të gjithëve. I nderuar Kryetar, të nderuar të pranishëm,</w:t>
            </w:r>
          </w:p>
          <w:p w14:paraId="2CBF3C4C" w14:textId="77777777" w:rsidR="00542584" w:rsidRPr="00270EAD" w:rsidRDefault="00542584" w:rsidP="00542584">
            <w:pPr>
              <w:shd w:val="clear" w:color="auto" w:fill="FFFFFF"/>
              <w:rPr>
                <w:lang w:val="en-US"/>
              </w:rPr>
            </w:pPr>
            <w:r w:rsidRPr="00270EAD">
              <w:rPr>
                <w:lang w:val="en-US"/>
              </w:rPr>
              <w:t>Kërkesa ime është përkatësisht për fshatin Deiq, për vazhdimin e trotuarit prej kishës, aty ku ka mbetur, si dhe për asfaltimin e një rruge në fshatin Videjë.</w:t>
            </w:r>
          </w:p>
          <w:p w14:paraId="6CFD8C48" w14:textId="73C16E1F" w:rsidR="009B1A00" w:rsidRPr="00270EAD" w:rsidRDefault="009B1A00" w:rsidP="00542584">
            <w:pPr>
              <w:spacing w:before="100" w:beforeAutospacing="1" w:after="100" w:afterAutospacing="1"/>
              <w:rPr>
                <w:lang w:val="en-US"/>
              </w:rPr>
            </w:pPr>
          </w:p>
        </w:tc>
        <w:tc>
          <w:tcPr>
            <w:tcW w:w="1436" w:type="dxa"/>
            <w:shd w:val="clear" w:color="auto" w:fill="FFFFFF" w:themeFill="background1"/>
          </w:tcPr>
          <w:p w14:paraId="55FB91FA" w14:textId="77777777" w:rsidR="009B1A00" w:rsidRPr="00270EAD" w:rsidRDefault="009B1A00" w:rsidP="009B1A00">
            <w:pPr>
              <w:jc w:val="center"/>
              <w:rPr>
                <w:b/>
                <w:color w:val="2E74B5" w:themeColor="accent1" w:themeShade="BF"/>
              </w:rPr>
            </w:pPr>
            <w:r w:rsidRPr="00270EAD">
              <w:rPr>
                <w:b/>
                <w:color w:val="000000" w:themeColor="text1"/>
              </w:rPr>
              <w:t>Pranohet</w:t>
            </w:r>
          </w:p>
        </w:tc>
        <w:tc>
          <w:tcPr>
            <w:tcW w:w="5160" w:type="dxa"/>
            <w:shd w:val="clear" w:color="auto" w:fill="FFFFFF" w:themeFill="background1"/>
          </w:tcPr>
          <w:p w14:paraId="2F1C0C59" w14:textId="77777777" w:rsidR="009B1A00" w:rsidRPr="00270EAD" w:rsidRDefault="009B1A00" w:rsidP="009B1A00">
            <w:pPr>
              <w:rPr>
                <w:b/>
                <w:color w:val="000000" w:themeColor="text1"/>
              </w:rPr>
            </w:pPr>
            <w:r w:rsidRPr="00270EAD">
              <w:rPr>
                <w:b/>
                <w:color w:val="000000" w:themeColor="text1"/>
              </w:rPr>
              <w:t xml:space="preserve">Përgjigja: </w:t>
            </w:r>
          </w:p>
          <w:p w14:paraId="59926D56" w14:textId="77777777" w:rsidR="009B1A00" w:rsidRPr="00270EAD" w:rsidRDefault="009B1A00" w:rsidP="004C393B">
            <w:pPr>
              <w:rPr>
                <w:b/>
                <w:i/>
                <w:color w:val="2E74B5" w:themeColor="accent1" w:themeShade="BF"/>
              </w:rPr>
            </w:pPr>
          </w:p>
          <w:p w14:paraId="05DA0176" w14:textId="77777777" w:rsidR="00146E3A" w:rsidRPr="00270EAD" w:rsidRDefault="00146E3A" w:rsidP="004C393B">
            <w:pPr>
              <w:rPr>
                <w:b/>
                <w:i/>
                <w:color w:val="2E74B5" w:themeColor="accent1" w:themeShade="BF"/>
              </w:rPr>
            </w:pPr>
          </w:p>
          <w:p w14:paraId="48B72020" w14:textId="3D71DD1C" w:rsidR="00146E3A" w:rsidRPr="00270EAD" w:rsidRDefault="00146E3A" w:rsidP="004C393B">
            <w:pPr>
              <w:rPr>
                <w:b/>
                <w:i/>
                <w:color w:val="2E74B5" w:themeColor="accent1" w:themeShade="BF"/>
              </w:rPr>
            </w:pPr>
            <w:r w:rsidRPr="00270EAD">
              <w:rPr>
                <w:bCs/>
                <w:color w:val="000000" w:themeColor="text1"/>
              </w:rPr>
              <w:t>Grupi punues ka d</w:t>
            </w:r>
            <w:r w:rsidRPr="00270EAD">
              <w:rPr>
                <w:color w:val="000000" w:themeColor="text1"/>
              </w:rPr>
              <w:t xml:space="preserve">iskutuar dhe ka konstatuar se shërbime të tilla janë në përgjegjësi të komunës </w:t>
            </w:r>
            <w:r w:rsidRPr="00270EAD">
              <w:rPr>
                <w:rFonts w:eastAsia="MS Mincho"/>
                <w:color w:val="000000" w:themeColor="text1"/>
              </w:rPr>
              <w:t xml:space="preserve">dhe ka dhënë përgjigje se ndarja e buxhetit për </w:t>
            </w:r>
            <w:r w:rsidRPr="00270EAD">
              <w:rPr>
                <w:color w:val="000000" w:themeColor="text1"/>
              </w:rPr>
              <w:t xml:space="preserve">një projekt të tillë </w:t>
            </w:r>
            <w:r w:rsidRPr="00270EAD">
              <w:rPr>
                <w:rFonts w:eastAsia="MS Mincho"/>
                <w:color w:val="000000" w:themeColor="text1"/>
              </w:rPr>
              <w:t>do t</w:t>
            </w:r>
            <w:r w:rsidRPr="00270EAD">
              <w:rPr>
                <w:bCs/>
                <w:color w:val="000000" w:themeColor="text1"/>
              </w:rPr>
              <w:t>ë jetë pjesë e projektit “Ndertimi i infrastruktures mbitoksore(Trotuare) dhe infrastrtuktures nentokesore ne Zajm-Deiq”</w:t>
            </w:r>
          </w:p>
        </w:tc>
      </w:tr>
      <w:tr w:rsidR="008646FA" w:rsidRPr="00270EAD" w14:paraId="7246CF72" w14:textId="77777777" w:rsidTr="00270EAD">
        <w:tc>
          <w:tcPr>
            <w:tcW w:w="4384" w:type="dxa"/>
          </w:tcPr>
          <w:p w14:paraId="5ABF05C8" w14:textId="3604CA2D" w:rsidR="008646FA" w:rsidRPr="00270EAD" w:rsidRDefault="008646FA" w:rsidP="008646FA">
            <w:pPr>
              <w:pStyle w:val="isselectedend"/>
              <w:rPr>
                <w:b/>
              </w:rPr>
            </w:pPr>
            <w:r w:rsidRPr="00270EAD">
              <w:rPr>
                <w:b/>
              </w:rPr>
              <w:t>Arif Berisha,</w:t>
            </w:r>
            <w:r w:rsidR="00841EAB" w:rsidRPr="00270EAD">
              <w:rPr>
                <w:b/>
              </w:rPr>
              <w:t xml:space="preserve"> </w:t>
            </w:r>
            <w:r w:rsidRPr="00270EAD">
              <w:rPr>
                <w:b/>
              </w:rPr>
              <w:t>Gjurgjevik I Madhe</w:t>
            </w:r>
          </w:p>
          <w:p w14:paraId="1C68860E" w14:textId="0EACCC28" w:rsidR="008646FA" w:rsidRPr="00270EAD" w:rsidRDefault="008646FA" w:rsidP="00270EAD">
            <w:pPr>
              <w:pStyle w:val="isselectedend"/>
              <w:rPr>
                <w:b/>
                <w:bCs/>
              </w:rPr>
            </w:pPr>
            <w:r w:rsidRPr="00270EAD">
              <w:rPr>
                <w:shd w:val="clear" w:color="auto" w:fill="FFFFFF"/>
              </w:rPr>
              <w:t>Kërkesa ime ka të bëjë me rrugën kryesore të fshatit, e cila lidhet me rrugën nacionale në Dollc. Kjo rrugë është dëmtuar si pasojë e qarkullimit të kamionëve me pesha të rënda dhe ka nevojë për intervenim dhe sanim.</w:t>
            </w:r>
          </w:p>
        </w:tc>
        <w:tc>
          <w:tcPr>
            <w:tcW w:w="1436" w:type="dxa"/>
            <w:shd w:val="clear" w:color="auto" w:fill="FFFFFF" w:themeFill="background1"/>
          </w:tcPr>
          <w:p w14:paraId="70EB813B" w14:textId="42FD9B5C" w:rsidR="008646FA" w:rsidRPr="00270EAD" w:rsidRDefault="00841EAB" w:rsidP="009B1A00">
            <w:pPr>
              <w:jc w:val="center"/>
              <w:rPr>
                <w:b/>
                <w:color w:val="000000" w:themeColor="text1"/>
              </w:rPr>
            </w:pPr>
            <w:r w:rsidRPr="00270EAD">
              <w:rPr>
                <w:b/>
                <w:color w:val="000000" w:themeColor="text1"/>
              </w:rPr>
              <w:t>Adresohet</w:t>
            </w:r>
          </w:p>
        </w:tc>
        <w:tc>
          <w:tcPr>
            <w:tcW w:w="5160" w:type="dxa"/>
            <w:shd w:val="clear" w:color="auto" w:fill="FFFFFF" w:themeFill="background1"/>
          </w:tcPr>
          <w:p w14:paraId="79DFD1BD" w14:textId="77777777" w:rsidR="008646FA" w:rsidRPr="00270EAD" w:rsidRDefault="00841EAB" w:rsidP="009B1A00">
            <w:pPr>
              <w:rPr>
                <w:b/>
                <w:color w:val="000000" w:themeColor="text1"/>
              </w:rPr>
            </w:pPr>
            <w:r w:rsidRPr="00270EAD">
              <w:rPr>
                <w:b/>
                <w:color w:val="000000" w:themeColor="text1"/>
              </w:rPr>
              <w:t>Përgjigja:</w:t>
            </w:r>
          </w:p>
          <w:p w14:paraId="77FA77E4" w14:textId="77777777" w:rsidR="009D736B" w:rsidRPr="00270EAD" w:rsidRDefault="009D736B" w:rsidP="009B1A00">
            <w:pPr>
              <w:rPr>
                <w:b/>
                <w:color w:val="000000" w:themeColor="text1"/>
              </w:rPr>
            </w:pPr>
          </w:p>
          <w:p w14:paraId="5ED64C2E" w14:textId="71C778A1" w:rsidR="009D736B" w:rsidRPr="00270EAD" w:rsidRDefault="009D736B" w:rsidP="009D736B">
            <w:pPr>
              <w:pStyle w:val="ListParagraph"/>
              <w:numPr>
                <w:ilvl w:val="0"/>
                <w:numId w:val="26"/>
              </w:numPr>
              <w:rPr>
                <w:color w:val="000000" w:themeColor="text1"/>
              </w:rPr>
            </w:pPr>
            <w:r w:rsidRPr="00270EAD">
              <w:rPr>
                <w:color w:val="000000" w:themeColor="text1"/>
              </w:rPr>
              <w:t>Grupi punues ka konstatuar se për shqyrtimin e kërkesës në fjalë Pasi që rrugën e kanë dëmtuar kamionat duhet t’i adresohet Linjës përkatëse.</w:t>
            </w:r>
          </w:p>
          <w:p w14:paraId="15C99ADD" w14:textId="1A7E3D18" w:rsidR="009D736B" w:rsidRPr="00270EAD" w:rsidRDefault="009D736B" w:rsidP="009B1A00">
            <w:pPr>
              <w:rPr>
                <w:b/>
                <w:color w:val="000000" w:themeColor="text1"/>
              </w:rPr>
            </w:pPr>
          </w:p>
        </w:tc>
      </w:tr>
      <w:tr w:rsidR="008646FA" w:rsidRPr="00270EAD" w14:paraId="4E8D427C" w14:textId="77777777" w:rsidTr="00270EAD">
        <w:tc>
          <w:tcPr>
            <w:tcW w:w="4384" w:type="dxa"/>
          </w:tcPr>
          <w:p w14:paraId="589A35B6" w14:textId="0C6BB3E6" w:rsidR="00AF6D51" w:rsidRPr="00270EAD" w:rsidRDefault="00AF6D51" w:rsidP="00AF6D51">
            <w:pPr>
              <w:pStyle w:val="isselectedend"/>
              <w:rPr>
                <w:b/>
              </w:rPr>
            </w:pPr>
            <w:r w:rsidRPr="00270EAD">
              <w:rPr>
                <w:b/>
              </w:rPr>
              <w:t>Ragip Kryeziu,</w:t>
            </w:r>
            <w:r w:rsidR="009D736B" w:rsidRPr="00270EAD">
              <w:rPr>
                <w:b/>
              </w:rPr>
              <w:t xml:space="preserve"> </w:t>
            </w:r>
            <w:r w:rsidRPr="00270EAD">
              <w:rPr>
                <w:b/>
              </w:rPr>
              <w:t>Klinë</w:t>
            </w:r>
          </w:p>
          <w:p w14:paraId="0971E0DC" w14:textId="1620D38E" w:rsidR="008646FA" w:rsidRPr="00270EAD" w:rsidRDefault="00AF6D51" w:rsidP="00270EAD">
            <w:pPr>
              <w:pStyle w:val="isselectedend"/>
              <w:rPr>
                <w:b/>
              </w:rPr>
            </w:pPr>
            <w:r w:rsidRPr="00270EAD">
              <w:rPr>
                <w:shd w:val="clear" w:color="auto" w:fill="FFFFFF"/>
              </w:rPr>
              <w:t>Kërkesa ime ka të bëjë me rrugën që fillon nga zona e Interex-it dhe vazhdon deri në dalje të Klinës, tek ura do të doja të dija pse kjo pjesë e rrugës ende nuk është asfaltuar dhe kur parashihet të realizohet asfaltimi i saj.</w:t>
            </w:r>
          </w:p>
        </w:tc>
        <w:tc>
          <w:tcPr>
            <w:tcW w:w="1436" w:type="dxa"/>
            <w:tcBorders>
              <w:bottom w:val="single" w:sz="4" w:space="0" w:color="auto"/>
            </w:tcBorders>
            <w:shd w:val="clear" w:color="auto" w:fill="FFFFFF" w:themeFill="background1"/>
          </w:tcPr>
          <w:p w14:paraId="70CC0866" w14:textId="6844E7A4" w:rsidR="008646FA" w:rsidRPr="00270EAD" w:rsidRDefault="009D736B" w:rsidP="009B1A00">
            <w:pPr>
              <w:jc w:val="center"/>
              <w:rPr>
                <w:b/>
                <w:color w:val="000000" w:themeColor="text1"/>
              </w:rPr>
            </w:pPr>
            <w:r w:rsidRPr="00270EAD">
              <w:rPr>
                <w:b/>
                <w:color w:val="000000" w:themeColor="text1"/>
              </w:rPr>
              <w:t>Pranohet</w:t>
            </w:r>
          </w:p>
        </w:tc>
        <w:tc>
          <w:tcPr>
            <w:tcW w:w="5160" w:type="dxa"/>
            <w:shd w:val="clear" w:color="auto" w:fill="FFFFFF" w:themeFill="background1"/>
          </w:tcPr>
          <w:p w14:paraId="551E1499" w14:textId="77777777" w:rsidR="009D736B" w:rsidRPr="00270EAD" w:rsidRDefault="009D736B" w:rsidP="009D736B">
            <w:pPr>
              <w:rPr>
                <w:b/>
                <w:color w:val="000000" w:themeColor="text1"/>
              </w:rPr>
            </w:pPr>
            <w:r w:rsidRPr="00270EAD">
              <w:rPr>
                <w:b/>
                <w:color w:val="000000" w:themeColor="text1"/>
              </w:rPr>
              <w:t>Përgjigja:</w:t>
            </w:r>
          </w:p>
          <w:p w14:paraId="3E167FF2" w14:textId="77777777" w:rsidR="008646FA" w:rsidRPr="00270EAD" w:rsidRDefault="008646FA" w:rsidP="009B1A00">
            <w:pPr>
              <w:rPr>
                <w:b/>
                <w:color w:val="000000" w:themeColor="text1"/>
              </w:rPr>
            </w:pPr>
          </w:p>
          <w:p w14:paraId="0037440E" w14:textId="77777777" w:rsidR="009D736B" w:rsidRPr="00270EAD" w:rsidRDefault="009D736B" w:rsidP="009D736B">
            <w:pPr>
              <w:rPr>
                <w:lang w:val="en-US"/>
              </w:rPr>
            </w:pPr>
            <w:r w:rsidRPr="00270EAD">
              <w:rPr>
                <w:color w:val="000000" w:themeColor="text1"/>
              </w:rPr>
              <w:t>Grupi punues ka diskutuar dhe ka konstatuar se punimet për ketë kërkes te parashtruar kan filluar.</w:t>
            </w:r>
          </w:p>
          <w:p w14:paraId="5E6B1EE6" w14:textId="1F6D45AB" w:rsidR="009D736B" w:rsidRPr="00270EAD" w:rsidRDefault="009D736B" w:rsidP="009B1A00">
            <w:pPr>
              <w:rPr>
                <w:b/>
                <w:color w:val="000000" w:themeColor="text1"/>
              </w:rPr>
            </w:pPr>
          </w:p>
        </w:tc>
      </w:tr>
      <w:tr w:rsidR="004C7381" w:rsidRPr="00270EAD" w14:paraId="3C4ABBCE" w14:textId="77777777" w:rsidTr="00270EAD">
        <w:trPr>
          <w:trHeight w:val="899"/>
        </w:trPr>
        <w:tc>
          <w:tcPr>
            <w:tcW w:w="10980" w:type="dxa"/>
            <w:gridSpan w:val="3"/>
            <w:shd w:val="clear" w:color="auto" w:fill="DEEAF6" w:themeFill="accent1" w:themeFillTint="33"/>
          </w:tcPr>
          <w:p w14:paraId="1BBB1E2D" w14:textId="77777777" w:rsidR="00304DE0" w:rsidRPr="00270EAD" w:rsidRDefault="00304DE0" w:rsidP="00304DE0">
            <w:pPr>
              <w:jc w:val="center"/>
              <w:rPr>
                <w:color w:val="000000" w:themeColor="text1"/>
              </w:rPr>
            </w:pPr>
          </w:p>
          <w:p w14:paraId="3215FE36" w14:textId="68602FCE" w:rsidR="00304DE0" w:rsidRPr="00270EAD" w:rsidRDefault="00304DE0" w:rsidP="00304DE0">
            <w:pPr>
              <w:jc w:val="center"/>
              <w:rPr>
                <w:rStyle w:val="Emphasis"/>
                <w:rFonts w:eastAsia="MS Mincho"/>
                <w:i w:val="0"/>
              </w:rPr>
            </w:pPr>
            <w:r w:rsidRPr="00270EAD">
              <w:rPr>
                <w:color w:val="000000" w:themeColor="text1"/>
              </w:rPr>
              <w:t xml:space="preserve">DËGJIMI BUXHETOR NË </w:t>
            </w:r>
            <w:r w:rsidRPr="00270EAD">
              <w:rPr>
                <w:rStyle w:val="Emphasis"/>
                <w:rFonts w:eastAsia="MS Mincho"/>
                <w:i w:val="0"/>
              </w:rPr>
              <w:t xml:space="preserve">SALLA E KUVENDIT KOMUNAL KLINË, TAKIM MË ASMBLENË KOMUNALË TË FEMIJËVE </w:t>
            </w:r>
          </w:p>
          <w:p w14:paraId="1AEE1FE8" w14:textId="77777777" w:rsidR="004C7381" w:rsidRPr="00270EAD" w:rsidRDefault="004C7381" w:rsidP="00885D6E"/>
        </w:tc>
      </w:tr>
      <w:tr w:rsidR="004C7381" w:rsidRPr="00270EAD" w14:paraId="55C6E29B" w14:textId="77777777" w:rsidTr="00270EAD">
        <w:tc>
          <w:tcPr>
            <w:tcW w:w="4384" w:type="dxa"/>
          </w:tcPr>
          <w:p w14:paraId="25258AAE" w14:textId="77777777" w:rsidR="00DE09AD" w:rsidRPr="00270EAD" w:rsidRDefault="00DE09AD" w:rsidP="00DE09AD">
            <w:pPr>
              <w:shd w:val="clear" w:color="auto" w:fill="FFFFFF"/>
              <w:rPr>
                <w:lang w:val="en-US"/>
              </w:rPr>
            </w:pPr>
            <w:r w:rsidRPr="00270EAD">
              <w:rPr>
                <w:b/>
                <w:bCs/>
                <w:lang w:val="en-US"/>
              </w:rPr>
              <w:t>Erza Agushi</w:t>
            </w:r>
            <w:r w:rsidRPr="00270EAD">
              <w:rPr>
                <w:lang w:val="en-US"/>
              </w:rPr>
              <w:br/>
            </w:r>
            <w:r w:rsidRPr="00270EAD">
              <w:rPr>
                <w:b/>
                <w:bCs/>
                <w:lang w:val="en-US"/>
              </w:rPr>
              <w:t>Kryetare e Asamblesë Komunale të Fëmijëve</w:t>
            </w:r>
          </w:p>
          <w:p w14:paraId="2C45FEF1" w14:textId="77777777" w:rsidR="00DE09AD" w:rsidRPr="00270EAD" w:rsidRDefault="00DE09AD" w:rsidP="00DE09AD">
            <w:pPr>
              <w:shd w:val="clear" w:color="auto" w:fill="FFFFFF"/>
              <w:rPr>
                <w:lang w:val="en-US"/>
              </w:rPr>
            </w:pPr>
            <w:r w:rsidRPr="00270EAD">
              <w:rPr>
                <w:b/>
                <w:bCs/>
                <w:lang w:val="en-US"/>
              </w:rPr>
              <w:t>Kërkesat:</w:t>
            </w:r>
          </w:p>
          <w:p w14:paraId="14523334" w14:textId="77777777" w:rsidR="00DE09AD" w:rsidRPr="00270EAD" w:rsidRDefault="00DE09AD" w:rsidP="00DE09AD">
            <w:pPr>
              <w:shd w:val="clear" w:color="auto" w:fill="FFFFFF"/>
              <w:rPr>
                <w:lang w:val="en-US"/>
              </w:rPr>
            </w:pPr>
          </w:p>
          <w:p w14:paraId="30830897" w14:textId="123C9CAA" w:rsidR="00DE09AD" w:rsidRPr="00270EAD" w:rsidRDefault="00DE09AD" w:rsidP="00DE09AD">
            <w:pPr>
              <w:shd w:val="clear" w:color="auto" w:fill="FFFFFF"/>
              <w:rPr>
                <w:lang w:val="en-US"/>
              </w:rPr>
            </w:pPr>
            <w:r w:rsidRPr="00270EAD">
              <w:rPr>
                <w:lang w:val="en-US"/>
              </w:rPr>
              <w:t>1.Ndërtimi dhe mirëmbajtja e trotuareve pranë shkollave, me qëllim rritjen e sigurisë së nxënësve.</w:t>
            </w:r>
          </w:p>
          <w:p w14:paraId="2DED5343" w14:textId="1B279926" w:rsidR="00DE09AD" w:rsidRPr="00270EAD" w:rsidRDefault="00DE09AD" w:rsidP="00DE09AD">
            <w:pPr>
              <w:shd w:val="clear" w:color="auto" w:fill="FFFFFF"/>
              <w:rPr>
                <w:lang w:val="en-US"/>
              </w:rPr>
            </w:pPr>
            <w:r w:rsidRPr="00270EAD">
              <w:rPr>
                <w:lang w:val="en-US"/>
              </w:rPr>
              <w:t>2.Pajisja e shkollave me kabinete të Teknologjisë së Informacionit (TIK) dhe pajisje moderne teknologjike.</w:t>
            </w:r>
          </w:p>
          <w:p w14:paraId="74C9A35F" w14:textId="77777777" w:rsidR="00DE09AD" w:rsidRPr="00270EAD" w:rsidRDefault="00DE09AD" w:rsidP="00DE09AD">
            <w:pPr>
              <w:shd w:val="clear" w:color="auto" w:fill="FFFFFF"/>
              <w:rPr>
                <w:lang w:val="en-US"/>
              </w:rPr>
            </w:pPr>
          </w:p>
          <w:p w14:paraId="049FF2FB" w14:textId="5FA9164E" w:rsidR="00DE09AD" w:rsidRPr="00270EAD" w:rsidRDefault="00DE09AD" w:rsidP="00DE09AD">
            <w:pPr>
              <w:shd w:val="clear" w:color="auto" w:fill="FFFFFF"/>
              <w:rPr>
                <w:lang w:val="en-US"/>
              </w:rPr>
            </w:pPr>
            <w:r w:rsidRPr="00270EAD">
              <w:rPr>
                <w:lang w:val="en-US"/>
              </w:rPr>
              <w:t>3.Furnizimi i shkollave me banka dhe karrige të reja dhe të përshtatshme për nxënësit.</w:t>
            </w:r>
          </w:p>
          <w:p w14:paraId="37214325" w14:textId="77777777" w:rsidR="00DE09AD" w:rsidRPr="00270EAD" w:rsidRDefault="00DE09AD" w:rsidP="00DE09AD">
            <w:pPr>
              <w:shd w:val="clear" w:color="auto" w:fill="FFFFFF"/>
              <w:rPr>
                <w:lang w:val="en-US"/>
              </w:rPr>
            </w:pPr>
          </w:p>
          <w:p w14:paraId="07393F29" w14:textId="16CFA608" w:rsidR="00DE09AD" w:rsidRPr="00270EAD" w:rsidRDefault="00DE09AD" w:rsidP="00DE09AD">
            <w:pPr>
              <w:shd w:val="clear" w:color="auto" w:fill="FFFFFF"/>
              <w:rPr>
                <w:lang w:val="en-US"/>
              </w:rPr>
            </w:pPr>
            <w:r w:rsidRPr="00270EAD">
              <w:rPr>
                <w:lang w:val="en-US"/>
              </w:rPr>
              <w:t>4.Përmirësimi i kushteve higjienike dhe sanitare në shkolla.</w:t>
            </w:r>
          </w:p>
          <w:p w14:paraId="05893C7A" w14:textId="77777777" w:rsidR="00DE09AD" w:rsidRPr="00270EAD" w:rsidRDefault="00DE09AD" w:rsidP="00DE09AD">
            <w:pPr>
              <w:shd w:val="clear" w:color="auto" w:fill="FFFFFF"/>
              <w:rPr>
                <w:lang w:val="en-US"/>
              </w:rPr>
            </w:pPr>
          </w:p>
          <w:p w14:paraId="3A38AF4F" w14:textId="293F8976" w:rsidR="00DE09AD" w:rsidRPr="00270EAD" w:rsidRDefault="00DE09AD" w:rsidP="00DE09AD">
            <w:pPr>
              <w:shd w:val="clear" w:color="auto" w:fill="FFFFFF"/>
              <w:rPr>
                <w:lang w:val="en-US"/>
              </w:rPr>
            </w:pPr>
            <w:r w:rsidRPr="00270EAD">
              <w:rPr>
                <w:lang w:val="en-US"/>
              </w:rPr>
              <w:t>5.Krijimi i hapësirave të sigurta dhe të përshtatshme për aktivitete kulturore, artistike dhe rekreative të fëmijëve.</w:t>
            </w:r>
          </w:p>
          <w:p w14:paraId="7851F38A" w14:textId="77777777" w:rsidR="00DE09AD" w:rsidRPr="00270EAD" w:rsidRDefault="00DE09AD" w:rsidP="00DE09AD">
            <w:pPr>
              <w:shd w:val="clear" w:color="auto" w:fill="FFFFFF"/>
              <w:rPr>
                <w:lang w:val="en-US"/>
              </w:rPr>
            </w:pPr>
          </w:p>
          <w:p w14:paraId="2BAA3202" w14:textId="48301993" w:rsidR="00DE09AD" w:rsidRPr="00270EAD" w:rsidRDefault="00DE09AD" w:rsidP="00DE09AD">
            <w:pPr>
              <w:shd w:val="clear" w:color="auto" w:fill="FFFFFF"/>
              <w:rPr>
                <w:lang w:val="en-US"/>
              </w:rPr>
            </w:pPr>
            <w:r w:rsidRPr="00270EAD">
              <w:rPr>
                <w:lang w:val="en-US"/>
              </w:rPr>
              <w:t>6.Sigurimi i mjeteve dhe materialeve të nevojshme për zhvillimin e aktiviteteve të nxënësve.</w:t>
            </w:r>
          </w:p>
          <w:p w14:paraId="606D9A67" w14:textId="77777777" w:rsidR="004C7381" w:rsidRPr="00270EAD" w:rsidRDefault="004C7381" w:rsidP="00885D6E"/>
        </w:tc>
        <w:tc>
          <w:tcPr>
            <w:tcW w:w="1436" w:type="dxa"/>
          </w:tcPr>
          <w:p w14:paraId="4258DDF3" w14:textId="77777777" w:rsidR="004C7381" w:rsidRPr="000F108A" w:rsidRDefault="00E34EE7" w:rsidP="00885D6E">
            <w:pPr>
              <w:rPr>
                <w:b/>
              </w:rPr>
            </w:pPr>
            <w:r w:rsidRPr="000F108A">
              <w:rPr>
                <w:b/>
              </w:rPr>
              <w:lastRenderedPageBreak/>
              <w:t>Adresohen</w:t>
            </w:r>
          </w:p>
          <w:p w14:paraId="67C94598" w14:textId="52668380" w:rsidR="000F108A" w:rsidRPr="00270EAD" w:rsidRDefault="000F108A" w:rsidP="00885D6E">
            <w:r w:rsidRPr="000F108A">
              <w:rPr>
                <w:b/>
              </w:rPr>
              <w:t xml:space="preserve"> Pranohet</w:t>
            </w:r>
          </w:p>
        </w:tc>
        <w:tc>
          <w:tcPr>
            <w:tcW w:w="5160" w:type="dxa"/>
          </w:tcPr>
          <w:p w14:paraId="4304D678" w14:textId="77777777" w:rsidR="00E34EE7" w:rsidRPr="00270EAD" w:rsidRDefault="00E34EE7" w:rsidP="00E34EE7">
            <w:pPr>
              <w:rPr>
                <w:b/>
                <w:color w:val="000000" w:themeColor="text1"/>
              </w:rPr>
            </w:pPr>
            <w:r w:rsidRPr="00270EAD">
              <w:rPr>
                <w:b/>
                <w:color w:val="000000" w:themeColor="text1"/>
              </w:rPr>
              <w:t>Përgjigja:</w:t>
            </w:r>
          </w:p>
          <w:p w14:paraId="2BA48AE4" w14:textId="77777777" w:rsidR="00E34EE7" w:rsidRPr="00270EAD" w:rsidRDefault="00E34EE7" w:rsidP="00E34EE7">
            <w:pPr>
              <w:rPr>
                <w:b/>
                <w:color w:val="000000" w:themeColor="text1"/>
              </w:rPr>
            </w:pPr>
          </w:p>
          <w:p w14:paraId="2F7FD2CE" w14:textId="0CF081CF" w:rsidR="004C7381" w:rsidRPr="00270EAD" w:rsidRDefault="00E34EE7" w:rsidP="00E34EE7">
            <w:r w:rsidRPr="00270EAD">
              <w:rPr>
                <w:color w:val="000000" w:themeColor="text1"/>
              </w:rPr>
              <w:t>Grupi punues ka diskutuar dhe ka konstatuar se të gjitha kërkesat që vijnë nga Asambleja Komunale e Fëmijëve janë adresuar Drejtorisë përkatëse, DKA-së, po ashtu disa nga këto kërkesa janë të Planifikuara në peojektet e vitit 2027-2029.</w:t>
            </w:r>
          </w:p>
        </w:tc>
      </w:tr>
      <w:tr w:rsidR="004C7381" w:rsidRPr="00270EAD" w14:paraId="252AC368" w14:textId="77777777" w:rsidTr="00270EAD">
        <w:tc>
          <w:tcPr>
            <w:tcW w:w="4384" w:type="dxa"/>
          </w:tcPr>
          <w:p w14:paraId="25C3D283" w14:textId="77777777" w:rsidR="005B46BD" w:rsidRPr="00270EAD" w:rsidRDefault="005B46BD" w:rsidP="005B46BD">
            <w:pPr>
              <w:shd w:val="clear" w:color="auto" w:fill="FFFFFF"/>
              <w:rPr>
                <w:lang w:val="en-US"/>
              </w:rPr>
            </w:pPr>
            <w:r w:rsidRPr="00270EAD">
              <w:rPr>
                <w:b/>
                <w:bCs/>
                <w:lang w:val="en-US"/>
              </w:rPr>
              <w:lastRenderedPageBreak/>
              <w:t>Taulant Gashi</w:t>
            </w:r>
            <w:r w:rsidRPr="00270EAD">
              <w:rPr>
                <w:lang w:val="en-US"/>
              </w:rPr>
              <w:br/>
            </w:r>
            <w:r w:rsidRPr="00270EAD">
              <w:rPr>
                <w:b/>
                <w:bCs/>
                <w:lang w:val="en-US"/>
              </w:rPr>
              <w:t>Përfaqësues i Këshillit të Nxënësve në Shkollën “Ismet Rraci”</w:t>
            </w:r>
          </w:p>
          <w:p w14:paraId="646FC281" w14:textId="77777777" w:rsidR="005B46BD" w:rsidRPr="00270EAD" w:rsidRDefault="005B46BD" w:rsidP="005B46BD">
            <w:pPr>
              <w:shd w:val="clear" w:color="auto" w:fill="FFFFFF"/>
              <w:rPr>
                <w:lang w:val="en-US"/>
              </w:rPr>
            </w:pPr>
            <w:r w:rsidRPr="00270EAD">
              <w:rPr>
                <w:b/>
                <w:bCs/>
                <w:lang w:val="en-US"/>
              </w:rPr>
              <w:t>Kërkesat:</w:t>
            </w:r>
          </w:p>
          <w:p w14:paraId="2E85C3AE" w14:textId="77777777" w:rsidR="005B46BD" w:rsidRPr="00270EAD" w:rsidRDefault="005B46BD" w:rsidP="005B46BD">
            <w:pPr>
              <w:shd w:val="clear" w:color="auto" w:fill="FFFFFF"/>
              <w:rPr>
                <w:lang w:val="en-US"/>
              </w:rPr>
            </w:pPr>
          </w:p>
          <w:p w14:paraId="5CB0A481" w14:textId="4E89D5EC" w:rsidR="005B46BD" w:rsidRPr="00270EAD" w:rsidRDefault="005B46BD" w:rsidP="005B46BD">
            <w:pPr>
              <w:shd w:val="clear" w:color="auto" w:fill="FFFFFF"/>
              <w:rPr>
                <w:lang w:val="en-US"/>
              </w:rPr>
            </w:pPr>
            <w:r w:rsidRPr="00270EAD">
              <w:rPr>
                <w:lang w:val="en-US"/>
              </w:rPr>
              <w:t>1.Pajisja e klasave me tabela dixhitale dhe mjete të tjera moderne të mësimdhënies.</w:t>
            </w:r>
          </w:p>
          <w:p w14:paraId="625B0591" w14:textId="77777777" w:rsidR="005B46BD" w:rsidRPr="00270EAD" w:rsidRDefault="005B46BD" w:rsidP="005B46BD">
            <w:pPr>
              <w:shd w:val="clear" w:color="auto" w:fill="FFFFFF"/>
              <w:rPr>
                <w:lang w:val="en-US"/>
              </w:rPr>
            </w:pPr>
          </w:p>
          <w:p w14:paraId="7FA3CED6" w14:textId="771E5976" w:rsidR="005B46BD" w:rsidRPr="00270EAD" w:rsidRDefault="005B46BD" w:rsidP="005B46BD">
            <w:pPr>
              <w:shd w:val="clear" w:color="auto" w:fill="FFFFFF"/>
              <w:rPr>
                <w:lang w:val="en-US"/>
              </w:rPr>
            </w:pPr>
            <w:r w:rsidRPr="00270EAD">
              <w:rPr>
                <w:lang w:val="en-US"/>
              </w:rPr>
              <w:t>2.Përmirësimi dhe rinovimi i infrastrukturës dhe hapësirave të brendshme dhe të jashtme të shkollës.</w:t>
            </w:r>
          </w:p>
          <w:p w14:paraId="4E6302FA" w14:textId="77777777" w:rsidR="005B46BD" w:rsidRPr="00270EAD" w:rsidRDefault="005B46BD" w:rsidP="005B46BD">
            <w:pPr>
              <w:shd w:val="clear" w:color="auto" w:fill="FFFFFF"/>
              <w:rPr>
                <w:lang w:val="en-US"/>
              </w:rPr>
            </w:pPr>
          </w:p>
          <w:p w14:paraId="4A42F01D" w14:textId="40350DE6" w:rsidR="005B46BD" w:rsidRPr="00270EAD" w:rsidRDefault="005B46BD" w:rsidP="005B46BD">
            <w:pPr>
              <w:shd w:val="clear" w:color="auto" w:fill="FFFFFF"/>
              <w:rPr>
                <w:lang w:val="en-US"/>
              </w:rPr>
            </w:pPr>
            <w:r w:rsidRPr="00270EAD">
              <w:rPr>
                <w:lang w:val="en-US"/>
              </w:rPr>
              <w:t>3.Furnizimi me banka dhe karrige të reja dhe të përshtatshme për nxënësit.</w:t>
            </w:r>
          </w:p>
          <w:p w14:paraId="5F4B249F" w14:textId="77777777" w:rsidR="005B46BD" w:rsidRPr="00270EAD" w:rsidRDefault="005B46BD" w:rsidP="005B46BD">
            <w:pPr>
              <w:shd w:val="clear" w:color="auto" w:fill="FFFFFF"/>
              <w:rPr>
                <w:lang w:val="en-US"/>
              </w:rPr>
            </w:pPr>
          </w:p>
          <w:p w14:paraId="0502527E" w14:textId="44F75380" w:rsidR="005B46BD" w:rsidRPr="00270EAD" w:rsidRDefault="005B46BD" w:rsidP="005B46BD">
            <w:pPr>
              <w:shd w:val="clear" w:color="auto" w:fill="FFFFFF"/>
              <w:rPr>
                <w:lang w:val="en-US"/>
              </w:rPr>
            </w:pPr>
            <w:r w:rsidRPr="00270EAD">
              <w:rPr>
                <w:lang w:val="en-US"/>
              </w:rPr>
              <w:t>4.Pasurimi i bibliotekës së shkollës me libra të rinj dhe literaturë të përshtatshme për grupmoshat e nxënësve.</w:t>
            </w:r>
          </w:p>
          <w:p w14:paraId="2E9F950D" w14:textId="77777777" w:rsidR="005B46BD" w:rsidRPr="00270EAD" w:rsidRDefault="005B46BD" w:rsidP="005B46BD">
            <w:pPr>
              <w:shd w:val="clear" w:color="auto" w:fill="FFFFFF"/>
              <w:rPr>
                <w:lang w:val="en-US"/>
              </w:rPr>
            </w:pPr>
          </w:p>
          <w:p w14:paraId="452369F7" w14:textId="0B75508B" w:rsidR="005B46BD" w:rsidRPr="00270EAD" w:rsidRDefault="005B46BD" w:rsidP="005B46BD">
            <w:pPr>
              <w:shd w:val="clear" w:color="auto" w:fill="FFFFFF"/>
              <w:rPr>
                <w:lang w:val="en-US"/>
              </w:rPr>
            </w:pPr>
            <w:r w:rsidRPr="00270EAD">
              <w:rPr>
                <w:lang w:val="en-US"/>
              </w:rPr>
              <w:t>5.Ndërtimi dhe përmirësimi i fushave sportive dhe palestrave të shkollës.</w:t>
            </w:r>
          </w:p>
          <w:p w14:paraId="37E3C098" w14:textId="77777777" w:rsidR="005B46BD" w:rsidRPr="00270EAD" w:rsidRDefault="005B46BD" w:rsidP="005B46BD">
            <w:pPr>
              <w:shd w:val="clear" w:color="auto" w:fill="FFFFFF"/>
              <w:rPr>
                <w:lang w:val="en-US"/>
              </w:rPr>
            </w:pPr>
          </w:p>
          <w:p w14:paraId="7AA4F96D" w14:textId="5BA0838E" w:rsidR="005B46BD" w:rsidRPr="00270EAD" w:rsidRDefault="005B46BD" w:rsidP="005B46BD">
            <w:pPr>
              <w:shd w:val="clear" w:color="auto" w:fill="FFFFFF"/>
              <w:rPr>
                <w:lang w:val="en-US"/>
              </w:rPr>
            </w:pPr>
            <w:r w:rsidRPr="00270EAD">
              <w:rPr>
                <w:lang w:val="en-US"/>
              </w:rPr>
              <w:t>6.Krijimi i hapësirave të gjelbra dhe këndeve rekreative për nxënësit.</w:t>
            </w:r>
          </w:p>
          <w:p w14:paraId="72AEA1D5" w14:textId="77777777" w:rsidR="005B46BD" w:rsidRPr="00270EAD" w:rsidRDefault="005B46BD" w:rsidP="005B46BD">
            <w:pPr>
              <w:shd w:val="clear" w:color="auto" w:fill="FFFFFF"/>
              <w:rPr>
                <w:lang w:val="en-US"/>
              </w:rPr>
            </w:pPr>
          </w:p>
          <w:p w14:paraId="2601BC7E" w14:textId="0DAE4C37" w:rsidR="005B46BD" w:rsidRPr="00270EAD" w:rsidRDefault="005B46BD" w:rsidP="005B46BD">
            <w:pPr>
              <w:shd w:val="clear" w:color="auto" w:fill="FFFFFF"/>
              <w:rPr>
                <w:lang w:val="en-US"/>
              </w:rPr>
            </w:pPr>
            <w:r w:rsidRPr="00270EAD">
              <w:rPr>
                <w:lang w:val="en-US"/>
              </w:rPr>
              <w:t>7.Sigurimi i pajisjeve sportive dhe mjeteve të nevojshme për zhvillimin e aktiviteteve fizike.</w:t>
            </w:r>
          </w:p>
          <w:p w14:paraId="2BA8E4D9" w14:textId="77777777" w:rsidR="005B46BD" w:rsidRPr="00270EAD" w:rsidRDefault="005B46BD" w:rsidP="005B46BD">
            <w:pPr>
              <w:shd w:val="clear" w:color="auto" w:fill="FFFFFF"/>
              <w:rPr>
                <w:lang w:val="en-US"/>
              </w:rPr>
            </w:pPr>
            <w:r w:rsidRPr="00270EAD">
              <w:rPr>
                <w:lang w:val="en-US"/>
              </w:rPr>
              <w:t>Organizimi i më shumë aktiviteteve kulturore, sportive dhe edukative për nxënësit.</w:t>
            </w:r>
          </w:p>
          <w:p w14:paraId="4451865E" w14:textId="77777777" w:rsidR="005B46BD" w:rsidRPr="00270EAD" w:rsidRDefault="005B46BD" w:rsidP="005B46BD">
            <w:pPr>
              <w:shd w:val="clear" w:color="auto" w:fill="FFFFFF"/>
              <w:rPr>
                <w:lang w:val="en-US"/>
              </w:rPr>
            </w:pPr>
          </w:p>
          <w:p w14:paraId="09601FB8" w14:textId="06A35DC8" w:rsidR="005B46BD" w:rsidRPr="00270EAD" w:rsidRDefault="005B46BD" w:rsidP="005B46BD">
            <w:pPr>
              <w:shd w:val="clear" w:color="auto" w:fill="FFFFFF"/>
              <w:rPr>
                <w:lang w:val="en-US"/>
              </w:rPr>
            </w:pPr>
            <w:r w:rsidRPr="00270EAD">
              <w:rPr>
                <w:lang w:val="en-US"/>
              </w:rPr>
              <w:t>8.Përmirësimi i qasjes në internet dhe pajisjeve teknologjike për mësim më bashkëkohor.</w:t>
            </w:r>
          </w:p>
          <w:p w14:paraId="06B71C54" w14:textId="77777777" w:rsidR="005B46BD" w:rsidRPr="00270EAD" w:rsidRDefault="005B46BD" w:rsidP="005B46BD">
            <w:pPr>
              <w:shd w:val="clear" w:color="auto" w:fill="FFFFFF"/>
              <w:rPr>
                <w:lang w:val="en-US"/>
              </w:rPr>
            </w:pPr>
          </w:p>
          <w:p w14:paraId="47AD82E0" w14:textId="68DD23E6" w:rsidR="005B46BD" w:rsidRPr="00270EAD" w:rsidRDefault="005B46BD" w:rsidP="005B46BD">
            <w:pPr>
              <w:shd w:val="clear" w:color="auto" w:fill="FFFFFF"/>
              <w:rPr>
                <w:lang w:val="en-US"/>
              </w:rPr>
            </w:pPr>
            <w:r w:rsidRPr="00270EAD">
              <w:rPr>
                <w:lang w:val="en-US"/>
              </w:rPr>
              <w:lastRenderedPageBreak/>
              <w:t>9.Krijimi i një ambienti shkollor më të sigurt, gjithëpërfshirës dhe miqësor për të gjithë nxënësit.</w:t>
            </w:r>
          </w:p>
          <w:p w14:paraId="604D77F5" w14:textId="77777777" w:rsidR="004C7381" w:rsidRPr="00270EAD" w:rsidRDefault="004C7381" w:rsidP="00885D6E"/>
        </w:tc>
        <w:tc>
          <w:tcPr>
            <w:tcW w:w="1436" w:type="dxa"/>
          </w:tcPr>
          <w:p w14:paraId="56FDC8CF" w14:textId="77777777" w:rsidR="004C7381" w:rsidRPr="000F108A" w:rsidRDefault="00E34EE7" w:rsidP="00885D6E">
            <w:pPr>
              <w:rPr>
                <w:b/>
              </w:rPr>
            </w:pPr>
            <w:r w:rsidRPr="000F108A">
              <w:rPr>
                <w:b/>
              </w:rPr>
              <w:lastRenderedPageBreak/>
              <w:t>Adresohet</w:t>
            </w:r>
          </w:p>
          <w:p w14:paraId="16FFEA0B" w14:textId="1D2AD582" w:rsidR="000F108A" w:rsidRPr="00270EAD" w:rsidRDefault="000F108A" w:rsidP="00885D6E">
            <w:r w:rsidRPr="000F108A">
              <w:rPr>
                <w:b/>
              </w:rPr>
              <w:t xml:space="preserve"> Pranohet</w:t>
            </w:r>
          </w:p>
        </w:tc>
        <w:tc>
          <w:tcPr>
            <w:tcW w:w="5160" w:type="dxa"/>
          </w:tcPr>
          <w:p w14:paraId="72C25B05" w14:textId="5F83B10F" w:rsidR="004C7381" w:rsidRPr="00270EAD" w:rsidRDefault="00E34EE7" w:rsidP="00885D6E">
            <w:r w:rsidRPr="00270EAD">
              <w:rPr>
                <w:color w:val="000000" w:themeColor="text1"/>
              </w:rPr>
              <w:t>Grupi punues ka diskutuar dhe ka konstatuar se të gjitha kërkesat që vijnë nga Asambleja Komunale e Fëmijëve janë adresuar Drejtorisë përkatëse, DKA-së, po ashtu disa nga këto kërkesa janë të Planifikuara në peojektet e vitit 2027-2029.</w:t>
            </w:r>
          </w:p>
        </w:tc>
      </w:tr>
    </w:tbl>
    <w:p w14:paraId="43BDB6EF" w14:textId="598100BB" w:rsidR="00D86492" w:rsidRPr="00270EAD" w:rsidRDefault="00D86492" w:rsidP="00885D6E"/>
    <w:p w14:paraId="4505E7F1" w14:textId="0E9FD282" w:rsidR="003716D7" w:rsidRPr="00270EAD" w:rsidRDefault="003716D7" w:rsidP="00885D6E"/>
    <w:p w14:paraId="1B7FFC61" w14:textId="77777777" w:rsidR="003716D7" w:rsidRPr="00270EAD" w:rsidRDefault="003716D7" w:rsidP="00885D6E"/>
    <w:p w14:paraId="601FCBF5" w14:textId="40A5D5B8" w:rsidR="00D86492" w:rsidRPr="00270EAD" w:rsidRDefault="00A427EA" w:rsidP="00885D6E">
      <w:pPr>
        <w:rPr>
          <w:bCs/>
          <w:i/>
          <w:color w:val="2E74B5" w:themeColor="accent1" w:themeShade="BF"/>
        </w:rPr>
      </w:pPr>
      <w:r w:rsidRPr="00270EAD">
        <w:rPr>
          <w:bCs/>
          <w:i/>
          <w:color w:val="2E74B5" w:themeColor="accent1" w:themeShade="BF"/>
        </w:rPr>
        <w:t xml:space="preserve">Shtojca nr. </w:t>
      </w:r>
      <w:r w:rsidR="00DC6490" w:rsidRPr="00270EAD">
        <w:rPr>
          <w:bCs/>
          <w:i/>
          <w:color w:val="2E74B5" w:themeColor="accent1" w:themeShade="BF"/>
        </w:rPr>
        <w:t>3</w:t>
      </w:r>
      <w:r w:rsidRPr="00270EAD">
        <w:rPr>
          <w:bCs/>
          <w:i/>
          <w:color w:val="2E74B5" w:themeColor="accent1" w:themeShade="BF"/>
        </w:rPr>
        <w:t xml:space="preserve"> – Tabela e detajuar me informatat për kërkesat e dhëna, arsyetimet për kërkesat e pranuara dhe të refuzuara në web faqe dhe platforma online:</w:t>
      </w:r>
    </w:p>
    <w:p w14:paraId="3EE06DBD" w14:textId="77777777" w:rsidR="00D86492" w:rsidRPr="00270EAD" w:rsidRDefault="00D86492" w:rsidP="00885D6E"/>
    <w:tbl>
      <w:tblPr>
        <w:tblStyle w:val="TableGrid"/>
        <w:tblW w:w="10800" w:type="dxa"/>
        <w:tblInd w:w="-275" w:type="dxa"/>
        <w:tblLook w:val="04A0" w:firstRow="1" w:lastRow="0" w:firstColumn="1" w:lastColumn="0" w:noHBand="0" w:noVBand="1"/>
      </w:tblPr>
      <w:tblGrid>
        <w:gridCol w:w="3870"/>
        <w:gridCol w:w="2070"/>
        <w:gridCol w:w="4860"/>
      </w:tblGrid>
      <w:tr w:rsidR="00605D45" w:rsidRPr="00270EAD" w14:paraId="41DDA784" w14:textId="77777777" w:rsidTr="005D3AA7">
        <w:tc>
          <w:tcPr>
            <w:tcW w:w="3870" w:type="dxa"/>
            <w:shd w:val="clear" w:color="auto" w:fill="BDD6EE" w:themeFill="accent1" w:themeFillTint="66"/>
          </w:tcPr>
          <w:p w14:paraId="42DECF8A" w14:textId="77777777" w:rsidR="00605D45" w:rsidRPr="00270EAD" w:rsidRDefault="00605D45" w:rsidP="002B2E13">
            <w:pPr>
              <w:rPr>
                <w:b/>
                <w:i/>
                <w:color w:val="2E74B5" w:themeColor="accent1" w:themeShade="BF"/>
              </w:rPr>
            </w:pPr>
            <w:r w:rsidRPr="00270EAD">
              <w:rPr>
                <w:b/>
                <w:color w:val="000000" w:themeColor="text1"/>
              </w:rPr>
              <w:t>Personi i kërkesës si dhe Kërkesat, Sugjerimet dhe Komentet.</w:t>
            </w:r>
          </w:p>
        </w:tc>
        <w:tc>
          <w:tcPr>
            <w:tcW w:w="2070" w:type="dxa"/>
            <w:shd w:val="clear" w:color="auto" w:fill="BDD6EE" w:themeFill="accent1" w:themeFillTint="66"/>
          </w:tcPr>
          <w:p w14:paraId="78CCBFD7" w14:textId="77777777" w:rsidR="00605D45" w:rsidRPr="00270EAD" w:rsidRDefault="00605D45" w:rsidP="00605D45">
            <w:pPr>
              <w:rPr>
                <w:b/>
                <w:color w:val="000000" w:themeColor="text1"/>
              </w:rPr>
            </w:pPr>
            <w:r w:rsidRPr="00270EAD">
              <w:rPr>
                <w:b/>
                <w:color w:val="000000" w:themeColor="text1"/>
              </w:rPr>
              <w:t>Statusi i Kërkesës, Sugjerimit dhe Komenteve.</w:t>
            </w:r>
          </w:p>
          <w:p w14:paraId="61E88BB9" w14:textId="77777777" w:rsidR="00605D45" w:rsidRPr="00270EAD" w:rsidRDefault="00605D45" w:rsidP="00605D45">
            <w:pPr>
              <w:rPr>
                <w:b/>
                <w:i/>
                <w:color w:val="2E74B5" w:themeColor="accent1" w:themeShade="BF"/>
              </w:rPr>
            </w:pPr>
          </w:p>
        </w:tc>
        <w:tc>
          <w:tcPr>
            <w:tcW w:w="4860" w:type="dxa"/>
            <w:shd w:val="clear" w:color="auto" w:fill="BDD6EE" w:themeFill="accent1" w:themeFillTint="66"/>
          </w:tcPr>
          <w:p w14:paraId="31451259" w14:textId="77777777" w:rsidR="00605D45" w:rsidRPr="00270EAD" w:rsidRDefault="00605D45" w:rsidP="002B2E13">
            <w:pPr>
              <w:rPr>
                <w:b/>
                <w:i/>
                <w:color w:val="2E74B5" w:themeColor="accent1" w:themeShade="BF"/>
              </w:rPr>
            </w:pPr>
            <w:r w:rsidRPr="00270EAD">
              <w:rPr>
                <w:b/>
                <w:bCs/>
                <w:color w:val="000000" w:themeColor="text1"/>
              </w:rPr>
              <w:t>Arsyetimi (komentimi për pranimin, pjesërisht i pranueshëm dhe mospranimit të komenteve është i detyrueshëm).</w:t>
            </w:r>
          </w:p>
        </w:tc>
      </w:tr>
      <w:tr w:rsidR="000269D4" w:rsidRPr="00270EAD" w14:paraId="254F85BE" w14:textId="77777777" w:rsidTr="000269D4">
        <w:tc>
          <w:tcPr>
            <w:tcW w:w="10800" w:type="dxa"/>
            <w:gridSpan w:val="3"/>
            <w:shd w:val="clear" w:color="auto" w:fill="DEEAF6" w:themeFill="accent1" w:themeFillTint="33"/>
          </w:tcPr>
          <w:p w14:paraId="6F703BDB" w14:textId="77777777" w:rsidR="00E72626" w:rsidRPr="00270EAD" w:rsidRDefault="00E72626" w:rsidP="002B2E13">
            <w:pPr>
              <w:rPr>
                <w:color w:val="000000" w:themeColor="text1"/>
              </w:rPr>
            </w:pPr>
            <w:r w:rsidRPr="00270EAD">
              <w:rPr>
                <w:color w:val="000000" w:themeColor="text1"/>
              </w:rPr>
              <w:t xml:space="preserve"> </w:t>
            </w:r>
          </w:p>
          <w:p w14:paraId="3FB536A5" w14:textId="77777777" w:rsidR="000269D4" w:rsidRPr="00270EAD" w:rsidRDefault="00E72626" w:rsidP="00E72626">
            <w:pPr>
              <w:jc w:val="center"/>
              <w:rPr>
                <w:color w:val="000000" w:themeColor="text1"/>
              </w:rPr>
            </w:pPr>
            <w:r w:rsidRPr="00270EAD">
              <w:rPr>
                <w:color w:val="000000" w:themeColor="text1"/>
              </w:rPr>
              <w:t>PUBLIKIMI NË UEB-FAQE / PLATFORMA.</w:t>
            </w:r>
          </w:p>
          <w:p w14:paraId="25FE3BF9" w14:textId="77777777" w:rsidR="00E72626" w:rsidRPr="00270EAD" w:rsidRDefault="00E72626" w:rsidP="002B2E13">
            <w:pPr>
              <w:rPr>
                <w:color w:val="2E74B5" w:themeColor="accent1" w:themeShade="BF"/>
              </w:rPr>
            </w:pPr>
          </w:p>
        </w:tc>
      </w:tr>
      <w:tr w:rsidR="00605D45" w:rsidRPr="00270EAD" w14:paraId="44CAE7B6" w14:textId="77777777" w:rsidTr="00F120CB">
        <w:tc>
          <w:tcPr>
            <w:tcW w:w="3870" w:type="dxa"/>
            <w:shd w:val="clear" w:color="auto" w:fill="FFFFFF" w:themeFill="background1"/>
          </w:tcPr>
          <w:p w14:paraId="76CA8C08" w14:textId="77777777" w:rsidR="004E51FD" w:rsidRPr="00270EAD" w:rsidRDefault="000507A3" w:rsidP="002B2E13">
            <w:pPr>
              <w:rPr>
                <w:b/>
                <w:color w:val="000000" w:themeColor="text1"/>
              </w:rPr>
            </w:pPr>
            <w:r w:rsidRPr="00270EAD">
              <w:rPr>
                <w:b/>
                <w:color w:val="000000" w:themeColor="text1"/>
              </w:rPr>
              <w:t xml:space="preserve">0 </w:t>
            </w:r>
          </w:p>
          <w:p w14:paraId="536B1015" w14:textId="77777777" w:rsidR="00605D45" w:rsidRPr="00270EAD" w:rsidRDefault="000507A3" w:rsidP="002B2E13">
            <w:pPr>
              <w:rPr>
                <w:color w:val="000000" w:themeColor="text1"/>
              </w:rPr>
            </w:pPr>
            <w:r w:rsidRPr="00270EAD">
              <w:rPr>
                <w:color w:val="000000" w:themeColor="text1"/>
              </w:rPr>
              <w:t>pjesëmarrës.</w:t>
            </w:r>
          </w:p>
          <w:p w14:paraId="4D54D529" w14:textId="77777777" w:rsidR="000507A3" w:rsidRPr="00270EAD" w:rsidRDefault="000507A3" w:rsidP="002B2E13">
            <w:pPr>
              <w:rPr>
                <w:b/>
                <w:i/>
                <w:color w:val="2E74B5" w:themeColor="accent1" w:themeShade="BF"/>
              </w:rPr>
            </w:pPr>
          </w:p>
        </w:tc>
        <w:tc>
          <w:tcPr>
            <w:tcW w:w="2070" w:type="dxa"/>
            <w:shd w:val="clear" w:color="auto" w:fill="FFFFFF" w:themeFill="background1"/>
          </w:tcPr>
          <w:p w14:paraId="4A827670" w14:textId="77777777" w:rsidR="00605D45" w:rsidRPr="00270EAD" w:rsidRDefault="004E51FD" w:rsidP="002B2E13">
            <w:pPr>
              <w:rPr>
                <w:color w:val="000000" w:themeColor="text1"/>
              </w:rPr>
            </w:pPr>
            <w:r w:rsidRPr="00270EAD">
              <w:rPr>
                <w:b/>
                <w:color w:val="000000" w:themeColor="text1"/>
              </w:rPr>
              <w:t>0</w:t>
            </w:r>
            <w:r w:rsidRPr="00270EAD">
              <w:rPr>
                <w:color w:val="000000" w:themeColor="text1"/>
              </w:rPr>
              <w:t xml:space="preserve"> komente, kërkesa apo sugjerime të regjistruara.</w:t>
            </w:r>
          </w:p>
          <w:p w14:paraId="0A0679C9" w14:textId="77777777" w:rsidR="004E51FD" w:rsidRPr="00270EAD" w:rsidRDefault="004E51FD" w:rsidP="002B2E13">
            <w:pPr>
              <w:rPr>
                <w:b/>
                <w:i/>
                <w:color w:val="2E74B5" w:themeColor="accent1" w:themeShade="BF"/>
              </w:rPr>
            </w:pPr>
          </w:p>
        </w:tc>
        <w:tc>
          <w:tcPr>
            <w:tcW w:w="4860" w:type="dxa"/>
            <w:shd w:val="clear" w:color="auto" w:fill="FFFFFF" w:themeFill="background1"/>
          </w:tcPr>
          <w:p w14:paraId="357AD85B" w14:textId="77777777" w:rsidR="00605D45" w:rsidRPr="00270EAD" w:rsidRDefault="000E0033" w:rsidP="002B2E13">
            <w:pPr>
              <w:rPr>
                <w:b/>
                <w:i/>
                <w:color w:val="2E74B5" w:themeColor="accent1" w:themeShade="BF"/>
              </w:rPr>
            </w:pPr>
            <w:r w:rsidRPr="00270EAD">
              <w:rPr>
                <w:color w:val="000000" w:themeColor="text1"/>
              </w:rPr>
              <w:t xml:space="preserve">Grupi punues nuk ka pranuar asnjë koment/ sugjerim apo kërkesë </w:t>
            </w:r>
            <w:r w:rsidR="00925D4B" w:rsidRPr="00270EAD">
              <w:rPr>
                <w:color w:val="000000" w:themeColor="text1"/>
              </w:rPr>
              <w:t xml:space="preserve">nga </w:t>
            </w:r>
            <w:r w:rsidR="00925D4B" w:rsidRPr="00270EAD">
              <w:rPr>
                <w:rFonts w:eastAsia="MS Mincho"/>
                <w:color w:val="000000" w:themeColor="text1"/>
              </w:rPr>
              <w:t>publikimi në ueb-faqe/platforma</w:t>
            </w:r>
            <w:r w:rsidRPr="00270EAD">
              <w:rPr>
                <w:rFonts w:eastAsia="MS Mincho"/>
                <w:color w:val="000000" w:themeColor="text1"/>
              </w:rPr>
              <w:t>, pasi platforma e-konsultimet ka qenë jashtë funksionit.</w:t>
            </w:r>
          </w:p>
        </w:tc>
      </w:tr>
    </w:tbl>
    <w:p w14:paraId="372803FD" w14:textId="77777777" w:rsidR="005B6A76" w:rsidRPr="00270EAD" w:rsidRDefault="005B6A76" w:rsidP="005B6A76"/>
    <w:p w14:paraId="152DD6B5" w14:textId="126DBA1B" w:rsidR="009B22AA" w:rsidRPr="00270EAD" w:rsidRDefault="009B22AA" w:rsidP="009B22AA">
      <w:pPr>
        <w:rPr>
          <w:bCs/>
          <w:i/>
          <w:color w:val="2E74B5" w:themeColor="accent1" w:themeShade="BF"/>
        </w:rPr>
      </w:pPr>
      <w:r w:rsidRPr="00270EAD">
        <w:rPr>
          <w:bCs/>
          <w:i/>
          <w:color w:val="2E74B5" w:themeColor="accent1" w:themeShade="BF"/>
        </w:rPr>
        <w:t xml:space="preserve">Shtojca nr. </w:t>
      </w:r>
      <w:r w:rsidR="00DC6490" w:rsidRPr="00270EAD">
        <w:rPr>
          <w:bCs/>
          <w:i/>
          <w:color w:val="2E74B5" w:themeColor="accent1" w:themeShade="BF"/>
        </w:rPr>
        <w:t>4</w:t>
      </w:r>
      <w:r w:rsidRPr="00270EAD">
        <w:rPr>
          <w:bCs/>
          <w:i/>
          <w:color w:val="2E74B5" w:themeColor="accent1" w:themeShade="BF"/>
        </w:rPr>
        <w:t xml:space="preserve"> – Tabe</w:t>
      </w:r>
      <w:r w:rsidR="0018652C" w:rsidRPr="00270EAD">
        <w:rPr>
          <w:bCs/>
          <w:i/>
          <w:color w:val="2E74B5" w:themeColor="accent1" w:themeShade="BF"/>
        </w:rPr>
        <w:t xml:space="preserve">la e detajuar me informatat për </w:t>
      </w:r>
      <w:r w:rsidRPr="00270EAD">
        <w:rPr>
          <w:bCs/>
          <w:i/>
          <w:color w:val="2E74B5" w:themeColor="accent1" w:themeShade="BF"/>
        </w:rPr>
        <w:t>kërk</w:t>
      </w:r>
      <w:r w:rsidR="004A3177" w:rsidRPr="00270EAD">
        <w:rPr>
          <w:bCs/>
          <w:i/>
          <w:color w:val="2E74B5" w:themeColor="accent1" w:themeShade="BF"/>
        </w:rPr>
        <w:t xml:space="preserve">esat e pranuara më </w:t>
      </w:r>
      <w:r w:rsidR="0018652C" w:rsidRPr="00270EAD">
        <w:rPr>
          <w:bCs/>
          <w:i/>
          <w:color w:val="2E74B5" w:themeColor="accent1" w:themeShade="BF"/>
        </w:rPr>
        <w:t>email</w:t>
      </w:r>
      <w:r w:rsidRPr="00270EAD">
        <w:rPr>
          <w:bCs/>
          <w:i/>
          <w:color w:val="2E74B5" w:themeColor="accent1" w:themeShade="BF"/>
        </w:rPr>
        <w:t>:</w:t>
      </w:r>
    </w:p>
    <w:p w14:paraId="1A929068" w14:textId="77777777" w:rsidR="005B6A76" w:rsidRPr="00270EAD" w:rsidRDefault="005B6A76" w:rsidP="005B6A76"/>
    <w:tbl>
      <w:tblPr>
        <w:tblStyle w:val="TableGrid"/>
        <w:tblW w:w="10800" w:type="dxa"/>
        <w:tblInd w:w="-275" w:type="dxa"/>
        <w:tblLook w:val="04A0" w:firstRow="1" w:lastRow="0" w:firstColumn="1" w:lastColumn="0" w:noHBand="0" w:noVBand="1"/>
      </w:tblPr>
      <w:tblGrid>
        <w:gridCol w:w="3870"/>
        <w:gridCol w:w="2070"/>
        <w:gridCol w:w="4860"/>
      </w:tblGrid>
      <w:tr w:rsidR="00E428F7" w:rsidRPr="00270EAD" w14:paraId="2E68DCA8" w14:textId="77777777" w:rsidTr="00BC61CA">
        <w:tc>
          <w:tcPr>
            <w:tcW w:w="3870" w:type="dxa"/>
            <w:shd w:val="clear" w:color="auto" w:fill="BDD6EE" w:themeFill="accent1" w:themeFillTint="66"/>
          </w:tcPr>
          <w:p w14:paraId="03BAB788" w14:textId="77777777" w:rsidR="00E428F7" w:rsidRPr="00270EAD" w:rsidRDefault="00E428F7" w:rsidP="00E30145">
            <w:pPr>
              <w:rPr>
                <w:b/>
                <w:i/>
                <w:color w:val="2E74B5" w:themeColor="accent1" w:themeShade="BF"/>
              </w:rPr>
            </w:pPr>
            <w:r w:rsidRPr="00270EAD">
              <w:rPr>
                <w:b/>
                <w:color w:val="000000" w:themeColor="text1"/>
              </w:rPr>
              <w:t>Personi i kërkesës si dhe Kërkesat, Sugjerimet dhe Komentet.</w:t>
            </w:r>
          </w:p>
        </w:tc>
        <w:tc>
          <w:tcPr>
            <w:tcW w:w="2070" w:type="dxa"/>
            <w:shd w:val="clear" w:color="auto" w:fill="BDD6EE" w:themeFill="accent1" w:themeFillTint="66"/>
          </w:tcPr>
          <w:p w14:paraId="2D1F9667" w14:textId="77777777" w:rsidR="00E428F7" w:rsidRPr="00270EAD" w:rsidRDefault="00E428F7" w:rsidP="00E30145">
            <w:pPr>
              <w:rPr>
                <w:b/>
                <w:color w:val="000000" w:themeColor="text1"/>
              </w:rPr>
            </w:pPr>
            <w:r w:rsidRPr="00270EAD">
              <w:rPr>
                <w:b/>
                <w:color w:val="000000" w:themeColor="text1"/>
              </w:rPr>
              <w:t>Statusi i Kërkesës, Sugjerimit dhe Komenteve.</w:t>
            </w:r>
          </w:p>
          <w:p w14:paraId="2FD9B786" w14:textId="77777777" w:rsidR="00E428F7" w:rsidRPr="00270EAD" w:rsidRDefault="00E428F7" w:rsidP="00E30145">
            <w:pPr>
              <w:rPr>
                <w:b/>
                <w:i/>
                <w:color w:val="2E74B5" w:themeColor="accent1" w:themeShade="BF"/>
              </w:rPr>
            </w:pPr>
          </w:p>
        </w:tc>
        <w:tc>
          <w:tcPr>
            <w:tcW w:w="4860" w:type="dxa"/>
            <w:shd w:val="clear" w:color="auto" w:fill="BDD6EE" w:themeFill="accent1" w:themeFillTint="66"/>
          </w:tcPr>
          <w:p w14:paraId="4E625BCE" w14:textId="77777777" w:rsidR="00E428F7" w:rsidRPr="00270EAD" w:rsidRDefault="00E428F7" w:rsidP="00E30145">
            <w:pPr>
              <w:rPr>
                <w:b/>
                <w:i/>
                <w:color w:val="2E74B5" w:themeColor="accent1" w:themeShade="BF"/>
              </w:rPr>
            </w:pPr>
            <w:r w:rsidRPr="00270EAD">
              <w:rPr>
                <w:b/>
                <w:bCs/>
                <w:color w:val="000000" w:themeColor="text1"/>
              </w:rPr>
              <w:t>Arsyetimi (komentimi për pranimin, pjesërisht i pranueshëm dhe mospranimit të komenteve është i detyrueshëm).</w:t>
            </w:r>
          </w:p>
        </w:tc>
      </w:tr>
      <w:tr w:rsidR="00E428F7" w:rsidRPr="00270EAD" w14:paraId="70417D41" w14:textId="77777777" w:rsidTr="00BC61CA">
        <w:tc>
          <w:tcPr>
            <w:tcW w:w="10800" w:type="dxa"/>
            <w:gridSpan w:val="3"/>
            <w:shd w:val="clear" w:color="auto" w:fill="DEEAF6" w:themeFill="accent1" w:themeFillTint="33"/>
          </w:tcPr>
          <w:p w14:paraId="07E5E550" w14:textId="77777777" w:rsidR="004A62CB" w:rsidRPr="00270EAD" w:rsidRDefault="004A62CB" w:rsidP="004A62CB">
            <w:pPr>
              <w:tabs>
                <w:tab w:val="left" w:pos="252"/>
              </w:tabs>
              <w:spacing w:line="276" w:lineRule="auto"/>
              <w:rPr>
                <w:rFonts w:eastAsia="MS Mincho"/>
                <w:color w:val="000000" w:themeColor="text1"/>
              </w:rPr>
            </w:pPr>
          </w:p>
          <w:p w14:paraId="199ADE18" w14:textId="77777777" w:rsidR="004A62CB" w:rsidRPr="00270EAD" w:rsidRDefault="004A62CB" w:rsidP="004A62CB">
            <w:pPr>
              <w:tabs>
                <w:tab w:val="left" w:pos="252"/>
              </w:tabs>
              <w:spacing w:line="276" w:lineRule="auto"/>
              <w:jc w:val="center"/>
              <w:rPr>
                <w:rFonts w:eastAsia="MS Mincho"/>
                <w:color w:val="000000" w:themeColor="text1"/>
              </w:rPr>
            </w:pPr>
            <w:r w:rsidRPr="00270EAD">
              <w:rPr>
                <w:rFonts w:eastAsia="MS Mincho"/>
                <w:color w:val="000000" w:themeColor="text1"/>
              </w:rPr>
              <w:t>KËRKESA MË EMAIL TË PERSONAT E CAKTUAR.</w:t>
            </w:r>
          </w:p>
          <w:p w14:paraId="654702C0" w14:textId="77777777" w:rsidR="00E428F7" w:rsidRPr="00270EAD" w:rsidRDefault="00E428F7" w:rsidP="00E30145">
            <w:pPr>
              <w:rPr>
                <w:b/>
                <w:i/>
                <w:color w:val="2E74B5" w:themeColor="accent1" w:themeShade="BF"/>
              </w:rPr>
            </w:pPr>
          </w:p>
        </w:tc>
      </w:tr>
      <w:tr w:rsidR="00C359BF" w:rsidRPr="00270EAD" w14:paraId="5C1F4C77" w14:textId="77777777" w:rsidTr="009270DF">
        <w:tc>
          <w:tcPr>
            <w:tcW w:w="3870" w:type="dxa"/>
            <w:shd w:val="clear" w:color="auto" w:fill="FFFFFF" w:themeFill="background1"/>
          </w:tcPr>
          <w:p w14:paraId="0DDE438B" w14:textId="77777777" w:rsidR="00C359BF" w:rsidRPr="00270EAD" w:rsidRDefault="00C359BF" w:rsidP="0033391F">
            <w:pPr>
              <w:rPr>
                <w:b/>
                <w:color w:val="2E74B5" w:themeColor="accent1" w:themeShade="BF"/>
              </w:rPr>
            </w:pPr>
          </w:p>
        </w:tc>
        <w:tc>
          <w:tcPr>
            <w:tcW w:w="2070" w:type="dxa"/>
            <w:shd w:val="clear" w:color="auto" w:fill="FFFFFF" w:themeFill="background1"/>
          </w:tcPr>
          <w:p w14:paraId="33933317" w14:textId="77777777" w:rsidR="0020283F" w:rsidRPr="00270EAD" w:rsidRDefault="0020283F" w:rsidP="0020283F">
            <w:pPr>
              <w:rPr>
                <w:color w:val="000000" w:themeColor="text1"/>
              </w:rPr>
            </w:pPr>
            <w:r w:rsidRPr="00270EAD">
              <w:rPr>
                <w:b/>
                <w:color w:val="000000" w:themeColor="text1"/>
              </w:rPr>
              <w:t>0</w:t>
            </w:r>
            <w:r w:rsidRPr="00270EAD">
              <w:rPr>
                <w:color w:val="000000" w:themeColor="text1"/>
              </w:rPr>
              <w:t xml:space="preserve"> komente, kërkesa apo sugjerime të regjistruara.</w:t>
            </w:r>
          </w:p>
          <w:p w14:paraId="22D1D3CF" w14:textId="72E171F5" w:rsidR="00C359BF" w:rsidRPr="00270EAD" w:rsidRDefault="00C359BF" w:rsidP="00C359BF">
            <w:pPr>
              <w:jc w:val="center"/>
            </w:pPr>
          </w:p>
        </w:tc>
        <w:tc>
          <w:tcPr>
            <w:tcW w:w="4860" w:type="dxa"/>
            <w:shd w:val="clear" w:color="auto" w:fill="FFFFFF" w:themeFill="background1"/>
          </w:tcPr>
          <w:p w14:paraId="66B77B65" w14:textId="2ACBC1F0" w:rsidR="00C359BF" w:rsidRPr="00270EAD" w:rsidRDefault="00C359BF" w:rsidP="00C359BF">
            <w:pPr>
              <w:rPr>
                <w:bCs/>
                <w:color w:val="000000" w:themeColor="text1"/>
              </w:rPr>
            </w:pPr>
          </w:p>
          <w:p w14:paraId="56642D00" w14:textId="786FD5AB" w:rsidR="00C359BF" w:rsidRPr="00270EAD" w:rsidRDefault="00C359BF" w:rsidP="009270DF">
            <w:pPr>
              <w:rPr>
                <w:bCs/>
                <w:color w:val="000000" w:themeColor="text1"/>
              </w:rPr>
            </w:pPr>
          </w:p>
        </w:tc>
      </w:tr>
    </w:tbl>
    <w:p w14:paraId="0199D600" w14:textId="77777777" w:rsidR="005B6A76" w:rsidRPr="00270EAD" w:rsidRDefault="005B6A76" w:rsidP="005B6A76"/>
    <w:p w14:paraId="05B360EC" w14:textId="2DD205C1" w:rsidR="00B3423F" w:rsidRPr="00270EAD" w:rsidRDefault="00B3423F" w:rsidP="00B3423F">
      <w:pPr>
        <w:rPr>
          <w:bCs/>
          <w:i/>
          <w:color w:val="2E74B5" w:themeColor="accent1" w:themeShade="BF"/>
        </w:rPr>
      </w:pPr>
      <w:r w:rsidRPr="00270EAD">
        <w:rPr>
          <w:bCs/>
          <w:i/>
          <w:color w:val="2E74B5" w:themeColor="accent1" w:themeShade="BF"/>
        </w:rPr>
        <w:t xml:space="preserve">Shtojca nr. </w:t>
      </w:r>
      <w:r w:rsidR="00DC6490" w:rsidRPr="00270EAD">
        <w:rPr>
          <w:bCs/>
          <w:i/>
          <w:color w:val="2E74B5" w:themeColor="accent1" w:themeShade="BF"/>
        </w:rPr>
        <w:t>5</w:t>
      </w:r>
      <w:r w:rsidRPr="00270EAD">
        <w:rPr>
          <w:bCs/>
          <w:i/>
          <w:color w:val="2E74B5" w:themeColor="accent1" w:themeShade="BF"/>
        </w:rPr>
        <w:t xml:space="preserve"> – Tabela e detajuar me informatat për kërk</w:t>
      </w:r>
      <w:r w:rsidR="00B10158" w:rsidRPr="00270EAD">
        <w:rPr>
          <w:bCs/>
          <w:i/>
          <w:color w:val="2E74B5" w:themeColor="accent1" w:themeShade="BF"/>
        </w:rPr>
        <w:t>esat e pranuara në formë fizike</w:t>
      </w:r>
      <w:r w:rsidRPr="00270EAD">
        <w:rPr>
          <w:bCs/>
          <w:i/>
          <w:color w:val="2E74B5" w:themeColor="accent1" w:themeShade="BF"/>
        </w:rPr>
        <w:t>:</w:t>
      </w:r>
    </w:p>
    <w:p w14:paraId="4D99E393" w14:textId="77777777" w:rsidR="00E428F7" w:rsidRPr="00270EAD" w:rsidRDefault="00E428F7" w:rsidP="005B6A76"/>
    <w:tbl>
      <w:tblPr>
        <w:tblStyle w:val="TableGrid"/>
        <w:tblW w:w="10800" w:type="dxa"/>
        <w:tblInd w:w="-275" w:type="dxa"/>
        <w:tblLook w:val="04A0" w:firstRow="1" w:lastRow="0" w:firstColumn="1" w:lastColumn="0" w:noHBand="0" w:noVBand="1"/>
      </w:tblPr>
      <w:tblGrid>
        <w:gridCol w:w="3870"/>
        <w:gridCol w:w="2070"/>
        <w:gridCol w:w="4860"/>
      </w:tblGrid>
      <w:tr w:rsidR="00E428F7" w:rsidRPr="00270EAD" w14:paraId="441349C5" w14:textId="77777777" w:rsidTr="00E30145">
        <w:tc>
          <w:tcPr>
            <w:tcW w:w="3870" w:type="dxa"/>
            <w:shd w:val="clear" w:color="auto" w:fill="BDD6EE" w:themeFill="accent1" w:themeFillTint="66"/>
          </w:tcPr>
          <w:p w14:paraId="23BC5953" w14:textId="77777777" w:rsidR="00E428F7" w:rsidRPr="00270EAD" w:rsidRDefault="00E428F7" w:rsidP="00E30145">
            <w:pPr>
              <w:rPr>
                <w:b/>
                <w:i/>
                <w:color w:val="2E74B5" w:themeColor="accent1" w:themeShade="BF"/>
              </w:rPr>
            </w:pPr>
            <w:r w:rsidRPr="00270EAD">
              <w:rPr>
                <w:b/>
                <w:color w:val="000000" w:themeColor="text1"/>
              </w:rPr>
              <w:t>Personi i kërkesës si dhe Kërkesat, Sugjerimet dhe Komentet.</w:t>
            </w:r>
          </w:p>
        </w:tc>
        <w:tc>
          <w:tcPr>
            <w:tcW w:w="2070" w:type="dxa"/>
            <w:shd w:val="clear" w:color="auto" w:fill="BDD6EE" w:themeFill="accent1" w:themeFillTint="66"/>
          </w:tcPr>
          <w:p w14:paraId="0BBB945B" w14:textId="77777777" w:rsidR="00E428F7" w:rsidRPr="00270EAD" w:rsidRDefault="00E428F7" w:rsidP="00E30145">
            <w:pPr>
              <w:rPr>
                <w:b/>
                <w:color w:val="000000" w:themeColor="text1"/>
              </w:rPr>
            </w:pPr>
            <w:r w:rsidRPr="00270EAD">
              <w:rPr>
                <w:b/>
                <w:color w:val="000000" w:themeColor="text1"/>
              </w:rPr>
              <w:t>Statusi i Kërkesës, Sugjerimit dhe Komenteve.</w:t>
            </w:r>
          </w:p>
          <w:p w14:paraId="36371A4F" w14:textId="77777777" w:rsidR="00E428F7" w:rsidRPr="00270EAD" w:rsidRDefault="00E428F7" w:rsidP="00E30145">
            <w:pPr>
              <w:rPr>
                <w:b/>
                <w:i/>
                <w:color w:val="2E74B5" w:themeColor="accent1" w:themeShade="BF"/>
              </w:rPr>
            </w:pPr>
          </w:p>
        </w:tc>
        <w:tc>
          <w:tcPr>
            <w:tcW w:w="4860" w:type="dxa"/>
            <w:shd w:val="clear" w:color="auto" w:fill="BDD6EE" w:themeFill="accent1" w:themeFillTint="66"/>
          </w:tcPr>
          <w:p w14:paraId="7AF92BD3" w14:textId="77777777" w:rsidR="00E428F7" w:rsidRPr="00270EAD" w:rsidRDefault="00E428F7" w:rsidP="00E30145">
            <w:pPr>
              <w:rPr>
                <w:b/>
                <w:i/>
                <w:color w:val="2E74B5" w:themeColor="accent1" w:themeShade="BF"/>
              </w:rPr>
            </w:pPr>
            <w:r w:rsidRPr="00270EAD">
              <w:rPr>
                <w:b/>
                <w:bCs/>
                <w:color w:val="000000" w:themeColor="text1"/>
              </w:rPr>
              <w:t>Arsyetimi (komentimi për pranimin, pjesërisht i pranueshëm dhe mospranimit të komenteve është i detyrueshëm).</w:t>
            </w:r>
          </w:p>
        </w:tc>
      </w:tr>
      <w:tr w:rsidR="00E428F7" w:rsidRPr="00270EAD" w14:paraId="474B4F91" w14:textId="77777777" w:rsidTr="00E30145">
        <w:tc>
          <w:tcPr>
            <w:tcW w:w="10800" w:type="dxa"/>
            <w:gridSpan w:val="3"/>
            <w:shd w:val="clear" w:color="auto" w:fill="DEEAF6" w:themeFill="accent1" w:themeFillTint="33"/>
          </w:tcPr>
          <w:p w14:paraId="3301D7D2" w14:textId="77777777" w:rsidR="00B10158" w:rsidRPr="00270EAD" w:rsidRDefault="00B10158" w:rsidP="00B10158">
            <w:pPr>
              <w:tabs>
                <w:tab w:val="left" w:pos="252"/>
              </w:tabs>
              <w:spacing w:line="276" w:lineRule="auto"/>
              <w:jc w:val="center"/>
              <w:rPr>
                <w:rFonts w:eastAsia="MS Mincho"/>
                <w:color w:val="000000" w:themeColor="text1"/>
              </w:rPr>
            </w:pPr>
          </w:p>
          <w:p w14:paraId="68C1512D" w14:textId="77777777" w:rsidR="00B10158" w:rsidRPr="00270EAD" w:rsidRDefault="00B10158" w:rsidP="00B10158">
            <w:pPr>
              <w:tabs>
                <w:tab w:val="left" w:pos="252"/>
              </w:tabs>
              <w:spacing w:line="276" w:lineRule="auto"/>
              <w:jc w:val="center"/>
              <w:rPr>
                <w:rFonts w:eastAsia="MS Mincho"/>
                <w:color w:val="000000" w:themeColor="text1"/>
              </w:rPr>
            </w:pPr>
            <w:r w:rsidRPr="00270EAD">
              <w:rPr>
                <w:rFonts w:eastAsia="MS Mincho"/>
                <w:color w:val="000000" w:themeColor="text1"/>
              </w:rPr>
              <w:t>KËRKESA NË FORMË FIZIKE.</w:t>
            </w:r>
          </w:p>
          <w:p w14:paraId="5B542CE6" w14:textId="77777777" w:rsidR="00E428F7" w:rsidRPr="00270EAD" w:rsidRDefault="00E428F7" w:rsidP="00E30145">
            <w:pPr>
              <w:rPr>
                <w:b/>
                <w:i/>
                <w:color w:val="2E74B5" w:themeColor="accent1" w:themeShade="BF"/>
              </w:rPr>
            </w:pPr>
          </w:p>
        </w:tc>
      </w:tr>
      <w:tr w:rsidR="00A504AB" w:rsidRPr="00270EAD" w14:paraId="50464876" w14:textId="77777777" w:rsidTr="000955AD">
        <w:tc>
          <w:tcPr>
            <w:tcW w:w="3870" w:type="dxa"/>
            <w:shd w:val="clear" w:color="auto" w:fill="FFFFFF" w:themeFill="background1"/>
          </w:tcPr>
          <w:p w14:paraId="7500BC73" w14:textId="77777777" w:rsidR="00A504AB" w:rsidRPr="00270EAD" w:rsidRDefault="00A504AB" w:rsidP="0033391F">
            <w:pPr>
              <w:rPr>
                <w:b/>
                <w:i/>
                <w:color w:val="2E74B5" w:themeColor="accent1" w:themeShade="BF"/>
              </w:rPr>
            </w:pPr>
          </w:p>
        </w:tc>
        <w:tc>
          <w:tcPr>
            <w:tcW w:w="2070" w:type="dxa"/>
            <w:shd w:val="clear" w:color="auto" w:fill="FFFFFF" w:themeFill="background1"/>
          </w:tcPr>
          <w:p w14:paraId="28C365A7" w14:textId="77777777" w:rsidR="00A504AB" w:rsidRPr="00270EAD" w:rsidRDefault="00A504AB" w:rsidP="000955AD">
            <w:pPr>
              <w:rPr>
                <w:b/>
                <w:color w:val="000000" w:themeColor="text1"/>
              </w:rPr>
            </w:pPr>
          </w:p>
          <w:p w14:paraId="1E245BCC" w14:textId="0460AAD5" w:rsidR="000955AD" w:rsidRPr="00270EAD" w:rsidRDefault="0033391F" w:rsidP="00270EAD">
            <w:pPr>
              <w:rPr>
                <w:b/>
                <w:i/>
                <w:color w:val="2E74B5" w:themeColor="accent1" w:themeShade="BF"/>
              </w:rPr>
            </w:pPr>
            <w:r w:rsidRPr="00270EAD">
              <w:rPr>
                <w:b/>
                <w:color w:val="000000" w:themeColor="text1"/>
              </w:rPr>
              <w:t>0</w:t>
            </w:r>
            <w:r w:rsidRPr="00270EAD">
              <w:rPr>
                <w:color w:val="000000" w:themeColor="text1"/>
              </w:rPr>
              <w:t xml:space="preserve"> komente, kërkesa apo sugjerime të regjistruara.</w:t>
            </w:r>
          </w:p>
        </w:tc>
        <w:tc>
          <w:tcPr>
            <w:tcW w:w="4860" w:type="dxa"/>
            <w:shd w:val="clear" w:color="auto" w:fill="FFFFFF" w:themeFill="background1"/>
          </w:tcPr>
          <w:p w14:paraId="73E26B96" w14:textId="289D2FD7" w:rsidR="00A504AB" w:rsidRPr="00270EAD" w:rsidRDefault="00A504AB" w:rsidP="00A504AB">
            <w:pPr>
              <w:rPr>
                <w:b/>
                <w:i/>
                <w:color w:val="2E74B5" w:themeColor="accent1" w:themeShade="BF"/>
              </w:rPr>
            </w:pPr>
          </w:p>
        </w:tc>
      </w:tr>
    </w:tbl>
    <w:p w14:paraId="3356B128" w14:textId="77777777" w:rsidR="00E428F7" w:rsidRPr="00270EAD" w:rsidRDefault="00E428F7" w:rsidP="005B6A76"/>
    <w:p w14:paraId="1FD720A7" w14:textId="6A4AB8D3" w:rsidR="00FE2760" w:rsidRPr="00270EAD" w:rsidRDefault="00FE2760" w:rsidP="00FE2760">
      <w:pPr>
        <w:rPr>
          <w:bCs/>
          <w:i/>
          <w:color w:val="2E74B5" w:themeColor="accent1" w:themeShade="BF"/>
        </w:rPr>
      </w:pPr>
      <w:r w:rsidRPr="00270EAD">
        <w:rPr>
          <w:bCs/>
          <w:i/>
          <w:color w:val="2E74B5" w:themeColor="accent1" w:themeShade="BF"/>
        </w:rPr>
        <w:t xml:space="preserve">Shtojca nr. </w:t>
      </w:r>
      <w:r w:rsidR="00DC6490" w:rsidRPr="00270EAD">
        <w:rPr>
          <w:bCs/>
          <w:i/>
          <w:color w:val="2E74B5" w:themeColor="accent1" w:themeShade="BF"/>
        </w:rPr>
        <w:t>6</w:t>
      </w:r>
      <w:r w:rsidRPr="00270EAD">
        <w:rPr>
          <w:bCs/>
          <w:i/>
          <w:color w:val="2E74B5" w:themeColor="accent1" w:themeShade="BF"/>
        </w:rPr>
        <w:t xml:space="preserve"> – Tabela e detajuar me informatat për kërkesat e pranuara në formë fizike</w:t>
      </w:r>
      <w:r w:rsidR="002B28A2" w:rsidRPr="00270EAD">
        <w:rPr>
          <w:bCs/>
          <w:i/>
          <w:color w:val="2E74B5" w:themeColor="accent1" w:themeShade="BF"/>
        </w:rPr>
        <w:t xml:space="preserve"> nga OJQ dhe grupe tjera specifike</w:t>
      </w:r>
      <w:r w:rsidRPr="00270EAD">
        <w:rPr>
          <w:bCs/>
          <w:i/>
          <w:color w:val="2E74B5" w:themeColor="accent1" w:themeShade="BF"/>
        </w:rPr>
        <w:t>:</w:t>
      </w:r>
    </w:p>
    <w:p w14:paraId="1B0C6755" w14:textId="77777777" w:rsidR="00FE2760" w:rsidRPr="00270EAD" w:rsidRDefault="00FE2760" w:rsidP="00FE2760"/>
    <w:tbl>
      <w:tblPr>
        <w:tblStyle w:val="TableGrid"/>
        <w:tblW w:w="10800" w:type="dxa"/>
        <w:tblInd w:w="-275" w:type="dxa"/>
        <w:tblLook w:val="04A0" w:firstRow="1" w:lastRow="0" w:firstColumn="1" w:lastColumn="0" w:noHBand="0" w:noVBand="1"/>
      </w:tblPr>
      <w:tblGrid>
        <w:gridCol w:w="3870"/>
        <w:gridCol w:w="2070"/>
        <w:gridCol w:w="4860"/>
      </w:tblGrid>
      <w:tr w:rsidR="00FE2760" w:rsidRPr="00270EAD" w14:paraId="6A7294CA" w14:textId="77777777" w:rsidTr="00E30145">
        <w:tc>
          <w:tcPr>
            <w:tcW w:w="3870" w:type="dxa"/>
            <w:shd w:val="clear" w:color="auto" w:fill="BDD6EE" w:themeFill="accent1" w:themeFillTint="66"/>
          </w:tcPr>
          <w:p w14:paraId="45E4F85A" w14:textId="77777777" w:rsidR="00FE2760" w:rsidRPr="00270EAD" w:rsidRDefault="00FE2760" w:rsidP="00E30145">
            <w:pPr>
              <w:rPr>
                <w:b/>
                <w:i/>
                <w:color w:val="2E74B5" w:themeColor="accent1" w:themeShade="BF"/>
              </w:rPr>
            </w:pPr>
            <w:r w:rsidRPr="00270EAD">
              <w:rPr>
                <w:b/>
                <w:color w:val="000000" w:themeColor="text1"/>
              </w:rPr>
              <w:t>Personi i kërkesës si dhe Kërkesat, Sugjerimet dhe Komentet.</w:t>
            </w:r>
          </w:p>
        </w:tc>
        <w:tc>
          <w:tcPr>
            <w:tcW w:w="2070" w:type="dxa"/>
            <w:shd w:val="clear" w:color="auto" w:fill="BDD6EE" w:themeFill="accent1" w:themeFillTint="66"/>
          </w:tcPr>
          <w:p w14:paraId="50CE0A02" w14:textId="65EF7BEE" w:rsidR="00FE2760" w:rsidRPr="00270EAD" w:rsidRDefault="00FE2760" w:rsidP="00270EAD">
            <w:pPr>
              <w:rPr>
                <w:b/>
                <w:i/>
                <w:color w:val="2E74B5" w:themeColor="accent1" w:themeShade="BF"/>
              </w:rPr>
            </w:pPr>
            <w:r w:rsidRPr="00270EAD">
              <w:rPr>
                <w:b/>
                <w:color w:val="000000" w:themeColor="text1"/>
              </w:rPr>
              <w:t>Statusi i Kërkesës, Sugjerimit dhe Komenteve.</w:t>
            </w:r>
          </w:p>
        </w:tc>
        <w:tc>
          <w:tcPr>
            <w:tcW w:w="4860" w:type="dxa"/>
            <w:shd w:val="clear" w:color="auto" w:fill="BDD6EE" w:themeFill="accent1" w:themeFillTint="66"/>
          </w:tcPr>
          <w:p w14:paraId="0B62DADA" w14:textId="77777777" w:rsidR="00FE2760" w:rsidRPr="00270EAD" w:rsidRDefault="00FE2760" w:rsidP="00E30145">
            <w:pPr>
              <w:rPr>
                <w:b/>
                <w:i/>
                <w:color w:val="2E74B5" w:themeColor="accent1" w:themeShade="BF"/>
              </w:rPr>
            </w:pPr>
            <w:r w:rsidRPr="00270EAD">
              <w:rPr>
                <w:b/>
                <w:bCs/>
                <w:color w:val="000000" w:themeColor="text1"/>
              </w:rPr>
              <w:t>Arsyetimi (komentimi për pranimin, pjesërisht i pranueshëm dhe mospranimit të komenteve është i detyrueshëm).</w:t>
            </w:r>
          </w:p>
        </w:tc>
      </w:tr>
      <w:tr w:rsidR="00FE2760" w:rsidRPr="00270EAD" w14:paraId="181FE47E" w14:textId="77777777" w:rsidTr="00E30145">
        <w:tc>
          <w:tcPr>
            <w:tcW w:w="10800" w:type="dxa"/>
            <w:gridSpan w:val="3"/>
            <w:shd w:val="clear" w:color="auto" w:fill="DEEAF6" w:themeFill="accent1" w:themeFillTint="33"/>
          </w:tcPr>
          <w:p w14:paraId="48C3010B" w14:textId="77777777" w:rsidR="0091261F" w:rsidRPr="00270EAD" w:rsidRDefault="0091261F" w:rsidP="00E30145">
            <w:pPr>
              <w:rPr>
                <w:rFonts w:eastAsia="MS Mincho"/>
                <w:color w:val="000000" w:themeColor="text1"/>
              </w:rPr>
            </w:pPr>
            <w:r w:rsidRPr="00270EAD">
              <w:rPr>
                <w:rFonts w:eastAsia="MS Mincho"/>
                <w:color w:val="000000" w:themeColor="text1"/>
              </w:rPr>
              <w:t xml:space="preserve"> </w:t>
            </w:r>
          </w:p>
          <w:p w14:paraId="7C0BDFE7" w14:textId="77777777" w:rsidR="00FE2760" w:rsidRPr="00270EAD" w:rsidRDefault="0091261F" w:rsidP="0091261F">
            <w:pPr>
              <w:jc w:val="center"/>
              <w:rPr>
                <w:rFonts w:eastAsia="MS Mincho"/>
                <w:color w:val="000000" w:themeColor="text1"/>
              </w:rPr>
            </w:pPr>
            <w:r w:rsidRPr="00270EAD">
              <w:rPr>
                <w:rFonts w:eastAsia="MS Mincho"/>
                <w:color w:val="000000" w:themeColor="text1"/>
              </w:rPr>
              <w:t>KËRKESA NË FORMË FIZIKE NGA OJQ DHE GRUPE SPECIFIKE.</w:t>
            </w:r>
          </w:p>
          <w:p w14:paraId="6E99AA1C" w14:textId="77777777" w:rsidR="0091261F" w:rsidRPr="00270EAD" w:rsidRDefault="0091261F" w:rsidP="00E30145">
            <w:pPr>
              <w:rPr>
                <w:b/>
                <w:i/>
                <w:color w:val="2E74B5" w:themeColor="accent1" w:themeShade="BF"/>
              </w:rPr>
            </w:pPr>
          </w:p>
        </w:tc>
      </w:tr>
      <w:tr w:rsidR="001754C6" w:rsidRPr="00270EAD" w14:paraId="645D52F0" w14:textId="77777777" w:rsidTr="007E1B67">
        <w:tc>
          <w:tcPr>
            <w:tcW w:w="3870" w:type="dxa"/>
          </w:tcPr>
          <w:p w14:paraId="3FA97B4D" w14:textId="77777777" w:rsidR="001754C6" w:rsidRPr="00270EAD" w:rsidRDefault="001754C6" w:rsidP="001754C6">
            <w:pPr>
              <w:rPr>
                <w:b/>
                <w:color w:val="2E74B5" w:themeColor="accent1" w:themeShade="BF"/>
              </w:rPr>
            </w:pPr>
          </w:p>
        </w:tc>
        <w:tc>
          <w:tcPr>
            <w:tcW w:w="2070" w:type="dxa"/>
            <w:shd w:val="clear" w:color="auto" w:fill="FFFFFF" w:themeFill="background1"/>
          </w:tcPr>
          <w:p w14:paraId="459FBDA4" w14:textId="77777777" w:rsidR="001754C6" w:rsidRPr="00270EAD" w:rsidRDefault="001754C6" w:rsidP="001754C6">
            <w:pPr>
              <w:rPr>
                <w:b/>
                <w:color w:val="000000" w:themeColor="text1"/>
              </w:rPr>
            </w:pPr>
          </w:p>
          <w:p w14:paraId="63EC0061" w14:textId="0B86625B" w:rsidR="001754C6" w:rsidRPr="00270EAD" w:rsidRDefault="001754C6" w:rsidP="00270EAD">
            <w:pPr>
              <w:rPr>
                <w:b/>
                <w:color w:val="2E74B5" w:themeColor="accent1" w:themeShade="BF"/>
              </w:rPr>
            </w:pPr>
            <w:r w:rsidRPr="00270EAD">
              <w:rPr>
                <w:b/>
                <w:color w:val="000000" w:themeColor="text1"/>
              </w:rPr>
              <w:t>0</w:t>
            </w:r>
            <w:r w:rsidRPr="00270EAD">
              <w:rPr>
                <w:color w:val="000000" w:themeColor="text1"/>
              </w:rPr>
              <w:t xml:space="preserve"> komente, kërkesa apo sugjerime të regjistruara.</w:t>
            </w:r>
          </w:p>
        </w:tc>
        <w:tc>
          <w:tcPr>
            <w:tcW w:w="4860" w:type="dxa"/>
            <w:shd w:val="clear" w:color="auto" w:fill="FFFFFF" w:themeFill="background1"/>
          </w:tcPr>
          <w:p w14:paraId="6FD7670C" w14:textId="77777777" w:rsidR="001754C6" w:rsidRPr="00270EAD" w:rsidRDefault="001754C6" w:rsidP="001754C6">
            <w:pPr>
              <w:rPr>
                <w:bCs/>
                <w:color w:val="000000" w:themeColor="text1"/>
              </w:rPr>
            </w:pPr>
            <w:r w:rsidRPr="00270EAD">
              <w:rPr>
                <w:b/>
                <w:color w:val="000000" w:themeColor="text1"/>
              </w:rPr>
              <w:t xml:space="preserve">Përgjigja: </w:t>
            </w:r>
          </w:p>
          <w:p w14:paraId="35992116" w14:textId="77777777" w:rsidR="001754C6" w:rsidRPr="00270EAD" w:rsidRDefault="001754C6" w:rsidP="001754C6">
            <w:pPr>
              <w:rPr>
                <w:bCs/>
                <w:color w:val="000000" w:themeColor="text1"/>
              </w:rPr>
            </w:pPr>
          </w:p>
          <w:p w14:paraId="4E9707DB" w14:textId="77777777" w:rsidR="001754C6" w:rsidRPr="00270EAD" w:rsidRDefault="001754C6" w:rsidP="001754C6">
            <w:pPr>
              <w:rPr>
                <w:bCs/>
                <w:color w:val="000000" w:themeColor="text1"/>
              </w:rPr>
            </w:pPr>
            <w:r w:rsidRPr="00270EAD">
              <w:rPr>
                <w:bCs/>
                <w:color w:val="000000" w:themeColor="text1"/>
              </w:rPr>
              <w:t>Grupi punues ka vlerësuar se kërkesa është në kompetencë të komunës.</w:t>
            </w:r>
          </w:p>
          <w:p w14:paraId="0ED389E2" w14:textId="77777777" w:rsidR="001754C6" w:rsidRPr="00270EAD" w:rsidRDefault="001754C6" w:rsidP="001754C6">
            <w:pPr>
              <w:rPr>
                <w:b/>
                <w:i/>
                <w:color w:val="2E74B5" w:themeColor="accent1" w:themeShade="BF"/>
              </w:rPr>
            </w:pPr>
          </w:p>
        </w:tc>
      </w:tr>
    </w:tbl>
    <w:p w14:paraId="54BEF1EB" w14:textId="77777777" w:rsidR="00EC43BE" w:rsidRDefault="00735FB5" w:rsidP="00735FB5">
      <w:pPr>
        <w:spacing w:before="100" w:beforeAutospacing="1" w:after="100" w:afterAutospacing="1"/>
        <w:jc w:val="both"/>
        <w:rPr>
          <w:color w:val="000000" w:themeColor="text1"/>
        </w:rPr>
      </w:pPr>
      <w:r w:rsidRPr="00270EAD">
        <w:rPr>
          <w:color w:val="000000" w:themeColor="text1"/>
        </w:rPr>
        <w:t>Komuna e Klinës ka vazhduar të demonstrojë përkushtim të lartë në garantimin e një procesi buxhetor të hapur, transparent, gjithëpërfshirës dhe të qasshëm për të gjithë qytetarët. Në kuadër të hartimit të Kornizës Afatmesme Buxhetore (KAB), organizimi i dëgjimeve publike ka shërbyer si një mekanizëm i rëndësishëm për përfshirjen aktive të qytetarëve dhe grupeve të interesit në procesin e planifikimit dhe prioritizimit të financave publike komunale.</w:t>
      </w:r>
    </w:p>
    <w:p w14:paraId="587A3A1B" w14:textId="64C0D52C" w:rsidR="00735FB5" w:rsidRPr="00270EAD" w:rsidRDefault="00735FB5" w:rsidP="00735FB5">
      <w:pPr>
        <w:spacing w:before="100" w:beforeAutospacing="1" w:after="100" w:afterAutospacing="1"/>
        <w:jc w:val="both"/>
        <w:rPr>
          <w:color w:val="000000" w:themeColor="text1"/>
        </w:rPr>
      </w:pPr>
      <w:r w:rsidRPr="00270EAD">
        <w:rPr>
          <w:color w:val="000000" w:themeColor="text1"/>
        </w:rPr>
        <w:t>Duke njohur rëndësinë e pjesëmarrjes qytetare në vendimmarrje, Komuna ka synuar të sigurojë transparencë të plotë gjatë të gjitha fazave të procesit buxhetor. Në këtë drejtim, dokumentacioni përkatës është publikuar me kohë, ndërsa informacioni është komunikuar në mënyrë të qartë dhe të kuptueshme për qytetarët, me qëllim të lehtësimit të pjesëmarrjes së tyre të informuar. Për të rritur qasjen dhe përfshirjen e sa më shumë qytetarëve, Komuna ka aplikuar një qasje fleksibile në organizimin e dëgjimeve buxhetore. Takimet janë zhvilluar në forma të ndryshme, duke kombinuar pjesëmarrjen fizike dhe atë virtuale, si dhe duke u organizuar në lokacione të ndryshme brenda territorit të komunës. Kjo ka mundësuar që qytetarët nga komunitete dhe zona të ndryshme të kenë mundësi të barabarta për të paraqitur nevojat, propozimet dhe rekomandimet e tyre lidhur me planifikimin buxhetor. Përmes këtij procesi, Komuna e Klinës ka forcuar dialogun me qytetarët dhe ka kontribuar në ndërtimin e një qeverisjeje më transparente, më llogaridhënëse dhe më të orientuar drejt nevojave reale të komunitetit.</w:t>
      </w:r>
    </w:p>
    <w:p w14:paraId="62AB1550" w14:textId="4938889D" w:rsidR="005B6A76" w:rsidRPr="00270EAD" w:rsidRDefault="00DA0FBB" w:rsidP="00735FB5">
      <w:pPr>
        <w:spacing w:before="100" w:beforeAutospacing="1" w:after="100" w:afterAutospacing="1"/>
        <w:jc w:val="both"/>
        <w:rPr>
          <w:b/>
          <w:color w:val="000000" w:themeColor="text1"/>
        </w:rPr>
      </w:pPr>
      <w:r w:rsidRPr="00270EAD">
        <w:rPr>
          <w:b/>
          <w:color w:val="000000" w:themeColor="text1"/>
        </w:rPr>
        <w:t>Zyrtari përgjeg</w:t>
      </w:r>
      <w:r w:rsidR="0003752E" w:rsidRPr="00270EAD">
        <w:rPr>
          <w:b/>
          <w:color w:val="000000" w:themeColor="text1"/>
        </w:rPr>
        <w:t>jës për konsultim publik</w:t>
      </w:r>
    </w:p>
    <w:p w14:paraId="585D7906" w14:textId="1CC55AAE" w:rsidR="005B6A76" w:rsidRPr="00270EAD" w:rsidRDefault="00DA0FBB" w:rsidP="005B6A76">
      <w:pPr>
        <w:rPr>
          <w:b/>
          <w:color w:val="000000" w:themeColor="text1"/>
        </w:rPr>
      </w:pPr>
      <w:r w:rsidRPr="00270EAD">
        <w:rPr>
          <w:b/>
          <w:color w:val="000000" w:themeColor="text1"/>
        </w:rPr>
        <w:t>Egzon Sejdiu</w:t>
      </w:r>
    </w:p>
    <w:p w14:paraId="152B9258" w14:textId="77777777" w:rsidR="000F31ED" w:rsidRDefault="000F31ED" w:rsidP="00A74127">
      <w:pPr>
        <w:rPr>
          <w:color w:val="000000" w:themeColor="text1"/>
        </w:rPr>
      </w:pPr>
    </w:p>
    <w:p w14:paraId="48560339" w14:textId="5A5F4D76" w:rsidR="00EC43BE" w:rsidRDefault="005B6A76" w:rsidP="00A74127">
      <w:pPr>
        <w:rPr>
          <w:color w:val="000000" w:themeColor="text1"/>
        </w:rPr>
      </w:pPr>
      <w:r w:rsidRPr="00270EAD">
        <w:rPr>
          <w:color w:val="000000" w:themeColor="text1"/>
        </w:rPr>
        <w:t>________________</w:t>
      </w:r>
      <w:r w:rsidR="002F0842">
        <w:rPr>
          <w:color w:val="000000" w:themeColor="text1"/>
        </w:rPr>
        <w:t>________</w:t>
      </w:r>
      <w:r w:rsidRPr="00270EAD">
        <w:rPr>
          <w:color w:val="000000" w:themeColor="text1"/>
        </w:rPr>
        <w:t xml:space="preserve">  </w:t>
      </w:r>
      <w:r w:rsidRPr="00270EAD">
        <w:rPr>
          <w:color w:val="000000" w:themeColor="text1"/>
        </w:rPr>
        <w:br/>
        <w:t xml:space="preserve">                             </w:t>
      </w:r>
    </w:p>
    <w:p w14:paraId="7D42B256" w14:textId="7C043444" w:rsidR="00302873" w:rsidRPr="00EC43BE" w:rsidRDefault="005B6A76" w:rsidP="00A74127">
      <w:pPr>
        <w:rPr>
          <w:b/>
          <w:color w:val="000000" w:themeColor="text1"/>
        </w:rPr>
      </w:pPr>
      <w:r w:rsidRPr="00270EAD">
        <w:rPr>
          <w:color w:val="000000" w:themeColor="text1"/>
        </w:rPr>
        <w:t xml:space="preserve"> </w:t>
      </w:r>
      <w:r w:rsidRPr="00EC43BE">
        <w:rPr>
          <w:b/>
          <w:color w:val="000000" w:themeColor="text1"/>
        </w:rPr>
        <w:t xml:space="preserve">Klinë, </w:t>
      </w:r>
      <w:r w:rsidR="0092786F" w:rsidRPr="00EC43BE">
        <w:rPr>
          <w:b/>
          <w:color w:val="000000" w:themeColor="text1"/>
        </w:rPr>
        <w:t>22</w:t>
      </w:r>
      <w:r w:rsidR="00132614" w:rsidRPr="00EC43BE">
        <w:rPr>
          <w:b/>
          <w:color w:val="000000" w:themeColor="text1"/>
        </w:rPr>
        <w:t>.09</w:t>
      </w:r>
      <w:r w:rsidRPr="00EC43BE">
        <w:rPr>
          <w:b/>
          <w:color w:val="000000" w:themeColor="text1"/>
        </w:rPr>
        <w:t>.202</w:t>
      </w:r>
      <w:r w:rsidR="00DA788B" w:rsidRPr="00EC43BE">
        <w:rPr>
          <w:b/>
          <w:color w:val="000000" w:themeColor="text1"/>
        </w:rPr>
        <w:t>6</w:t>
      </w:r>
    </w:p>
    <w:sectPr w:rsidR="00302873" w:rsidRPr="00EC43BE" w:rsidSect="00F250F7">
      <w:footerReference w:type="default" r:id="rId25"/>
      <w:pgSz w:w="12240" w:h="15840"/>
      <w:pgMar w:top="540" w:right="144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89374" w14:textId="77777777" w:rsidR="00BD26FE" w:rsidRDefault="00BD26FE">
      <w:r>
        <w:separator/>
      </w:r>
    </w:p>
  </w:endnote>
  <w:endnote w:type="continuationSeparator" w:id="0">
    <w:p w14:paraId="5973EFA7" w14:textId="77777777" w:rsidR="00BD26FE" w:rsidRDefault="00BD2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020517"/>
      <w:docPartObj>
        <w:docPartGallery w:val="Page Numbers (Bottom of Page)"/>
        <w:docPartUnique/>
      </w:docPartObj>
    </w:sdtPr>
    <w:sdtEndPr>
      <w:rPr>
        <w:noProof/>
      </w:rPr>
    </w:sdtEndPr>
    <w:sdtContent>
      <w:p w14:paraId="7A3966AD" w14:textId="6FA7392B" w:rsidR="0070419D" w:rsidRDefault="0070419D">
        <w:pPr>
          <w:pStyle w:val="Footer"/>
          <w:jc w:val="right"/>
        </w:pPr>
        <w:r>
          <w:fldChar w:fldCharType="begin"/>
        </w:r>
        <w:r>
          <w:instrText xml:space="preserve"> PAGE   \* MERGEFORMAT </w:instrText>
        </w:r>
        <w:r>
          <w:fldChar w:fldCharType="separate"/>
        </w:r>
        <w:r w:rsidR="00EB2236">
          <w:rPr>
            <w:noProof/>
          </w:rPr>
          <w:t>26</w:t>
        </w:r>
        <w:r>
          <w:rPr>
            <w:noProof/>
          </w:rPr>
          <w:fldChar w:fldCharType="end"/>
        </w:r>
      </w:p>
    </w:sdtContent>
  </w:sdt>
  <w:p w14:paraId="3EF10BAF" w14:textId="77777777" w:rsidR="0070419D" w:rsidRDefault="007041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9F7E4" w14:textId="77777777" w:rsidR="00BD26FE" w:rsidRDefault="00BD26FE">
      <w:r>
        <w:separator/>
      </w:r>
    </w:p>
  </w:footnote>
  <w:footnote w:type="continuationSeparator" w:id="0">
    <w:p w14:paraId="1F255110" w14:textId="77777777" w:rsidR="00BD26FE" w:rsidRDefault="00BD26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54C5D"/>
    <w:multiLevelType w:val="hybridMultilevel"/>
    <w:tmpl w:val="FC341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05CA9"/>
    <w:multiLevelType w:val="hybridMultilevel"/>
    <w:tmpl w:val="5126A4DC"/>
    <w:lvl w:ilvl="0" w:tplc="3CF28AFA">
      <w:start w:val="1"/>
      <w:numFmt w:val="decimal"/>
      <w:pStyle w:val="ParagraphNumbering"/>
      <w:lvlText w:val="%1.     "/>
      <w:lvlJc w:val="left"/>
      <w:pPr>
        <w:tabs>
          <w:tab w:val="num" w:pos="720"/>
        </w:tabs>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A091249"/>
    <w:multiLevelType w:val="hybridMultilevel"/>
    <w:tmpl w:val="81623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3C4986"/>
    <w:multiLevelType w:val="hybridMultilevel"/>
    <w:tmpl w:val="8E7C9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73279"/>
    <w:multiLevelType w:val="hybridMultilevel"/>
    <w:tmpl w:val="58DA1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539E6"/>
    <w:multiLevelType w:val="hybridMultilevel"/>
    <w:tmpl w:val="B1047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D6596"/>
    <w:multiLevelType w:val="hybridMultilevel"/>
    <w:tmpl w:val="A8E02B38"/>
    <w:lvl w:ilvl="0" w:tplc="84E6F00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D2322D"/>
    <w:multiLevelType w:val="hybridMultilevel"/>
    <w:tmpl w:val="0DB67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2B169B"/>
    <w:multiLevelType w:val="hybridMultilevel"/>
    <w:tmpl w:val="9EEC4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3F23FD"/>
    <w:multiLevelType w:val="hybridMultilevel"/>
    <w:tmpl w:val="3E966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D1D5B"/>
    <w:multiLevelType w:val="hybridMultilevel"/>
    <w:tmpl w:val="1654D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4B4435"/>
    <w:multiLevelType w:val="hybridMultilevel"/>
    <w:tmpl w:val="A40CC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A749BE"/>
    <w:multiLevelType w:val="hybridMultilevel"/>
    <w:tmpl w:val="8E7C9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AF02E4"/>
    <w:multiLevelType w:val="hybridMultilevel"/>
    <w:tmpl w:val="14DCA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7842EC"/>
    <w:multiLevelType w:val="hybridMultilevel"/>
    <w:tmpl w:val="9334B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C66D64"/>
    <w:multiLevelType w:val="hybridMultilevel"/>
    <w:tmpl w:val="FC341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C32DB9"/>
    <w:multiLevelType w:val="hybridMultilevel"/>
    <w:tmpl w:val="8E7C9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DC5292"/>
    <w:multiLevelType w:val="hybridMultilevel"/>
    <w:tmpl w:val="B2C00CF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815448"/>
    <w:multiLevelType w:val="hybridMultilevel"/>
    <w:tmpl w:val="D4F0A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344097"/>
    <w:multiLevelType w:val="hybridMultilevel"/>
    <w:tmpl w:val="8E7C9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ED27A3"/>
    <w:multiLevelType w:val="hybridMultilevel"/>
    <w:tmpl w:val="B1AA4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D597B"/>
    <w:multiLevelType w:val="hybridMultilevel"/>
    <w:tmpl w:val="3D44D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75EB0"/>
    <w:multiLevelType w:val="multilevel"/>
    <w:tmpl w:val="A3B02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033D40"/>
    <w:multiLevelType w:val="hybridMultilevel"/>
    <w:tmpl w:val="B1047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981B1F"/>
    <w:multiLevelType w:val="hybridMultilevel"/>
    <w:tmpl w:val="2BE2F2E8"/>
    <w:lvl w:ilvl="0" w:tplc="9BC2D51C">
      <w:start w:val="1"/>
      <w:numFmt w:val="decimal"/>
      <w:lvlText w:val="%1."/>
      <w:lvlJc w:val="left"/>
      <w:pPr>
        <w:ind w:left="72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E80DD2"/>
    <w:multiLevelType w:val="hybridMultilevel"/>
    <w:tmpl w:val="FAAC4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4"/>
  </w:num>
  <w:num w:numId="3">
    <w:abstractNumId w:val="13"/>
  </w:num>
  <w:num w:numId="4">
    <w:abstractNumId w:val="22"/>
  </w:num>
  <w:num w:numId="5">
    <w:abstractNumId w:val="6"/>
  </w:num>
  <w:num w:numId="6">
    <w:abstractNumId w:val="20"/>
  </w:num>
  <w:num w:numId="7">
    <w:abstractNumId w:val="18"/>
  </w:num>
  <w:num w:numId="8">
    <w:abstractNumId w:val="7"/>
  </w:num>
  <w:num w:numId="9">
    <w:abstractNumId w:val="10"/>
  </w:num>
  <w:num w:numId="10">
    <w:abstractNumId w:val="8"/>
  </w:num>
  <w:num w:numId="11">
    <w:abstractNumId w:val="25"/>
  </w:num>
  <w:num w:numId="12">
    <w:abstractNumId w:val="4"/>
  </w:num>
  <w:num w:numId="13">
    <w:abstractNumId w:val="9"/>
  </w:num>
  <w:num w:numId="14">
    <w:abstractNumId w:val="11"/>
  </w:num>
  <w:num w:numId="15">
    <w:abstractNumId w:val="17"/>
  </w:num>
  <w:num w:numId="16">
    <w:abstractNumId w:val="2"/>
  </w:num>
  <w:num w:numId="17">
    <w:abstractNumId w:val="21"/>
  </w:num>
  <w:num w:numId="18">
    <w:abstractNumId w:val="24"/>
  </w:num>
  <w:num w:numId="19">
    <w:abstractNumId w:val="15"/>
  </w:num>
  <w:num w:numId="20">
    <w:abstractNumId w:val="0"/>
  </w:num>
  <w:num w:numId="21">
    <w:abstractNumId w:val="3"/>
  </w:num>
  <w:num w:numId="22">
    <w:abstractNumId w:val="16"/>
  </w:num>
  <w:num w:numId="23">
    <w:abstractNumId w:val="23"/>
  </w:num>
  <w:num w:numId="24">
    <w:abstractNumId w:val="12"/>
  </w:num>
  <w:num w:numId="25">
    <w:abstractNumId w:val="5"/>
  </w:num>
  <w:num w:numId="26">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127"/>
    <w:rsid w:val="000059AA"/>
    <w:rsid w:val="00005EFB"/>
    <w:rsid w:val="000138B3"/>
    <w:rsid w:val="00021377"/>
    <w:rsid w:val="00022F18"/>
    <w:rsid w:val="0002350F"/>
    <w:rsid w:val="000269D4"/>
    <w:rsid w:val="00033C0C"/>
    <w:rsid w:val="000360F1"/>
    <w:rsid w:val="0003752E"/>
    <w:rsid w:val="000442D7"/>
    <w:rsid w:val="00046076"/>
    <w:rsid w:val="00047B02"/>
    <w:rsid w:val="00047DDD"/>
    <w:rsid w:val="000507A3"/>
    <w:rsid w:val="000512CD"/>
    <w:rsid w:val="00053381"/>
    <w:rsid w:val="00056F2D"/>
    <w:rsid w:val="00061FB6"/>
    <w:rsid w:val="0006258E"/>
    <w:rsid w:val="00067EB9"/>
    <w:rsid w:val="0007016A"/>
    <w:rsid w:val="00071666"/>
    <w:rsid w:val="0007219C"/>
    <w:rsid w:val="000761F7"/>
    <w:rsid w:val="000821B0"/>
    <w:rsid w:val="0008220C"/>
    <w:rsid w:val="00082C28"/>
    <w:rsid w:val="00082DD4"/>
    <w:rsid w:val="0008665F"/>
    <w:rsid w:val="000902A4"/>
    <w:rsid w:val="00091930"/>
    <w:rsid w:val="00093764"/>
    <w:rsid w:val="00093F28"/>
    <w:rsid w:val="000955AD"/>
    <w:rsid w:val="00095662"/>
    <w:rsid w:val="0009627D"/>
    <w:rsid w:val="00096F34"/>
    <w:rsid w:val="000A0F80"/>
    <w:rsid w:val="000A182E"/>
    <w:rsid w:val="000A1CC8"/>
    <w:rsid w:val="000A5256"/>
    <w:rsid w:val="000B06A6"/>
    <w:rsid w:val="000B389E"/>
    <w:rsid w:val="000C6F41"/>
    <w:rsid w:val="000C7F75"/>
    <w:rsid w:val="000D79F7"/>
    <w:rsid w:val="000D7D28"/>
    <w:rsid w:val="000E0033"/>
    <w:rsid w:val="000E237C"/>
    <w:rsid w:val="000E32AC"/>
    <w:rsid w:val="000E32FF"/>
    <w:rsid w:val="000E4CEE"/>
    <w:rsid w:val="000E568B"/>
    <w:rsid w:val="000E6462"/>
    <w:rsid w:val="000E66BA"/>
    <w:rsid w:val="000E6956"/>
    <w:rsid w:val="000E778A"/>
    <w:rsid w:val="000F108A"/>
    <w:rsid w:val="000F17D9"/>
    <w:rsid w:val="000F2478"/>
    <w:rsid w:val="000F31ED"/>
    <w:rsid w:val="000F36C7"/>
    <w:rsid w:val="000F3B3E"/>
    <w:rsid w:val="000F625C"/>
    <w:rsid w:val="001021F6"/>
    <w:rsid w:val="00104A59"/>
    <w:rsid w:val="00106F6F"/>
    <w:rsid w:val="001143BB"/>
    <w:rsid w:val="001165C4"/>
    <w:rsid w:val="00116B8D"/>
    <w:rsid w:val="00120322"/>
    <w:rsid w:val="00122BFC"/>
    <w:rsid w:val="00122F67"/>
    <w:rsid w:val="0012519A"/>
    <w:rsid w:val="00132614"/>
    <w:rsid w:val="00134014"/>
    <w:rsid w:val="00135D00"/>
    <w:rsid w:val="00137449"/>
    <w:rsid w:val="001401BF"/>
    <w:rsid w:val="00140806"/>
    <w:rsid w:val="0014126F"/>
    <w:rsid w:val="0014157E"/>
    <w:rsid w:val="00146E3A"/>
    <w:rsid w:val="001565D2"/>
    <w:rsid w:val="00156D78"/>
    <w:rsid w:val="001614DE"/>
    <w:rsid w:val="00163293"/>
    <w:rsid w:val="00165DBE"/>
    <w:rsid w:val="00171898"/>
    <w:rsid w:val="00171C6C"/>
    <w:rsid w:val="001754C6"/>
    <w:rsid w:val="00177760"/>
    <w:rsid w:val="001802BD"/>
    <w:rsid w:val="00182566"/>
    <w:rsid w:val="00182EAC"/>
    <w:rsid w:val="0018652C"/>
    <w:rsid w:val="00186C53"/>
    <w:rsid w:val="00190361"/>
    <w:rsid w:val="00190E62"/>
    <w:rsid w:val="00195AC8"/>
    <w:rsid w:val="00195E51"/>
    <w:rsid w:val="001A01F6"/>
    <w:rsid w:val="001A2CA2"/>
    <w:rsid w:val="001A2F52"/>
    <w:rsid w:val="001A5927"/>
    <w:rsid w:val="001A5934"/>
    <w:rsid w:val="001A5D73"/>
    <w:rsid w:val="001A6B99"/>
    <w:rsid w:val="001B163D"/>
    <w:rsid w:val="001B7582"/>
    <w:rsid w:val="001C26AE"/>
    <w:rsid w:val="001C520E"/>
    <w:rsid w:val="001D1EFD"/>
    <w:rsid w:val="001D2EDE"/>
    <w:rsid w:val="001D3553"/>
    <w:rsid w:val="001D6A28"/>
    <w:rsid w:val="001E0185"/>
    <w:rsid w:val="001E0A25"/>
    <w:rsid w:val="001E2474"/>
    <w:rsid w:val="001E2F3C"/>
    <w:rsid w:val="001E345D"/>
    <w:rsid w:val="001E3ECA"/>
    <w:rsid w:val="001E4486"/>
    <w:rsid w:val="001E4F7D"/>
    <w:rsid w:val="001E7EE1"/>
    <w:rsid w:val="001F0748"/>
    <w:rsid w:val="001F34A2"/>
    <w:rsid w:val="001F4E85"/>
    <w:rsid w:val="001F4EAA"/>
    <w:rsid w:val="001F5CF9"/>
    <w:rsid w:val="001F6524"/>
    <w:rsid w:val="001F6810"/>
    <w:rsid w:val="0020176C"/>
    <w:rsid w:val="00201904"/>
    <w:rsid w:val="00201F18"/>
    <w:rsid w:val="0020283F"/>
    <w:rsid w:val="00203487"/>
    <w:rsid w:val="00212B40"/>
    <w:rsid w:val="00213C73"/>
    <w:rsid w:val="002147DE"/>
    <w:rsid w:val="00216430"/>
    <w:rsid w:val="002214EF"/>
    <w:rsid w:val="00222142"/>
    <w:rsid w:val="00223548"/>
    <w:rsid w:val="0022393E"/>
    <w:rsid w:val="00223F7F"/>
    <w:rsid w:val="002241E9"/>
    <w:rsid w:val="0022712B"/>
    <w:rsid w:val="00227A10"/>
    <w:rsid w:val="00235CAC"/>
    <w:rsid w:val="002425B1"/>
    <w:rsid w:val="00242D07"/>
    <w:rsid w:val="00244E41"/>
    <w:rsid w:val="002456EF"/>
    <w:rsid w:val="0024679A"/>
    <w:rsid w:val="00246BE6"/>
    <w:rsid w:val="002533FE"/>
    <w:rsid w:val="0025596D"/>
    <w:rsid w:val="00256532"/>
    <w:rsid w:val="00261906"/>
    <w:rsid w:val="00262CAE"/>
    <w:rsid w:val="00263670"/>
    <w:rsid w:val="00267003"/>
    <w:rsid w:val="00270EAD"/>
    <w:rsid w:val="00271B16"/>
    <w:rsid w:val="0027203F"/>
    <w:rsid w:val="002720F0"/>
    <w:rsid w:val="00272987"/>
    <w:rsid w:val="00272DE5"/>
    <w:rsid w:val="0027520C"/>
    <w:rsid w:val="00275F39"/>
    <w:rsid w:val="00280067"/>
    <w:rsid w:val="0028056A"/>
    <w:rsid w:val="00280B24"/>
    <w:rsid w:val="00281672"/>
    <w:rsid w:val="00283C07"/>
    <w:rsid w:val="0029372A"/>
    <w:rsid w:val="00293A87"/>
    <w:rsid w:val="00294D52"/>
    <w:rsid w:val="002A4863"/>
    <w:rsid w:val="002A5C82"/>
    <w:rsid w:val="002B169F"/>
    <w:rsid w:val="002B28A2"/>
    <w:rsid w:val="002B2E13"/>
    <w:rsid w:val="002B3364"/>
    <w:rsid w:val="002B7F71"/>
    <w:rsid w:val="002C0DBF"/>
    <w:rsid w:val="002C1653"/>
    <w:rsid w:val="002C19F2"/>
    <w:rsid w:val="002C640F"/>
    <w:rsid w:val="002D05DB"/>
    <w:rsid w:val="002D43A3"/>
    <w:rsid w:val="002D4942"/>
    <w:rsid w:val="002D6D76"/>
    <w:rsid w:val="002D7B67"/>
    <w:rsid w:val="002D7E93"/>
    <w:rsid w:val="002E14CE"/>
    <w:rsid w:val="002E4FE7"/>
    <w:rsid w:val="002E5A8F"/>
    <w:rsid w:val="002F0842"/>
    <w:rsid w:val="002F09BE"/>
    <w:rsid w:val="002F201B"/>
    <w:rsid w:val="002F3FDC"/>
    <w:rsid w:val="002F50B9"/>
    <w:rsid w:val="002F6F8A"/>
    <w:rsid w:val="00300073"/>
    <w:rsid w:val="00302873"/>
    <w:rsid w:val="003035EB"/>
    <w:rsid w:val="00303DEB"/>
    <w:rsid w:val="00304DE0"/>
    <w:rsid w:val="00305AA3"/>
    <w:rsid w:val="00306B60"/>
    <w:rsid w:val="003101E1"/>
    <w:rsid w:val="00310A6E"/>
    <w:rsid w:val="003111B9"/>
    <w:rsid w:val="00311986"/>
    <w:rsid w:val="00313370"/>
    <w:rsid w:val="003154A3"/>
    <w:rsid w:val="0031555D"/>
    <w:rsid w:val="00315992"/>
    <w:rsid w:val="00315D3A"/>
    <w:rsid w:val="00316D64"/>
    <w:rsid w:val="003178CD"/>
    <w:rsid w:val="00320170"/>
    <w:rsid w:val="003262A9"/>
    <w:rsid w:val="00326513"/>
    <w:rsid w:val="003267BA"/>
    <w:rsid w:val="00327642"/>
    <w:rsid w:val="00330080"/>
    <w:rsid w:val="00331B42"/>
    <w:rsid w:val="00332BB9"/>
    <w:rsid w:val="0033391F"/>
    <w:rsid w:val="00336663"/>
    <w:rsid w:val="0033704F"/>
    <w:rsid w:val="00340851"/>
    <w:rsid w:val="003421B3"/>
    <w:rsid w:val="003440B8"/>
    <w:rsid w:val="00344C4D"/>
    <w:rsid w:val="003452E1"/>
    <w:rsid w:val="00346341"/>
    <w:rsid w:val="00351173"/>
    <w:rsid w:val="003570C6"/>
    <w:rsid w:val="003606B5"/>
    <w:rsid w:val="003655DB"/>
    <w:rsid w:val="00367224"/>
    <w:rsid w:val="00367B2E"/>
    <w:rsid w:val="00370B2D"/>
    <w:rsid w:val="003716D7"/>
    <w:rsid w:val="00374A36"/>
    <w:rsid w:val="00374A64"/>
    <w:rsid w:val="00374C5F"/>
    <w:rsid w:val="00375767"/>
    <w:rsid w:val="00380106"/>
    <w:rsid w:val="00380B75"/>
    <w:rsid w:val="00384509"/>
    <w:rsid w:val="00385570"/>
    <w:rsid w:val="00385BD9"/>
    <w:rsid w:val="003902D6"/>
    <w:rsid w:val="003938F5"/>
    <w:rsid w:val="00394B15"/>
    <w:rsid w:val="00395343"/>
    <w:rsid w:val="00396624"/>
    <w:rsid w:val="0039792C"/>
    <w:rsid w:val="003A0A42"/>
    <w:rsid w:val="003A5508"/>
    <w:rsid w:val="003B3172"/>
    <w:rsid w:val="003B4AE6"/>
    <w:rsid w:val="003B61D7"/>
    <w:rsid w:val="003B6E1E"/>
    <w:rsid w:val="003C5E71"/>
    <w:rsid w:val="003E1D0B"/>
    <w:rsid w:val="003E3731"/>
    <w:rsid w:val="003E564B"/>
    <w:rsid w:val="003E6539"/>
    <w:rsid w:val="003E677D"/>
    <w:rsid w:val="003E7D1E"/>
    <w:rsid w:val="003F0B5E"/>
    <w:rsid w:val="003F1420"/>
    <w:rsid w:val="003F36F3"/>
    <w:rsid w:val="003F6C9C"/>
    <w:rsid w:val="0040228C"/>
    <w:rsid w:val="00402A7C"/>
    <w:rsid w:val="00411D46"/>
    <w:rsid w:val="00412366"/>
    <w:rsid w:val="004127CD"/>
    <w:rsid w:val="004132A9"/>
    <w:rsid w:val="00416D6F"/>
    <w:rsid w:val="004201F0"/>
    <w:rsid w:val="00420F7A"/>
    <w:rsid w:val="00423C18"/>
    <w:rsid w:val="00423E93"/>
    <w:rsid w:val="00427C20"/>
    <w:rsid w:val="004317AD"/>
    <w:rsid w:val="00432E9F"/>
    <w:rsid w:val="00433E86"/>
    <w:rsid w:val="004363AC"/>
    <w:rsid w:val="00440592"/>
    <w:rsid w:val="00442BC0"/>
    <w:rsid w:val="00443CC6"/>
    <w:rsid w:val="00445D5D"/>
    <w:rsid w:val="00446242"/>
    <w:rsid w:val="00452724"/>
    <w:rsid w:val="00454228"/>
    <w:rsid w:val="00454A06"/>
    <w:rsid w:val="00454CBC"/>
    <w:rsid w:val="004562D7"/>
    <w:rsid w:val="0046336D"/>
    <w:rsid w:val="004668A5"/>
    <w:rsid w:val="00470E83"/>
    <w:rsid w:val="00474663"/>
    <w:rsid w:val="004758AB"/>
    <w:rsid w:val="00476353"/>
    <w:rsid w:val="004766CD"/>
    <w:rsid w:val="004817FA"/>
    <w:rsid w:val="004828DA"/>
    <w:rsid w:val="00483158"/>
    <w:rsid w:val="004842BD"/>
    <w:rsid w:val="00484497"/>
    <w:rsid w:val="00484CF6"/>
    <w:rsid w:val="00484E5A"/>
    <w:rsid w:val="00485137"/>
    <w:rsid w:val="0048789A"/>
    <w:rsid w:val="0049331B"/>
    <w:rsid w:val="00493ACD"/>
    <w:rsid w:val="0049555B"/>
    <w:rsid w:val="004962D4"/>
    <w:rsid w:val="00497A5E"/>
    <w:rsid w:val="004A3177"/>
    <w:rsid w:val="004A3317"/>
    <w:rsid w:val="004A4C85"/>
    <w:rsid w:val="004A62CB"/>
    <w:rsid w:val="004B02F8"/>
    <w:rsid w:val="004B4765"/>
    <w:rsid w:val="004B4DDC"/>
    <w:rsid w:val="004B73B2"/>
    <w:rsid w:val="004B7E4F"/>
    <w:rsid w:val="004C2EF7"/>
    <w:rsid w:val="004C387D"/>
    <w:rsid w:val="004C393B"/>
    <w:rsid w:val="004C6524"/>
    <w:rsid w:val="004C7381"/>
    <w:rsid w:val="004D2117"/>
    <w:rsid w:val="004D67B7"/>
    <w:rsid w:val="004E106A"/>
    <w:rsid w:val="004E259B"/>
    <w:rsid w:val="004E285E"/>
    <w:rsid w:val="004E40EB"/>
    <w:rsid w:val="004E44C9"/>
    <w:rsid w:val="004E51FD"/>
    <w:rsid w:val="004E7D09"/>
    <w:rsid w:val="004F0C80"/>
    <w:rsid w:val="004F1B30"/>
    <w:rsid w:val="004F5C5D"/>
    <w:rsid w:val="004F6304"/>
    <w:rsid w:val="0050218D"/>
    <w:rsid w:val="00503C51"/>
    <w:rsid w:val="005043F2"/>
    <w:rsid w:val="00506E34"/>
    <w:rsid w:val="00510A47"/>
    <w:rsid w:val="00511CD0"/>
    <w:rsid w:val="0051639A"/>
    <w:rsid w:val="00516CCE"/>
    <w:rsid w:val="00516D83"/>
    <w:rsid w:val="005256C0"/>
    <w:rsid w:val="00531129"/>
    <w:rsid w:val="00531463"/>
    <w:rsid w:val="00534499"/>
    <w:rsid w:val="00535A70"/>
    <w:rsid w:val="00542584"/>
    <w:rsid w:val="00547824"/>
    <w:rsid w:val="00550E95"/>
    <w:rsid w:val="0055121A"/>
    <w:rsid w:val="00551EB4"/>
    <w:rsid w:val="00551F30"/>
    <w:rsid w:val="005559CF"/>
    <w:rsid w:val="00557756"/>
    <w:rsid w:val="00557A9C"/>
    <w:rsid w:val="00560942"/>
    <w:rsid w:val="00561B8B"/>
    <w:rsid w:val="00563F0F"/>
    <w:rsid w:val="00565269"/>
    <w:rsid w:val="00565A72"/>
    <w:rsid w:val="00567D18"/>
    <w:rsid w:val="0057115D"/>
    <w:rsid w:val="00571ECF"/>
    <w:rsid w:val="00573DCD"/>
    <w:rsid w:val="005753DD"/>
    <w:rsid w:val="005816A4"/>
    <w:rsid w:val="005824F1"/>
    <w:rsid w:val="00582817"/>
    <w:rsid w:val="00585A27"/>
    <w:rsid w:val="005876BE"/>
    <w:rsid w:val="0059092C"/>
    <w:rsid w:val="005939AC"/>
    <w:rsid w:val="00597431"/>
    <w:rsid w:val="005A1735"/>
    <w:rsid w:val="005A19C1"/>
    <w:rsid w:val="005A5600"/>
    <w:rsid w:val="005A7EDA"/>
    <w:rsid w:val="005B0490"/>
    <w:rsid w:val="005B0628"/>
    <w:rsid w:val="005B3E0D"/>
    <w:rsid w:val="005B46BD"/>
    <w:rsid w:val="005B5F5F"/>
    <w:rsid w:val="005B6A76"/>
    <w:rsid w:val="005C2486"/>
    <w:rsid w:val="005C5028"/>
    <w:rsid w:val="005C66D7"/>
    <w:rsid w:val="005C6FFA"/>
    <w:rsid w:val="005C781F"/>
    <w:rsid w:val="005D046F"/>
    <w:rsid w:val="005D3AA7"/>
    <w:rsid w:val="005D3EFE"/>
    <w:rsid w:val="005D6D18"/>
    <w:rsid w:val="005E19AB"/>
    <w:rsid w:val="005E2524"/>
    <w:rsid w:val="005E3DE9"/>
    <w:rsid w:val="005E46C9"/>
    <w:rsid w:val="005E4836"/>
    <w:rsid w:val="005E5E48"/>
    <w:rsid w:val="005E71A4"/>
    <w:rsid w:val="005F09D6"/>
    <w:rsid w:val="005F0F38"/>
    <w:rsid w:val="005F1B4E"/>
    <w:rsid w:val="005F2D40"/>
    <w:rsid w:val="005F4C0F"/>
    <w:rsid w:val="005F5347"/>
    <w:rsid w:val="006005FD"/>
    <w:rsid w:val="00600796"/>
    <w:rsid w:val="006007E1"/>
    <w:rsid w:val="00601F4C"/>
    <w:rsid w:val="00601F75"/>
    <w:rsid w:val="00603064"/>
    <w:rsid w:val="00604104"/>
    <w:rsid w:val="00605492"/>
    <w:rsid w:val="00605D45"/>
    <w:rsid w:val="0060616C"/>
    <w:rsid w:val="00610DC2"/>
    <w:rsid w:val="00622926"/>
    <w:rsid w:val="0062542E"/>
    <w:rsid w:val="0062686D"/>
    <w:rsid w:val="00632FC2"/>
    <w:rsid w:val="00634732"/>
    <w:rsid w:val="0064342B"/>
    <w:rsid w:val="0064553E"/>
    <w:rsid w:val="006456BE"/>
    <w:rsid w:val="006500A7"/>
    <w:rsid w:val="00656709"/>
    <w:rsid w:val="0065676B"/>
    <w:rsid w:val="0066104F"/>
    <w:rsid w:val="00662582"/>
    <w:rsid w:val="0066609E"/>
    <w:rsid w:val="00672268"/>
    <w:rsid w:val="00673635"/>
    <w:rsid w:val="00674002"/>
    <w:rsid w:val="006764F4"/>
    <w:rsid w:val="00676F19"/>
    <w:rsid w:val="006804AB"/>
    <w:rsid w:val="006854A9"/>
    <w:rsid w:val="00686677"/>
    <w:rsid w:val="00686875"/>
    <w:rsid w:val="00686EF0"/>
    <w:rsid w:val="00690D16"/>
    <w:rsid w:val="006913B9"/>
    <w:rsid w:val="006917D6"/>
    <w:rsid w:val="00693C0C"/>
    <w:rsid w:val="00695EAD"/>
    <w:rsid w:val="006A0987"/>
    <w:rsid w:val="006A0AF5"/>
    <w:rsid w:val="006A3D31"/>
    <w:rsid w:val="006A3EC7"/>
    <w:rsid w:val="006A4429"/>
    <w:rsid w:val="006A53ED"/>
    <w:rsid w:val="006A5B9B"/>
    <w:rsid w:val="006B04F6"/>
    <w:rsid w:val="006B7669"/>
    <w:rsid w:val="006B7DB2"/>
    <w:rsid w:val="006B7FD1"/>
    <w:rsid w:val="006C34E1"/>
    <w:rsid w:val="006C3765"/>
    <w:rsid w:val="006C5F54"/>
    <w:rsid w:val="006C6366"/>
    <w:rsid w:val="006D0B3C"/>
    <w:rsid w:val="006D4020"/>
    <w:rsid w:val="006D5029"/>
    <w:rsid w:val="006D5F3A"/>
    <w:rsid w:val="006D6606"/>
    <w:rsid w:val="006E2B01"/>
    <w:rsid w:val="006E4BF8"/>
    <w:rsid w:val="006F4180"/>
    <w:rsid w:val="006F632D"/>
    <w:rsid w:val="00700A34"/>
    <w:rsid w:val="00702675"/>
    <w:rsid w:val="00702EBC"/>
    <w:rsid w:val="00704068"/>
    <w:rsid w:val="0070419D"/>
    <w:rsid w:val="00710245"/>
    <w:rsid w:val="00710982"/>
    <w:rsid w:val="00711E22"/>
    <w:rsid w:val="007123BC"/>
    <w:rsid w:val="007133E5"/>
    <w:rsid w:val="0071374F"/>
    <w:rsid w:val="00713B04"/>
    <w:rsid w:val="007150AE"/>
    <w:rsid w:val="0071719A"/>
    <w:rsid w:val="0072257C"/>
    <w:rsid w:val="00724C06"/>
    <w:rsid w:val="0072790E"/>
    <w:rsid w:val="00727CB1"/>
    <w:rsid w:val="007304A7"/>
    <w:rsid w:val="00733192"/>
    <w:rsid w:val="00733FB1"/>
    <w:rsid w:val="00734098"/>
    <w:rsid w:val="00735ADB"/>
    <w:rsid w:val="00735FB5"/>
    <w:rsid w:val="00740678"/>
    <w:rsid w:val="00741021"/>
    <w:rsid w:val="0074207E"/>
    <w:rsid w:val="00743094"/>
    <w:rsid w:val="0074592A"/>
    <w:rsid w:val="00745C63"/>
    <w:rsid w:val="00745FEC"/>
    <w:rsid w:val="00753B98"/>
    <w:rsid w:val="00757D24"/>
    <w:rsid w:val="0076122C"/>
    <w:rsid w:val="00761BFC"/>
    <w:rsid w:val="007625A7"/>
    <w:rsid w:val="0076318E"/>
    <w:rsid w:val="00763340"/>
    <w:rsid w:val="00764082"/>
    <w:rsid w:val="007662B2"/>
    <w:rsid w:val="007664D8"/>
    <w:rsid w:val="00770FA6"/>
    <w:rsid w:val="00773DE7"/>
    <w:rsid w:val="00774CD6"/>
    <w:rsid w:val="007821C1"/>
    <w:rsid w:val="00785DC1"/>
    <w:rsid w:val="00792636"/>
    <w:rsid w:val="00793829"/>
    <w:rsid w:val="00796080"/>
    <w:rsid w:val="007A0774"/>
    <w:rsid w:val="007A2CF4"/>
    <w:rsid w:val="007A3958"/>
    <w:rsid w:val="007A442B"/>
    <w:rsid w:val="007A47A3"/>
    <w:rsid w:val="007A528F"/>
    <w:rsid w:val="007A7C48"/>
    <w:rsid w:val="007B04C4"/>
    <w:rsid w:val="007B24C6"/>
    <w:rsid w:val="007B3407"/>
    <w:rsid w:val="007B3D43"/>
    <w:rsid w:val="007B55ED"/>
    <w:rsid w:val="007B7DCD"/>
    <w:rsid w:val="007C1054"/>
    <w:rsid w:val="007C2B1C"/>
    <w:rsid w:val="007C6977"/>
    <w:rsid w:val="007C6B39"/>
    <w:rsid w:val="007C77B6"/>
    <w:rsid w:val="007D5D76"/>
    <w:rsid w:val="007D6FEC"/>
    <w:rsid w:val="007D7589"/>
    <w:rsid w:val="007E0E2B"/>
    <w:rsid w:val="007E1B67"/>
    <w:rsid w:val="007E21A3"/>
    <w:rsid w:val="007E5448"/>
    <w:rsid w:val="007F1C0D"/>
    <w:rsid w:val="007F1E7D"/>
    <w:rsid w:val="007F30B9"/>
    <w:rsid w:val="007F66FA"/>
    <w:rsid w:val="007F6E0B"/>
    <w:rsid w:val="00802D6F"/>
    <w:rsid w:val="00805A6C"/>
    <w:rsid w:val="00805D9A"/>
    <w:rsid w:val="008066A8"/>
    <w:rsid w:val="00806D06"/>
    <w:rsid w:val="0080749F"/>
    <w:rsid w:val="00810923"/>
    <w:rsid w:val="00814A14"/>
    <w:rsid w:val="00814B99"/>
    <w:rsid w:val="00816356"/>
    <w:rsid w:val="0082059D"/>
    <w:rsid w:val="00826871"/>
    <w:rsid w:val="00830D07"/>
    <w:rsid w:val="00832301"/>
    <w:rsid w:val="00836E82"/>
    <w:rsid w:val="00841C1A"/>
    <w:rsid w:val="00841EAB"/>
    <w:rsid w:val="0084329C"/>
    <w:rsid w:val="008432E6"/>
    <w:rsid w:val="008452F7"/>
    <w:rsid w:val="00852560"/>
    <w:rsid w:val="00852B4B"/>
    <w:rsid w:val="00852E05"/>
    <w:rsid w:val="00853530"/>
    <w:rsid w:val="0086313C"/>
    <w:rsid w:val="008638CC"/>
    <w:rsid w:val="008646FA"/>
    <w:rsid w:val="008678EC"/>
    <w:rsid w:val="00870DDB"/>
    <w:rsid w:val="008711EB"/>
    <w:rsid w:val="00873012"/>
    <w:rsid w:val="0087442A"/>
    <w:rsid w:val="00874745"/>
    <w:rsid w:val="00874865"/>
    <w:rsid w:val="00875450"/>
    <w:rsid w:val="00877C39"/>
    <w:rsid w:val="0088009E"/>
    <w:rsid w:val="00885538"/>
    <w:rsid w:val="00885D6E"/>
    <w:rsid w:val="0088690F"/>
    <w:rsid w:val="00887355"/>
    <w:rsid w:val="00887859"/>
    <w:rsid w:val="00892183"/>
    <w:rsid w:val="00893A05"/>
    <w:rsid w:val="00893E9B"/>
    <w:rsid w:val="00894CFA"/>
    <w:rsid w:val="00896961"/>
    <w:rsid w:val="008A03C4"/>
    <w:rsid w:val="008A06CA"/>
    <w:rsid w:val="008A0847"/>
    <w:rsid w:val="008A0908"/>
    <w:rsid w:val="008A1E4E"/>
    <w:rsid w:val="008B2109"/>
    <w:rsid w:val="008B3701"/>
    <w:rsid w:val="008B7E2F"/>
    <w:rsid w:val="008C02B6"/>
    <w:rsid w:val="008C4474"/>
    <w:rsid w:val="008C60CD"/>
    <w:rsid w:val="008C62F2"/>
    <w:rsid w:val="008D428F"/>
    <w:rsid w:val="008D65F6"/>
    <w:rsid w:val="008D6FFE"/>
    <w:rsid w:val="008E04A5"/>
    <w:rsid w:val="008E2609"/>
    <w:rsid w:val="008E5FEC"/>
    <w:rsid w:val="008E7A66"/>
    <w:rsid w:val="008F0ADB"/>
    <w:rsid w:val="008F228A"/>
    <w:rsid w:val="008F46E7"/>
    <w:rsid w:val="00902654"/>
    <w:rsid w:val="009035B8"/>
    <w:rsid w:val="0090404F"/>
    <w:rsid w:val="00904AAC"/>
    <w:rsid w:val="00905392"/>
    <w:rsid w:val="00907F76"/>
    <w:rsid w:val="0091261F"/>
    <w:rsid w:val="0091378F"/>
    <w:rsid w:val="00916E84"/>
    <w:rsid w:val="0091771A"/>
    <w:rsid w:val="00922803"/>
    <w:rsid w:val="009241E1"/>
    <w:rsid w:val="00925D4B"/>
    <w:rsid w:val="00926CE5"/>
    <w:rsid w:val="009270DF"/>
    <w:rsid w:val="0092786F"/>
    <w:rsid w:val="009324C2"/>
    <w:rsid w:val="00936F66"/>
    <w:rsid w:val="00937704"/>
    <w:rsid w:val="009440B3"/>
    <w:rsid w:val="009456E4"/>
    <w:rsid w:val="009457A0"/>
    <w:rsid w:val="00950532"/>
    <w:rsid w:val="009525D7"/>
    <w:rsid w:val="00954926"/>
    <w:rsid w:val="009565A3"/>
    <w:rsid w:val="00966CEF"/>
    <w:rsid w:val="0097192E"/>
    <w:rsid w:val="00972047"/>
    <w:rsid w:val="00972153"/>
    <w:rsid w:val="0097351B"/>
    <w:rsid w:val="00974AF9"/>
    <w:rsid w:val="009777D4"/>
    <w:rsid w:val="009801E9"/>
    <w:rsid w:val="00983FF6"/>
    <w:rsid w:val="00986494"/>
    <w:rsid w:val="0098704D"/>
    <w:rsid w:val="00994D96"/>
    <w:rsid w:val="009A00B0"/>
    <w:rsid w:val="009A1F90"/>
    <w:rsid w:val="009A4752"/>
    <w:rsid w:val="009A4D82"/>
    <w:rsid w:val="009A6CA0"/>
    <w:rsid w:val="009B1A00"/>
    <w:rsid w:val="009B22AA"/>
    <w:rsid w:val="009C0D87"/>
    <w:rsid w:val="009C1AC4"/>
    <w:rsid w:val="009C7791"/>
    <w:rsid w:val="009D0095"/>
    <w:rsid w:val="009D1E3B"/>
    <w:rsid w:val="009D51DA"/>
    <w:rsid w:val="009D5C29"/>
    <w:rsid w:val="009D5FF5"/>
    <w:rsid w:val="009D736B"/>
    <w:rsid w:val="009D7BFF"/>
    <w:rsid w:val="009E0E25"/>
    <w:rsid w:val="009E3560"/>
    <w:rsid w:val="009E5BC7"/>
    <w:rsid w:val="009E684A"/>
    <w:rsid w:val="009E6E71"/>
    <w:rsid w:val="009E7EBB"/>
    <w:rsid w:val="009F0D11"/>
    <w:rsid w:val="009F2BF8"/>
    <w:rsid w:val="009F2C9A"/>
    <w:rsid w:val="009F3929"/>
    <w:rsid w:val="009F6F60"/>
    <w:rsid w:val="009F727D"/>
    <w:rsid w:val="00A03B33"/>
    <w:rsid w:val="00A03BE4"/>
    <w:rsid w:val="00A04A1F"/>
    <w:rsid w:val="00A07440"/>
    <w:rsid w:val="00A10894"/>
    <w:rsid w:val="00A1442B"/>
    <w:rsid w:val="00A15F38"/>
    <w:rsid w:val="00A17A89"/>
    <w:rsid w:val="00A17F10"/>
    <w:rsid w:val="00A17F4F"/>
    <w:rsid w:val="00A20CD8"/>
    <w:rsid w:val="00A211F0"/>
    <w:rsid w:val="00A22BFF"/>
    <w:rsid w:val="00A25A40"/>
    <w:rsid w:val="00A31FBE"/>
    <w:rsid w:val="00A40601"/>
    <w:rsid w:val="00A427EA"/>
    <w:rsid w:val="00A46654"/>
    <w:rsid w:val="00A504AB"/>
    <w:rsid w:val="00A515A7"/>
    <w:rsid w:val="00A51F61"/>
    <w:rsid w:val="00A56F33"/>
    <w:rsid w:val="00A618CD"/>
    <w:rsid w:val="00A62D5E"/>
    <w:rsid w:val="00A721D7"/>
    <w:rsid w:val="00A74127"/>
    <w:rsid w:val="00A7456D"/>
    <w:rsid w:val="00A7485C"/>
    <w:rsid w:val="00A74A6F"/>
    <w:rsid w:val="00A769C9"/>
    <w:rsid w:val="00A77F82"/>
    <w:rsid w:val="00A81870"/>
    <w:rsid w:val="00A84B25"/>
    <w:rsid w:val="00A9013D"/>
    <w:rsid w:val="00A91EB0"/>
    <w:rsid w:val="00A92D7F"/>
    <w:rsid w:val="00A963FF"/>
    <w:rsid w:val="00AA2B6E"/>
    <w:rsid w:val="00AA3B4F"/>
    <w:rsid w:val="00AA4C1B"/>
    <w:rsid w:val="00AA6F22"/>
    <w:rsid w:val="00AB313C"/>
    <w:rsid w:val="00AB3CA7"/>
    <w:rsid w:val="00AB562B"/>
    <w:rsid w:val="00AB594C"/>
    <w:rsid w:val="00AC0125"/>
    <w:rsid w:val="00AC0A9D"/>
    <w:rsid w:val="00AC32AA"/>
    <w:rsid w:val="00AC49BC"/>
    <w:rsid w:val="00AC4D01"/>
    <w:rsid w:val="00AC59FA"/>
    <w:rsid w:val="00AC7668"/>
    <w:rsid w:val="00AD0813"/>
    <w:rsid w:val="00AD0859"/>
    <w:rsid w:val="00AD1D97"/>
    <w:rsid w:val="00AD4AC6"/>
    <w:rsid w:val="00AE3281"/>
    <w:rsid w:val="00AE75E0"/>
    <w:rsid w:val="00AF4830"/>
    <w:rsid w:val="00AF4DFC"/>
    <w:rsid w:val="00AF6D51"/>
    <w:rsid w:val="00AF7F96"/>
    <w:rsid w:val="00B04066"/>
    <w:rsid w:val="00B04FF8"/>
    <w:rsid w:val="00B051E5"/>
    <w:rsid w:val="00B05E84"/>
    <w:rsid w:val="00B063BA"/>
    <w:rsid w:val="00B10158"/>
    <w:rsid w:val="00B10AFE"/>
    <w:rsid w:val="00B13330"/>
    <w:rsid w:val="00B23D70"/>
    <w:rsid w:val="00B252FF"/>
    <w:rsid w:val="00B27C10"/>
    <w:rsid w:val="00B33008"/>
    <w:rsid w:val="00B34167"/>
    <w:rsid w:val="00B3423F"/>
    <w:rsid w:val="00B40B73"/>
    <w:rsid w:val="00B43B16"/>
    <w:rsid w:val="00B43FE8"/>
    <w:rsid w:val="00B44972"/>
    <w:rsid w:val="00B56CD7"/>
    <w:rsid w:val="00B57744"/>
    <w:rsid w:val="00B60997"/>
    <w:rsid w:val="00B619ED"/>
    <w:rsid w:val="00B62E2A"/>
    <w:rsid w:val="00B63B0C"/>
    <w:rsid w:val="00B710A2"/>
    <w:rsid w:val="00B80516"/>
    <w:rsid w:val="00B84FC8"/>
    <w:rsid w:val="00B861B6"/>
    <w:rsid w:val="00B861E8"/>
    <w:rsid w:val="00B869D9"/>
    <w:rsid w:val="00B87B6D"/>
    <w:rsid w:val="00B9200D"/>
    <w:rsid w:val="00B927D6"/>
    <w:rsid w:val="00B9290D"/>
    <w:rsid w:val="00B962FC"/>
    <w:rsid w:val="00B96AA2"/>
    <w:rsid w:val="00BA1727"/>
    <w:rsid w:val="00BA36DF"/>
    <w:rsid w:val="00BB12CC"/>
    <w:rsid w:val="00BB184B"/>
    <w:rsid w:val="00BB517A"/>
    <w:rsid w:val="00BB5F90"/>
    <w:rsid w:val="00BB6357"/>
    <w:rsid w:val="00BC19F9"/>
    <w:rsid w:val="00BC2CAC"/>
    <w:rsid w:val="00BC2D4D"/>
    <w:rsid w:val="00BC47A7"/>
    <w:rsid w:val="00BC4BC6"/>
    <w:rsid w:val="00BC564B"/>
    <w:rsid w:val="00BC61CA"/>
    <w:rsid w:val="00BC7FA6"/>
    <w:rsid w:val="00BD26FE"/>
    <w:rsid w:val="00BD2901"/>
    <w:rsid w:val="00BD6421"/>
    <w:rsid w:val="00BE2EAA"/>
    <w:rsid w:val="00BE51E1"/>
    <w:rsid w:val="00BF000A"/>
    <w:rsid w:val="00BF0ACE"/>
    <w:rsid w:val="00BF0FB6"/>
    <w:rsid w:val="00BF23FA"/>
    <w:rsid w:val="00BF4434"/>
    <w:rsid w:val="00BF46AC"/>
    <w:rsid w:val="00BF5522"/>
    <w:rsid w:val="00BF555C"/>
    <w:rsid w:val="00BF634F"/>
    <w:rsid w:val="00BF7766"/>
    <w:rsid w:val="00BF7EA4"/>
    <w:rsid w:val="00C008C5"/>
    <w:rsid w:val="00C00A8A"/>
    <w:rsid w:val="00C02B6B"/>
    <w:rsid w:val="00C05B65"/>
    <w:rsid w:val="00C1143C"/>
    <w:rsid w:val="00C11D6E"/>
    <w:rsid w:val="00C12275"/>
    <w:rsid w:val="00C14606"/>
    <w:rsid w:val="00C24F86"/>
    <w:rsid w:val="00C25FFD"/>
    <w:rsid w:val="00C2601F"/>
    <w:rsid w:val="00C315EC"/>
    <w:rsid w:val="00C31AE3"/>
    <w:rsid w:val="00C32F06"/>
    <w:rsid w:val="00C359BF"/>
    <w:rsid w:val="00C3635B"/>
    <w:rsid w:val="00C40473"/>
    <w:rsid w:val="00C44D55"/>
    <w:rsid w:val="00C47E16"/>
    <w:rsid w:val="00C55E91"/>
    <w:rsid w:val="00C65D82"/>
    <w:rsid w:val="00C670DF"/>
    <w:rsid w:val="00C677C9"/>
    <w:rsid w:val="00C7369F"/>
    <w:rsid w:val="00C749B3"/>
    <w:rsid w:val="00C757CA"/>
    <w:rsid w:val="00C7740F"/>
    <w:rsid w:val="00C821F6"/>
    <w:rsid w:val="00C90B5A"/>
    <w:rsid w:val="00C9171C"/>
    <w:rsid w:val="00C97D26"/>
    <w:rsid w:val="00CA081A"/>
    <w:rsid w:val="00CA570D"/>
    <w:rsid w:val="00CA6425"/>
    <w:rsid w:val="00CB175C"/>
    <w:rsid w:val="00CB3E82"/>
    <w:rsid w:val="00CB52DD"/>
    <w:rsid w:val="00CB7C8C"/>
    <w:rsid w:val="00CC230F"/>
    <w:rsid w:val="00CC4BFF"/>
    <w:rsid w:val="00CC5423"/>
    <w:rsid w:val="00CD06C1"/>
    <w:rsid w:val="00CD1038"/>
    <w:rsid w:val="00CD14A4"/>
    <w:rsid w:val="00CD4485"/>
    <w:rsid w:val="00CD4667"/>
    <w:rsid w:val="00CD698F"/>
    <w:rsid w:val="00CD75D6"/>
    <w:rsid w:val="00CE10F5"/>
    <w:rsid w:val="00CE3155"/>
    <w:rsid w:val="00CF5E91"/>
    <w:rsid w:val="00CF6CF9"/>
    <w:rsid w:val="00D01697"/>
    <w:rsid w:val="00D0465E"/>
    <w:rsid w:val="00D07485"/>
    <w:rsid w:val="00D100D9"/>
    <w:rsid w:val="00D11138"/>
    <w:rsid w:val="00D12DA5"/>
    <w:rsid w:val="00D17B49"/>
    <w:rsid w:val="00D20656"/>
    <w:rsid w:val="00D21221"/>
    <w:rsid w:val="00D229BE"/>
    <w:rsid w:val="00D24EBA"/>
    <w:rsid w:val="00D24FD6"/>
    <w:rsid w:val="00D26047"/>
    <w:rsid w:val="00D26D79"/>
    <w:rsid w:val="00D275A5"/>
    <w:rsid w:val="00D276E4"/>
    <w:rsid w:val="00D31EC2"/>
    <w:rsid w:val="00D327AD"/>
    <w:rsid w:val="00D339D9"/>
    <w:rsid w:val="00D3447E"/>
    <w:rsid w:val="00D37AFB"/>
    <w:rsid w:val="00D43405"/>
    <w:rsid w:val="00D43453"/>
    <w:rsid w:val="00D50E12"/>
    <w:rsid w:val="00D526A7"/>
    <w:rsid w:val="00D555ED"/>
    <w:rsid w:val="00D56170"/>
    <w:rsid w:val="00D56DAC"/>
    <w:rsid w:val="00D57434"/>
    <w:rsid w:val="00D60B84"/>
    <w:rsid w:val="00D61563"/>
    <w:rsid w:val="00D615B0"/>
    <w:rsid w:val="00D626E8"/>
    <w:rsid w:val="00D65986"/>
    <w:rsid w:val="00D67BD9"/>
    <w:rsid w:val="00D741C9"/>
    <w:rsid w:val="00D75E5C"/>
    <w:rsid w:val="00D7673B"/>
    <w:rsid w:val="00D7748B"/>
    <w:rsid w:val="00D77F00"/>
    <w:rsid w:val="00D8288A"/>
    <w:rsid w:val="00D84706"/>
    <w:rsid w:val="00D86492"/>
    <w:rsid w:val="00D87275"/>
    <w:rsid w:val="00D942C1"/>
    <w:rsid w:val="00D97319"/>
    <w:rsid w:val="00DA0FBB"/>
    <w:rsid w:val="00DA30AF"/>
    <w:rsid w:val="00DA43D6"/>
    <w:rsid w:val="00DA788B"/>
    <w:rsid w:val="00DB0329"/>
    <w:rsid w:val="00DB744C"/>
    <w:rsid w:val="00DC0FB4"/>
    <w:rsid w:val="00DC6490"/>
    <w:rsid w:val="00DC7165"/>
    <w:rsid w:val="00DC7269"/>
    <w:rsid w:val="00DD08BA"/>
    <w:rsid w:val="00DD26F5"/>
    <w:rsid w:val="00DD2902"/>
    <w:rsid w:val="00DD4B14"/>
    <w:rsid w:val="00DD59D7"/>
    <w:rsid w:val="00DD62BD"/>
    <w:rsid w:val="00DE09AD"/>
    <w:rsid w:val="00DE2987"/>
    <w:rsid w:val="00DE2BF8"/>
    <w:rsid w:val="00DE3D45"/>
    <w:rsid w:val="00DE4AFE"/>
    <w:rsid w:val="00DE4E4D"/>
    <w:rsid w:val="00DE6108"/>
    <w:rsid w:val="00DE6805"/>
    <w:rsid w:val="00DF68FE"/>
    <w:rsid w:val="00E01AA3"/>
    <w:rsid w:val="00E0318A"/>
    <w:rsid w:val="00E045B2"/>
    <w:rsid w:val="00E05C81"/>
    <w:rsid w:val="00E10B2C"/>
    <w:rsid w:val="00E116A1"/>
    <w:rsid w:val="00E1215D"/>
    <w:rsid w:val="00E20055"/>
    <w:rsid w:val="00E202A6"/>
    <w:rsid w:val="00E23A49"/>
    <w:rsid w:val="00E23CCC"/>
    <w:rsid w:val="00E24738"/>
    <w:rsid w:val="00E26BAF"/>
    <w:rsid w:val="00E2778C"/>
    <w:rsid w:val="00E27B98"/>
    <w:rsid w:val="00E30145"/>
    <w:rsid w:val="00E31D8A"/>
    <w:rsid w:val="00E34EE7"/>
    <w:rsid w:val="00E40365"/>
    <w:rsid w:val="00E4196C"/>
    <w:rsid w:val="00E428F7"/>
    <w:rsid w:val="00E42A01"/>
    <w:rsid w:val="00E50763"/>
    <w:rsid w:val="00E553CF"/>
    <w:rsid w:val="00E55F33"/>
    <w:rsid w:val="00E5736E"/>
    <w:rsid w:val="00E621C1"/>
    <w:rsid w:val="00E63D72"/>
    <w:rsid w:val="00E67F7A"/>
    <w:rsid w:val="00E72626"/>
    <w:rsid w:val="00E726D9"/>
    <w:rsid w:val="00E72DAB"/>
    <w:rsid w:val="00E7401E"/>
    <w:rsid w:val="00E80F0E"/>
    <w:rsid w:val="00E8444B"/>
    <w:rsid w:val="00E8485D"/>
    <w:rsid w:val="00E84FE0"/>
    <w:rsid w:val="00E87BCE"/>
    <w:rsid w:val="00E90468"/>
    <w:rsid w:val="00E92DBD"/>
    <w:rsid w:val="00E979D3"/>
    <w:rsid w:val="00EA3814"/>
    <w:rsid w:val="00EA4169"/>
    <w:rsid w:val="00EA5FCC"/>
    <w:rsid w:val="00EA6D01"/>
    <w:rsid w:val="00EB0BF4"/>
    <w:rsid w:val="00EB2236"/>
    <w:rsid w:val="00EB301C"/>
    <w:rsid w:val="00EB4CEF"/>
    <w:rsid w:val="00EB69F8"/>
    <w:rsid w:val="00EC04B3"/>
    <w:rsid w:val="00EC0579"/>
    <w:rsid w:val="00EC43BE"/>
    <w:rsid w:val="00EC7538"/>
    <w:rsid w:val="00ED1617"/>
    <w:rsid w:val="00ED6DDF"/>
    <w:rsid w:val="00EE14E3"/>
    <w:rsid w:val="00EE3C99"/>
    <w:rsid w:val="00EE5150"/>
    <w:rsid w:val="00EE639B"/>
    <w:rsid w:val="00EE6A49"/>
    <w:rsid w:val="00EF2112"/>
    <w:rsid w:val="00EF3397"/>
    <w:rsid w:val="00EF36F3"/>
    <w:rsid w:val="00F01F14"/>
    <w:rsid w:val="00F01F56"/>
    <w:rsid w:val="00F028D4"/>
    <w:rsid w:val="00F100C2"/>
    <w:rsid w:val="00F120CB"/>
    <w:rsid w:val="00F131D5"/>
    <w:rsid w:val="00F13697"/>
    <w:rsid w:val="00F15222"/>
    <w:rsid w:val="00F1672D"/>
    <w:rsid w:val="00F17FEA"/>
    <w:rsid w:val="00F2128B"/>
    <w:rsid w:val="00F2427D"/>
    <w:rsid w:val="00F250F7"/>
    <w:rsid w:val="00F2747B"/>
    <w:rsid w:val="00F303C5"/>
    <w:rsid w:val="00F31074"/>
    <w:rsid w:val="00F31E7A"/>
    <w:rsid w:val="00F33CDC"/>
    <w:rsid w:val="00F35F9C"/>
    <w:rsid w:val="00F40FEF"/>
    <w:rsid w:val="00F4297B"/>
    <w:rsid w:val="00F43593"/>
    <w:rsid w:val="00F452E2"/>
    <w:rsid w:val="00F46B9D"/>
    <w:rsid w:val="00F502E7"/>
    <w:rsid w:val="00F517D7"/>
    <w:rsid w:val="00F51DA3"/>
    <w:rsid w:val="00F52EBC"/>
    <w:rsid w:val="00F54043"/>
    <w:rsid w:val="00F542FD"/>
    <w:rsid w:val="00F552A6"/>
    <w:rsid w:val="00F56716"/>
    <w:rsid w:val="00F56831"/>
    <w:rsid w:val="00F60674"/>
    <w:rsid w:val="00F612BC"/>
    <w:rsid w:val="00F6250D"/>
    <w:rsid w:val="00F62BBC"/>
    <w:rsid w:val="00F62F1B"/>
    <w:rsid w:val="00F63596"/>
    <w:rsid w:val="00F707FC"/>
    <w:rsid w:val="00F7697F"/>
    <w:rsid w:val="00F76A0E"/>
    <w:rsid w:val="00F76C7E"/>
    <w:rsid w:val="00F815E9"/>
    <w:rsid w:val="00F82CA2"/>
    <w:rsid w:val="00F90D06"/>
    <w:rsid w:val="00F91229"/>
    <w:rsid w:val="00F92965"/>
    <w:rsid w:val="00F933A3"/>
    <w:rsid w:val="00F96936"/>
    <w:rsid w:val="00F97B7A"/>
    <w:rsid w:val="00FA61B8"/>
    <w:rsid w:val="00FA6B3F"/>
    <w:rsid w:val="00FA72E4"/>
    <w:rsid w:val="00FA7AEE"/>
    <w:rsid w:val="00FB07CE"/>
    <w:rsid w:val="00FB1F1B"/>
    <w:rsid w:val="00FB39EE"/>
    <w:rsid w:val="00FB3D32"/>
    <w:rsid w:val="00FB40AC"/>
    <w:rsid w:val="00FB41AB"/>
    <w:rsid w:val="00FB63AD"/>
    <w:rsid w:val="00FB709B"/>
    <w:rsid w:val="00FC0476"/>
    <w:rsid w:val="00FC2625"/>
    <w:rsid w:val="00FC323A"/>
    <w:rsid w:val="00FD1E59"/>
    <w:rsid w:val="00FD2992"/>
    <w:rsid w:val="00FD37C2"/>
    <w:rsid w:val="00FD4657"/>
    <w:rsid w:val="00FD7D65"/>
    <w:rsid w:val="00FE08EA"/>
    <w:rsid w:val="00FE2760"/>
    <w:rsid w:val="00FE3339"/>
    <w:rsid w:val="00FE479B"/>
    <w:rsid w:val="00FE7342"/>
    <w:rsid w:val="00FF21E9"/>
    <w:rsid w:val="00FF58A0"/>
    <w:rsid w:val="00FF5B2C"/>
    <w:rsid w:val="00FF61D3"/>
    <w:rsid w:val="00FF7689"/>
    <w:rsid w:val="00FF7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D0622D"/>
  <w15:chartTrackingRefBased/>
  <w15:docId w15:val="{B3C8AC78-2ED6-429D-9F5F-368AC50B6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q-AL"/>
    </w:rPr>
  </w:style>
  <w:style w:type="paragraph" w:styleId="Heading1">
    <w:name w:val="heading 1"/>
    <w:basedOn w:val="Normal"/>
    <w:next w:val="Normal"/>
    <w:link w:val="Heading1Char"/>
    <w:uiPriority w:val="99"/>
    <w:qFormat/>
    <w:rsid w:val="00740678"/>
    <w:pPr>
      <w:keepNext/>
      <w:jc w:val="center"/>
      <w:outlineLvl w:val="0"/>
    </w:pPr>
    <w:rPr>
      <w:rFonts w:eastAsia="MS Mincho"/>
      <w:b/>
      <w:bCs/>
      <w:sz w:val="32"/>
    </w:rPr>
  </w:style>
  <w:style w:type="paragraph" w:styleId="Heading2">
    <w:name w:val="heading 2"/>
    <w:basedOn w:val="Normal"/>
    <w:next w:val="Normal"/>
    <w:link w:val="Heading2Char"/>
    <w:uiPriority w:val="99"/>
    <w:unhideWhenUsed/>
    <w:qFormat/>
    <w:rsid w:val="00DE68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qFormat/>
    <w:rsid w:val="00531463"/>
    <w:pPr>
      <w:keepNext/>
      <w:spacing w:before="240" w:after="60"/>
      <w:outlineLvl w:val="2"/>
    </w:pPr>
    <w:rPr>
      <w:rFonts w:ascii="Arial" w:eastAsia="MS Mincho" w:hAnsi="Arial" w:cs="Arial"/>
      <w:b/>
      <w:bCs/>
      <w:sz w:val="26"/>
      <w:szCs w:val="26"/>
    </w:rPr>
  </w:style>
  <w:style w:type="paragraph" w:styleId="Heading4">
    <w:name w:val="heading 4"/>
    <w:basedOn w:val="Normal"/>
    <w:next w:val="Normal"/>
    <w:link w:val="Heading4Char"/>
    <w:uiPriority w:val="99"/>
    <w:qFormat/>
    <w:rsid w:val="00740678"/>
    <w:pPr>
      <w:keepNext/>
      <w:spacing w:before="240" w:after="60"/>
      <w:outlineLvl w:val="3"/>
    </w:pPr>
    <w:rPr>
      <w:rFonts w:eastAsia="MS Mincho"/>
      <w:b/>
      <w:bCs/>
      <w:sz w:val="28"/>
      <w:szCs w:val="28"/>
    </w:rPr>
  </w:style>
  <w:style w:type="paragraph" w:styleId="Heading5">
    <w:name w:val="heading 5"/>
    <w:basedOn w:val="Normal"/>
    <w:next w:val="Normal"/>
    <w:link w:val="Heading5Char"/>
    <w:uiPriority w:val="99"/>
    <w:qFormat/>
    <w:rsid w:val="00740678"/>
    <w:pPr>
      <w:spacing w:before="240" w:after="60"/>
      <w:outlineLvl w:val="4"/>
    </w:pPr>
    <w:rPr>
      <w:rFonts w:eastAsia="MS Mincho"/>
      <w:b/>
      <w:bCs/>
      <w:i/>
      <w:iCs/>
      <w:sz w:val="26"/>
      <w:szCs w:val="26"/>
    </w:rPr>
  </w:style>
  <w:style w:type="paragraph" w:styleId="Heading6">
    <w:name w:val="heading 6"/>
    <w:basedOn w:val="Normal"/>
    <w:next w:val="Normal"/>
    <w:link w:val="Heading6Char"/>
    <w:uiPriority w:val="99"/>
    <w:qFormat/>
    <w:rsid w:val="00740678"/>
    <w:pPr>
      <w:keepNext/>
      <w:jc w:val="both"/>
      <w:outlineLvl w:val="5"/>
    </w:pPr>
    <w:rPr>
      <w:rFonts w:eastAsia="MS Minch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40678"/>
    <w:rPr>
      <w:rFonts w:eastAsia="MS Mincho"/>
      <w:b/>
      <w:bCs/>
      <w:sz w:val="32"/>
      <w:szCs w:val="24"/>
      <w:lang w:val="sq-AL"/>
    </w:rPr>
  </w:style>
  <w:style w:type="character" w:customStyle="1" w:styleId="Heading2Char">
    <w:name w:val="Heading 2 Char"/>
    <w:basedOn w:val="DefaultParagraphFont"/>
    <w:link w:val="Heading2"/>
    <w:uiPriority w:val="99"/>
    <w:rsid w:val="00DE6805"/>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basedOn w:val="DefaultParagraphFont"/>
    <w:link w:val="Heading3"/>
    <w:uiPriority w:val="99"/>
    <w:rsid w:val="00531463"/>
    <w:rPr>
      <w:rFonts w:ascii="Arial" w:eastAsia="MS Mincho" w:hAnsi="Arial" w:cs="Arial"/>
      <w:b/>
      <w:bCs/>
      <w:sz w:val="26"/>
      <w:szCs w:val="26"/>
      <w:lang w:val="sq-AL"/>
    </w:rPr>
  </w:style>
  <w:style w:type="character" w:customStyle="1" w:styleId="Heading4Char">
    <w:name w:val="Heading 4 Char"/>
    <w:basedOn w:val="DefaultParagraphFont"/>
    <w:link w:val="Heading4"/>
    <w:uiPriority w:val="99"/>
    <w:rsid w:val="00740678"/>
    <w:rPr>
      <w:rFonts w:eastAsia="MS Mincho"/>
      <w:b/>
      <w:bCs/>
      <w:sz w:val="28"/>
      <w:szCs w:val="28"/>
      <w:lang w:val="sq-AL"/>
    </w:rPr>
  </w:style>
  <w:style w:type="character" w:customStyle="1" w:styleId="Heading5Char">
    <w:name w:val="Heading 5 Char"/>
    <w:basedOn w:val="DefaultParagraphFont"/>
    <w:link w:val="Heading5"/>
    <w:uiPriority w:val="99"/>
    <w:rsid w:val="00740678"/>
    <w:rPr>
      <w:rFonts w:eastAsia="MS Mincho"/>
      <w:b/>
      <w:bCs/>
      <w:i/>
      <w:iCs/>
      <w:sz w:val="26"/>
      <w:szCs w:val="26"/>
      <w:lang w:val="sq-AL"/>
    </w:rPr>
  </w:style>
  <w:style w:type="character" w:customStyle="1" w:styleId="Heading6Char">
    <w:name w:val="Heading 6 Char"/>
    <w:basedOn w:val="DefaultParagraphFont"/>
    <w:link w:val="Heading6"/>
    <w:uiPriority w:val="99"/>
    <w:rsid w:val="00740678"/>
    <w:rPr>
      <w:rFonts w:eastAsia="MS Mincho"/>
      <w:b/>
      <w:bCs/>
      <w:sz w:val="24"/>
      <w:szCs w:val="24"/>
      <w:lang w:val="sq-AL"/>
    </w:rPr>
  </w:style>
  <w:style w:type="paragraph" w:styleId="Header">
    <w:name w:val="header"/>
    <w:basedOn w:val="Normal"/>
    <w:link w:val="HeaderChar1"/>
    <w:rsid w:val="00DD4B14"/>
    <w:pPr>
      <w:tabs>
        <w:tab w:val="center" w:pos="4320"/>
        <w:tab w:val="right" w:pos="8640"/>
      </w:tabs>
    </w:pPr>
  </w:style>
  <w:style w:type="character" w:customStyle="1" w:styleId="HeaderChar1">
    <w:name w:val="Header Char1"/>
    <w:basedOn w:val="DefaultParagraphFont"/>
    <w:link w:val="Header"/>
    <w:rsid w:val="00740678"/>
    <w:rPr>
      <w:sz w:val="24"/>
      <w:szCs w:val="24"/>
      <w:lang w:val="sq-AL"/>
    </w:rPr>
  </w:style>
  <w:style w:type="paragraph" w:styleId="Footer">
    <w:name w:val="footer"/>
    <w:basedOn w:val="Normal"/>
    <w:link w:val="FooterChar1"/>
    <w:uiPriority w:val="99"/>
    <w:rsid w:val="00DD4B14"/>
    <w:pPr>
      <w:tabs>
        <w:tab w:val="center" w:pos="4320"/>
        <w:tab w:val="right" w:pos="8640"/>
      </w:tabs>
    </w:pPr>
  </w:style>
  <w:style w:type="character" w:customStyle="1" w:styleId="FooterChar1">
    <w:name w:val="Footer Char1"/>
    <w:basedOn w:val="DefaultParagraphFont"/>
    <w:link w:val="Footer"/>
    <w:uiPriority w:val="99"/>
    <w:rsid w:val="00740678"/>
    <w:rPr>
      <w:sz w:val="24"/>
      <w:szCs w:val="24"/>
      <w:lang w:val="sq-AL"/>
    </w:rPr>
  </w:style>
  <w:style w:type="paragraph" w:styleId="BalloonText">
    <w:name w:val="Balloon Text"/>
    <w:basedOn w:val="Normal"/>
    <w:link w:val="BalloonTextChar"/>
    <w:uiPriority w:val="99"/>
    <w:semiHidden/>
    <w:rsid w:val="00DD4B14"/>
    <w:rPr>
      <w:rFonts w:ascii="Tahoma" w:hAnsi="Tahoma" w:cs="Tahoma"/>
      <w:sz w:val="16"/>
      <w:szCs w:val="16"/>
    </w:rPr>
  </w:style>
  <w:style w:type="character" w:customStyle="1" w:styleId="BalloonTextChar">
    <w:name w:val="Balloon Text Char"/>
    <w:basedOn w:val="DefaultParagraphFont"/>
    <w:link w:val="BalloonText"/>
    <w:uiPriority w:val="99"/>
    <w:semiHidden/>
    <w:rsid w:val="00740678"/>
    <w:rPr>
      <w:rFonts w:ascii="Tahoma" w:hAnsi="Tahoma" w:cs="Tahoma"/>
      <w:sz w:val="16"/>
      <w:szCs w:val="16"/>
      <w:lang w:val="sq-AL"/>
    </w:rPr>
  </w:style>
  <w:style w:type="character" w:styleId="Hyperlink">
    <w:name w:val="Hyperlink"/>
    <w:basedOn w:val="DefaultParagraphFont"/>
    <w:uiPriority w:val="99"/>
    <w:unhideWhenUsed/>
    <w:rsid w:val="005B6A76"/>
    <w:rPr>
      <w:color w:val="0563C1" w:themeColor="hyperlink"/>
      <w:u w:val="single"/>
    </w:rPr>
  </w:style>
  <w:style w:type="paragraph" w:styleId="BodyText">
    <w:name w:val="Body Text"/>
    <w:basedOn w:val="Normal"/>
    <w:link w:val="BodyTextChar"/>
    <w:uiPriority w:val="99"/>
    <w:rsid w:val="00740678"/>
    <w:pPr>
      <w:jc w:val="both"/>
    </w:pPr>
    <w:rPr>
      <w:rFonts w:eastAsia="MS Mincho"/>
    </w:rPr>
  </w:style>
  <w:style w:type="character" w:customStyle="1" w:styleId="BodyTextChar">
    <w:name w:val="Body Text Char"/>
    <w:basedOn w:val="DefaultParagraphFont"/>
    <w:link w:val="BodyText"/>
    <w:uiPriority w:val="99"/>
    <w:rsid w:val="00740678"/>
    <w:rPr>
      <w:rFonts w:eastAsia="MS Mincho"/>
      <w:sz w:val="24"/>
      <w:szCs w:val="24"/>
      <w:lang w:val="sq-AL"/>
    </w:rPr>
  </w:style>
  <w:style w:type="paragraph" w:styleId="BodyText2">
    <w:name w:val="Body Text 2"/>
    <w:basedOn w:val="Normal"/>
    <w:link w:val="BodyText2Char"/>
    <w:uiPriority w:val="99"/>
    <w:rsid w:val="00740678"/>
    <w:pPr>
      <w:spacing w:after="120" w:line="480" w:lineRule="auto"/>
    </w:pPr>
    <w:rPr>
      <w:rFonts w:eastAsia="MS Mincho"/>
    </w:rPr>
  </w:style>
  <w:style w:type="character" w:customStyle="1" w:styleId="BodyText2Char">
    <w:name w:val="Body Text 2 Char"/>
    <w:basedOn w:val="DefaultParagraphFont"/>
    <w:link w:val="BodyText2"/>
    <w:uiPriority w:val="99"/>
    <w:rsid w:val="00740678"/>
    <w:rPr>
      <w:rFonts w:eastAsia="MS Mincho"/>
      <w:sz w:val="24"/>
      <w:szCs w:val="24"/>
      <w:lang w:val="sq-AL"/>
    </w:rPr>
  </w:style>
  <w:style w:type="character" w:customStyle="1" w:styleId="HeaderChar">
    <w:name w:val="Header Char"/>
    <w:locked/>
    <w:rsid w:val="00740678"/>
    <w:rPr>
      <w:rFonts w:ascii="Monotype Corsiva" w:eastAsia="MS Mincho" w:hAnsi="Monotype Corsiva"/>
      <w:b/>
      <w:i/>
      <w:sz w:val="32"/>
      <w:lang w:val="sq-AL" w:eastAsia="en-US"/>
    </w:rPr>
  </w:style>
  <w:style w:type="character" w:customStyle="1" w:styleId="FooterChar">
    <w:name w:val="Footer Char"/>
    <w:uiPriority w:val="99"/>
    <w:locked/>
    <w:rsid w:val="00740678"/>
    <w:rPr>
      <w:sz w:val="24"/>
      <w:lang w:val="sq-AL" w:eastAsia="en-US"/>
    </w:rPr>
  </w:style>
  <w:style w:type="paragraph" w:styleId="BodyTextIndent">
    <w:name w:val="Body Text Indent"/>
    <w:basedOn w:val="Normal"/>
    <w:link w:val="BodyTextIndentChar"/>
    <w:uiPriority w:val="99"/>
    <w:rsid w:val="00740678"/>
    <w:pPr>
      <w:ind w:left="720" w:hanging="720"/>
    </w:pPr>
    <w:rPr>
      <w:rFonts w:eastAsia="MS Mincho"/>
      <w:szCs w:val="20"/>
    </w:rPr>
  </w:style>
  <w:style w:type="character" w:customStyle="1" w:styleId="BodyTextIndentChar">
    <w:name w:val="Body Text Indent Char"/>
    <w:basedOn w:val="DefaultParagraphFont"/>
    <w:link w:val="BodyTextIndent"/>
    <w:uiPriority w:val="99"/>
    <w:rsid w:val="00740678"/>
    <w:rPr>
      <w:rFonts w:eastAsia="MS Mincho"/>
      <w:sz w:val="24"/>
      <w:lang w:val="sq-AL"/>
    </w:rPr>
  </w:style>
  <w:style w:type="paragraph" w:customStyle="1" w:styleId="Char">
    <w:name w:val="Char"/>
    <w:basedOn w:val="Normal"/>
    <w:uiPriority w:val="99"/>
    <w:rsid w:val="00740678"/>
    <w:pPr>
      <w:spacing w:after="160" w:line="240" w:lineRule="exact"/>
    </w:pPr>
    <w:rPr>
      <w:rFonts w:ascii="Tahoma" w:eastAsia="MS Mincho" w:hAnsi="Tahoma" w:cs="Tahoma"/>
      <w:sz w:val="20"/>
      <w:szCs w:val="20"/>
    </w:rPr>
  </w:style>
  <w:style w:type="paragraph" w:styleId="ListParagraph">
    <w:name w:val="List Paragraph"/>
    <w:basedOn w:val="Normal"/>
    <w:uiPriority w:val="34"/>
    <w:qFormat/>
    <w:rsid w:val="00740678"/>
    <w:pPr>
      <w:ind w:left="720"/>
    </w:pPr>
    <w:rPr>
      <w:rFonts w:eastAsia="MS Mincho"/>
    </w:rPr>
  </w:style>
  <w:style w:type="paragraph" w:customStyle="1" w:styleId="Char1">
    <w:name w:val="Char1"/>
    <w:basedOn w:val="Normal"/>
    <w:uiPriority w:val="99"/>
    <w:rsid w:val="00740678"/>
    <w:pPr>
      <w:spacing w:after="160" w:line="240" w:lineRule="exact"/>
    </w:pPr>
    <w:rPr>
      <w:rFonts w:ascii="Tahoma" w:eastAsia="MS Mincho" w:hAnsi="Tahoma" w:cs="Tahoma"/>
      <w:sz w:val="20"/>
      <w:szCs w:val="20"/>
    </w:rPr>
  </w:style>
  <w:style w:type="paragraph" w:styleId="TOCHeading">
    <w:name w:val="TOC Heading"/>
    <w:basedOn w:val="Heading1"/>
    <w:next w:val="Normal"/>
    <w:uiPriority w:val="99"/>
    <w:qFormat/>
    <w:rsid w:val="00740678"/>
    <w:pPr>
      <w:keepLines/>
      <w:spacing w:before="480" w:line="276" w:lineRule="auto"/>
      <w:jc w:val="left"/>
      <w:outlineLvl w:val="9"/>
    </w:pPr>
    <w:rPr>
      <w:rFonts w:ascii="Cambria" w:eastAsia="MS Gothic" w:hAnsi="Cambria"/>
      <w:color w:val="365F91"/>
      <w:sz w:val="28"/>
      <w:szCs w:val="28"/>
      <w:lang w:val="en-US" w:eastAsia="ja-JP"/>
    </w:rPr>
  </w:style>
  <w:style w:type="paragraph" w:styleId="NormalWeb">
    <w:name w:val="Normal (Web)"/>
    <w:basedOn w:val="Normal"/>
    <w:uiPriority w:val="99"/>
    <w:rsid w:val="00740678"/>
    <w:rPr>
      <w:rFonts w:ascii="Verdana" w:eastAsia="MS Mincho" w:hAnsi="Verdana"/>
      <w:sz w:val="15"/>
      <w:szCs w:val="15"/>
      <w:lang w:val="en-US"/>
    </w:rPr>
  </w:style>
  <w:style w:type="paragraph" w:styleId="FootnoteText">
    <w:name w:val="footnote text"/>
    <w:aliases w:val="single space,fn,FOOTNOTES,Fußnotentext Char,ADB,Footnote text,ft,Footnote Text Char1,Footnote Text Char2 Char,Footnote Text Char1 Char Char,Footnote Text Char2 Char Char Char,Footnote Text Char1 Char,Footno"/>
    <w:basedOn w:val="Normal"/>
    <w:link w:val="FootnoteTextChar2"/>
    <w:uiPriority w:val="99"/>
    <w:rsid w:val="00740678"/>
    <w:rPr>
      <w:rFonts w:eastAsia="MS Mincho"/>
      <w:sz w:val="20"/>
      <w:szCs w:val="20"/>
    </w:rPr>
  </w:style>
  <w:style w:type="character" w:customStyle="1" w:styleId="FootnoteTextChar2">
    <w:name w:val="Footnote Text Char2"/>
    <w:aliases w:val="single space Char1,fn Char1,FOOTNOTES Char1,Fußnotentext Char Char1,ADB Char1,Footnote text Char1,ft Char1,Footnote Text Char1 Char2,Footnote Text Char2 Char Char1,Footnote Text Char1 Char Char Char1,Footnote Text Char1 Char Char1"/>
    <w:link w:val="FootnoteText"/>
    <w:uiPriority w:val="99"/>
    <w:locked/>
    <w:rsid w:val="00740678"/>
    <w:rPr>
      <w:rFonts w:eastAsia="MS Mincho"/>
      <w:lang w:val="sq-AL"/>
    </w:rPr>
  </w:style>
  <w:style w:type="character" w:customStyle="1" w:styleId="FootnoteTextChar">
    <w:name w:val="Footnote Text Char"/>
    <w:aliases w:val="single space Char,fn Char,FOOTNOTES Char,Fußnotentext Char Char,ADB Char,Footnote text Char,ft Char,Footnote Text Char1 Char1,Footnote Text Char2 Char Char,Footnote Text Char1 Char Char Char,Footnote Text Char2 Char Char Char Char"/>
    <w:basedOn w:val="DefaultParagraphFont"/>
    <w:uiPriority w:val="99"/>
    <w:semiHidden/>
    <w:rsid w:val="00740678"/>
    <w:rPr>
      <w:lang w:val="sq-AL"/>
    </w:rPr>
  </w:style>
  <w:style w:type="character" w:styleId="FootnoteReference">
    <w:name w:val="footnote reference"/>
    <w:aliases w:val="ftref"/>
    <w:uiPriority w:val="99"/>
    <w:rsid w:val="00740678"/>
    <w:rPr>
      <w:rFonts w:cs="Times New Roman"/>
      <w:vertAlign w:val="superscript"/>
    </w:rPr>
  </w:style>
  <w:style w:type="paragraph" w:styleId="NoSpacing">
    <w:name w:val="No Spacing"/>
    <w:link w:val="NoSpacingChar"/>
    <w:uiPriority w:val="99"/>
    <w:qFormat/>
    <w:rsid w:val="00740678"/>
    <w:rPr>
      <w:rFonts w:ascii="Calibri" w:eastAsia="MS Mincho" w:hAnsi="Calibri"/>
      <w:sz w:val="22"/>
      <w:szCs w:val="22"/>
      <w:lang w:eastAsia="ja-JP"/>
    </w:rPr>
  </w:style>
  <w:style w:type="character" w:customStyle="1" w:styleId="NoSpacingChar">
    <w:name w:val="No Spacing Char"/>
    <w:link w:val="NoSpacing"/>
    <w:uiPriority w:val="99"/>
    <w:locked/>
    <w:rsid w:val="00740678"/>
    <w:rPr>
      <w:rFonts w:ascii="Calibri" w:eastAsia="MS Mincho" w:hAnsi="Calibri"/>
      <w:sz w:val="22"/>
      <w:szCs w:val="22"/>
      <w:lang w:eastAsia="ja-JP"/>
    </w:rPr>
  </w:style>
  <w:style w:type="paragraph" w:styleId="Title">
    <w:name w:val="Title"/>
    <w:basedOn w:val="Normal"/>
    <w:next w:val="Normal"/>
    <w:link w:val="TitleChar"/>
    <w:uiPriority w:val="99"/>
    <w:qFormat/>
    <w:rsid w:val="00740678"/>
    <w:pPr>
      <w:pBdr>
        <w:bottom w:val="single" w:sz="8" w:space="4" w:color="4F81BD"/>
      </w:pBdr>
      <w:spacing w:after="300"/>
      <w:contextualSpacing/>
    </w:pPr>
    <w:rPr>
      <w:rFonts w:ascii="Cambria" w:eastAsia="MS Gothic" w:hAnsi="Cambria"/>
      <w:color w:val="17365D"/>
      <w:spacing w:val="5"/>
      <w:kern w:val="28"/>
      <w:sz w:val="52"/>
      <w:szCs w:val="52"/>
      <w:lang w:val="en-US" w:eastAsia="ja-JP"/>
    </w:rPr>
  </w:style>
  <w:style w:type="character" w:customStyle="1" w:styleId="TitleChar">
    <w:name w:val="Title Char"/>
    <w:basedOn w:val="DefaultParagraphFont"/>
    <w:link w:val="Title"/>
    <w:uiPriority w:val="99"/>
    <w:rsid w:val="00740678"/>
    <w:rPr>
      <w:rFonts w:ascii="Cambria" w:eastAsia="MS Gothic" w:hAnsi="Cambria"/>
      <w:color w:val="17365D"/>
      <w:spacing w:val="5"/>
      <w:kern w:val="28"/>
      <w:sz w:val="52"/>
      <w:szCs w:val="52"/>
      <w:lang w:eastAsia="ja-JP"/>
    </w:rPr>
  </w:style>
  <w:style w:type="paragraph" w:styleId="Subtitle">
    <w:name w:val="Subtitle"/>
    <w:basedOn w:val="Normal"/>
    <w:next w:val="Normal"/>
    <w:link w:val="SubtitleChar"/>
    <w:uiPriority w:val="99"/>
    <w:qFormat/>
    <w:rsid w:val="00740678"/>
    <w:pPr>
      <w:numPr>
        <w:ilvl w:val="1"/>
      </w:numPr>
      <w:spacing w:after="200" w:line="276" w:lineRule="auto"/>
    </w:pPr>
    <w:rPr>
      <w:rFonts w:ascii="Cambria" w:eastAsia="MS Gothic" w:hAnsi="Cambria"/>
      <w:i/>
      <w:iCs/>
      <w:color w:val="4F81BD"/>
      <w:spacing w:val="15"/>
      <w:lang w:val="en-US" w:eastAsia="ja-JP"/>
    </w:rPr>
  </w:style>
  <w:style w:type="character" w:customStyle="1" w:styleId="SubtitleChar">
    <w:name w:val="Subtitle Char"/>
    <w:basedOn w:val="DefaultParagraphFont"/>
    <w:link w:val="Subtitle"/>
    <w:uiPriority w:val="99"/>
    <w:rsid w:val="00740678"/>
    <w:rPr>
      <w:rFonts w:ascii="Cambria" w:eastAsia="MS Gothic" w:hAnsi="Cambria"/>
      <w:i/>
      <w:iCs/>
      <w:color w:val="4F81BD"/>
      <w:spacing w:val="15"/>
      <w:sz w:val="24"/>
      <w:szCs w:val="24"/>
      <w:lang w:eastAsia="ja-JP"/>
    </w:rPr>
  </w:style>
  <w:style w:type="paragraph" w:styleId="TOC1">
    <w:name w:val="toc 1"/>
    <w:basedOn w:val="Normal"/>
    <w:next w:val="Normal"/>
    <w:autoRedefine/>
    <w:uiPriority w:val="39"/>
    <w:rsid w:val="00740678"/>
    <w:rPr>
      <w:rFonts w:eastAsia="MS Mincho"/>
    </w:rPr>
  </w:style>
  <w:style w:type="paragraph" w:styleId="TOC2">
    <w:name w:val="toc 2"/>
    <w:basedOn w:val="Normal"/>
    <w:next w:val="Normal"/>
    <w:autoRedefine/>
    <w:uiPriority w:val="99"/>
    <w:rsid w:val="00740678"/>
    <w:pPr>
      <w:ind w:left="240"/>
    </w:pPr>
    <w:rPr>
      <w:rFonts w:eastAsia="MS Mincho"/>
    </w:rPr>
  </w:style>
  <w:style w:type="paragraph" w:styleId="TOC3">
    <w:name w:val="toc 3"/>
    <w:basedOn w:val="Normal"/>
    <w:next w:val="Normal"/>
    <w:autoRedefine/>
    <w:uiPriority w:val="99"/>
    <w:rsid w:val="00740678"/>
    <w:pPr>
      <w:spacing w:after="100" w:line="276" w:lineRule="auto"/>
      <w:ind w:left="440"/>
    </w:pPr>
    <w:rPr>
      <w:rFonts w:ascii="Calibri" w:eastAsia="MS Mincho" w:hAnsi="Calibri" w:cs="Arial"/>
      <w:sz w:val="22"/>
      <w:szCs w:val="22"/>
      <w:lang w:val="en-US" w:eastAsia="ja-JP"/>
    </w:rPr>
  </w:style>
  <w:style w:type="character" w:customStyle="1" w:styleId="hps">
    <w:name w:val="hps"/>
    <w:rsid w:val="00740678"/>
    <w:rPr>
      <w:rFonts w:cs="Times New Roman"/>
    </w:rPr>
  </w:style>
  <w:style w:type="paragraph" w:customStyle="1" w:styleId="ecxmsonormal">
    <w:name w:val="ecxmsonormal"/>
    <w:basedOn w:val="Normal"/>
    <w:uiPriority w:val="99"/>
    <w:rsid w:val="00740678"/>
    <w:pPr>
      <w:spacing w:after="324"/>
    </w:pPr>
    <w:rPr>
      <w:rFonts w:eastAsia="MS Mincho"/>
      <w:lang w:val="en-US"/>
    </w:rPr>
  </w:style>
  <w:style w:type="paragraph" w:customStyle="1" w:styleId="Default">
    <w:name w:val="Default"/>
    <w:uiPriority w:val="99"/>
    <w:rsid w:val="00740678"/>
    <w:pPr>
      <w:widowControl w:val="0"/>
      <w:autoSpaceDE w:val="0"/>
      <w:autoSpaceDN w:val="0"/>
      <w:adjustRightInd w:val="0"/>
    </w:pPr>
    <w:rPr>
      <w:rFonts w:ascii="Arial" w:eastAsia="MS Mincho" w:hAnsi="Arial" w:cs="Arial"/>
      <w:color w:val="000000"/>
      <w:sz w:val="24"/>
      <w:szCs w:val="24"/>
    </w:rPr>
  </w:style>
  <w:style w:type="paragraph" w:customStyle="1" w:styleId="ParagraphNumbering">
    <w:name w:val="Paragraph Numbering"/>
    <w:basedOn w:val="Normal"/>
    <w:link w:val="ParagraphNumberingChar"/>
    <w:uiPriority w:val="99"/>
    <w:rsid w:val="00740678"/>
    <w:pPr>
      <w:numPr>
        <w:numId w:val="1"/>
      </w:numPr>
      <w:spacing w:after="240" w:line="264" w:lineRule="auto"/>
    </w:pPr>
    <w:rPr>
      <w:rFonts w:eastAsia="MS Mincho"/>
      <w:szCs w:val="20"/>
      <w:lang w:val="en-US"/>
    </w:rPr>
  </w:style>
  <w:style w:type="character" w:customStyle="1" w:styleId="ParagraphNumberingChar">
    <w:name w:val="Paragraph Numbering Char"/>
    <w:link w:val="ParagraphNumbering"/>
    <w:uiPriority w:val="99"/>
    <w:locked/>
    <w:rsid w:val="00740678"/>
    <w:rPr>
      <w:rFonts w:eastAsia="MS Mincho"/>
      <w:sz w:val="24"/>
    </w:rPr>
  </w:style>
  <w:style w:type="character" w:styleId="CommentReference">
    <w:name w:val="annotation reference"/>
    <w:uiPriority w:val="99"/>
    <w:rsid w:val="00740678"/>
    <w:rPr>
      <w:rFonts w:cs="Times New Roman"/>
      <w:sz w:val="16"/>
    </w:rPr>
  </w:style>
  <w:style w:type="paragraph" w:styleId="CommentText">
    <w:name w:val="annotation text"/>
    <w:basedOn w:val="Normal"/>
    <w:link w:val="CommentTextChar"/>
    <w:uiPriority w:val="99"/>
    <w:rsid w:val="00740678"/>
    <w:rPr>
      <w:rFonts w:eastAsia="MS Mincho"/>
      <w:sz w:val="20"/>
      <w:szCs w:val="20"/>
    </w:rPr>
  </w:style>
  <w:style w:type="character" w:customStyle="1" w:styleId="CommentTextChar">
    <w:name w:val="Comment Text Char"/>
    <w:basedOn w:val="DefaultParagraphFont"/>
    <w:link w:val="CommentText"/>
    <w:uiPriority w:val="99"/>
    <w:rsid w:val="00740678"/>
    <w:rPr>
      <w:rFonts w:eastAsia="MS Mincho"/>
      <w:lang w:val="sq-AL"/>
    </w:rPr>
  </w:style>
  <w:style w:type="character" w:customStyle="1" w:styleId="z-TopofFormChar">
    <w:name w:val="z-Top of Form Char"/>
    <w:basedOn w:val="DefaultParagraphFont"/>
    <w:link w:val="z-TopofForm"/>
    <w:uiPriority w:val="99"/>
    <w:semiHidden/>
    <w:rsid w:val="00740678"/>
    <w:rPr>
      <w:rFonts w:ascii="Arial" w:hAnsi="Arial"/>
      <w:vanish/>
      <w:sz w:val="16"/>
      <w:szCs w:val="16"/>
      <w:lang w:val="sq-AL" w:eastAsia="en-GB"/>
    </w:rPr>
  </w:style>
  <w:style w:type="paragraph" w:styleId="z-TopofForm">
    <w:name w:val="HTML Top of Form"/>
    <w:basedOn w:val="Normal"/>
    <w:next w:val="Normal"/>
    <w:link w:val="z-TopofFormChar"/>
    <w:hidden/>
    <w:uiPriority w:val="99"/>
    <w:semiHidden/>
    <w:unhideWhenUsed/>
    <w:rsid w:val="00740678"/>
    <w:pPr>
      <w:pBdr>
        <w:bottom w:val="single" w:sz="6" w:space="1" w:color="auto"/>
      </w:pBdr>
      <w:jc w:val="center"/>
    </w:pPr>
    <w:rPr>
      <w:rFonts w:ascii="Arial" w:hAnsi="Arial"/>
      <w:vanish/>
      <w:sz w:val="16"/>
      <w:szCs w:val="16"/>
      <w:lang w:eastAsia="en-GB"/>
    </w:rPr>
  </w:style>
  <w:style w:type="character" w:customStyle="1" w:styleId="z-TopofFormChar1">
    <w:name w:val="z-Top of Form Char1"/>
    <w:basedOn w:val="DefaultParagraphFont"/>
    <w:uiPriority w:val="99"/>
    <w:semiHidden/>
    <w:rsid w:val="00740678"/>
    <w:rPr>
      <w:rFonts w:ascii="Arial" w:hAnsi="Arial" w:cs="Arial"/>
      <w:vanish/>
      <w:sz w:val="16"/>
      <w:szCs w:val="16"/>
      <w:lang w:val="sq-AL"/>
    </w:rPr>
  </w:style>
  <w:style w:type="character" w:customStyle="1" w:styleId="gt-bubble-new">
    <w:name w:val="gt-bubble-new"/>
    <w:rsid w:val="00740678"/>
  </w:style>
  <w:style w:type="character" w:customStyle="1" w:styleId="gt-bubble-content">
    <w:name w:val="gt-bubble-content"/>
    <w:rsid w:val="00740678"/>
  </w:style>
  <w:style w:type="character" w:customStyle="1" w:styleId="gt-baf-back">
    <w:name w:val="gt-baf-back"/>
    <w:rsid w:val="00740678"/>
  </w:style>
  <w:style w:type="character" w:customStyle="1" w:styleId="gt-ft-text">
    <w:name w:val="gt-ft-text"/>
    <w:rsid w:val="00740678"/>
  </w:style>
  <w:style w:type="character" w:customStyle="1" w:styleId="z-BottomofFormChar">
    <w:name w:val="z-Bottom of Form Char"/>
    <w:basedOn w:val="DefaultParagraphFont"/>
    <w:link w:val="z-BottomofForm"/>
    <w:uiPriority w:val="99"/>
    <w:semiHidden/>
    <w:rsid w:val="00740678"/>
    <w:rPr>
      <w:rFonts w:ascii="Arial" w:hAnsi="Arial"/>
      <w:vanish/>
      <w:sz w:val="16"/>
      <w:szCs w:val="16"/>
      <w:lang w:val="sq-AL" w:eastAsia="en-GB"/>
    </w:rPr>
  </w:style>
  <w:style w:type="paragraph" w:styleId="z-BottomofForm">
    <w:name w:val="HTML Bottom of Form"/>
    <w:basedOn w:val="Normal"/>
    <w:next w:val="Normal"/>
    <w:link w:val="z-BottomofFormChar"/>
    <w:hidden/>
    <w:uiPriority w:val="99"/>
    <w:semiHidden/>
    <w:unhideWhenUsed/>
    <w:rsid w:val="00740678"/>
    <w:pPr>
      <w:pBdr>
        <w:top w:val="single" w:sz="6" w:space="1" w:color="auto"/>
      </w:pBdr>
      <w:jc w:val="center"/>
    </w:pPr>
    <w:rPr>
      <w:rFonts w:ascii="Arial" w:hAnsi="Arial"/>
      <w:vanish/>
      <w:sz w:val="16"/>
      <w:szCs w:val="16"/>
      <w:lang w:eastAsia="en-GB"/>
    </w:rPr>
  </w:style>
  <w:style w:type="character" w:customStyle="1" w:styleId="z-BottomofFormChar1">
    <w:name w:val="z-Bottom of Form Char1"/>
    <w:basedOn w:val="DefaultParagraphFont"/>
    <w:uiPriority w:val="99"/>
    <w:semiHidden/>
    <w:rsid w:val="00740678"/>
    <w:rPr>
      <w:rFonts w:ascii="Arial" w:hAnsi="Arial" w:cs="Arial"/>
      <w:vanish/>
      <w:sz w:val="16"/>
      <w:szCs w:val="16"/>
      <w:lang w:val="sq-AL"/>
    </w:rPr>
  </w:style>
  <w:style w:type="character" w:customStyle="1" w:styleId="longtext">
    <w:name w:val="long_text"/>
    <w:rsid w:val="00740678"/>
  </w:style>
  <w:style w:type="character" w:customStyle="1" w:styleId="shorttext">
    <w:name w:val="short_text"/>
    <w:basedOn w:val="DefaultParagraphFont"/>
    <w:rsid w:val="00740678"/>
  </w:style>
  <w:style w:type="character" w:styleId="Strong">
    <w:name w:val="Strong"/>
    <w:basedOn w:val="DefaultParagraphFont"/>
    <w:uiPriority w:val="22"/>
    <w:qFormat/>
    <w:rsid w:val="00740678"/>
    <w:rPr>
      <w:b/>
      <w:bCs/>
    </w:rPr>
  </w:style>
  <w:style w:type="character" w:styleId="SubtleEmphasis">
    <w:name w:val="Subtle Emphasis"/>
    <w:basedOn w:val="DefaultParagraphFont"/>
    <w:uiPriority w:val="19"/>
    <w:qFormat/>
    <w:rsid w:val="00740678"/>
    <w:rPr>
      <w:i/>
      <w:iCs/>
      <w:color w:val="808080" w:themeColor="text1" w:themeTint="7F"/>
    </w:rPr>
  </w:style>
  <w:style w:type="character" w:styleId="IntenseEmphasis">
    <w:name w:val="Intense Emphasis"/>
    <w:basedOn w:val="DefaultParagraphFont"/>
    <w:uiPriority w:val="21"/>
    <w:qFormat/>
    <w:rsid w:val="00740678"/>
    <w:rPr>
      <w:b/>
      <w:bCs/>
      <w:i/>
      <w:iCs/>
      <w:color w:val="5B9BD5" w:themeColor="accent1"/>
    </w:rPr>
  </w:style>
  <w:style w:type="paragraph" w:styleId="Quote">
    <w:name w:val="Quote"/>
    <w:basedOn w:val="Normal"/>
    <w:next w:val="Normal"/>
    <w:link w:val="QuoteChar"/>
    <w:uiPriority w:val="29"/>
    <w:qFormat/>
    <w:rsid w:val="00740678"/>
    <w:rPr>
      <w:rFonts w:eastAsia="MS Mincho"/>
      <w:i/>
      <w:iCs/>
      <w:color w:val="000000" w:themeColor="text1"/>
    </w:rPr>
  </w:style>
  <w:style w:type="character" w:customStyle="1" w:styleId="QuoteChar">
    <w:name w:val="Quote Char"/>
    <w:basedOn w:val="DefaultParagraphFont"/>
    <w:link w:val="Quote"/>
    <w:uiPriority w:val="29"/>
    <w:rsid w:val="00740678"/>
    <w:rPr>
      <w:rFonts w:eastAsia="MS Mincho"/>
      <w:i/>
      <w:iCs/>
      <w:color w:val="000000" w:themeColor="text1"/>
      <w:sz w:val="24"/>
      <w:szCs w:val="24"/>
      <w:lang w:val="sq-AL"/>
    </w:rPr>
  </w:style>
  <w:style w:type="paragraph" w:styleId="IntenseQuote">
    <w:name w:val="Intense Quote"/>
    <w:basedOn w:val="Normal"/>
    <w:next w:val="Normal"/>
    <w:link w:val="IntenseQuoteChar"/>
    <w:uiPriority w:val="30"/>
    <w:qFormat/>
    <w:rsid w:val="00740678"/>
    <w:pPr>
      <w:pBdr>
        <w:bottom w:val="single" w:sz="4" w:space="4" w:color="5B9BD5" w:themeColor="accent1"/>
      </w:pBdr>
      <w:spacing w:before="200" w:after="280"/>
      <w:ind w:left="936" w:right="936"/>
    </w:pPr>
    <w:rPr>
      <w:rFonts w:eastAsia="MS Mincho"/>
      <w:b/>
      <w:bCs/>
      <w:i/>
      <w:iCs/>
      <w:color w:val="5B9BD5" w:themeColor="accent1"/>
    </w:rPr>
  </w:style>
  <w:style w:type="character" w:customStyle="1" w:styleId="IntenseQuoteChar">
    <w:name w:val="Intense Quote Char"/>
    <w:basedOn w:val="DefaultParagraphFont"/>
    <w:link w:val="IntenseQuote"/>
    <w:uiPriority w:val="30"/>
    <w:rsid w:val="00740678"/>
    <w:rPr>
      <w:rFonts w:eastAsia="MS Mincho"/>
      <w:b/>
      <w:bCs/>
      <w:i/>
      <w:iCs/>
      <w:color w:val="5B9BD5" w:themeColor="accent1"/>
      <w:sz w:val="24"/>
      <w:szCs w:val="24"/>
      <w:lang w:val="sq-AL"/>
    </w:rPr>
  </w:style>
  <w:style w:type="character" w:styleId="SubtleReference">
    <w:name w:val="Subtle Reference"/>
    <w:basedOn w:val="DefaultParagraphFont"/>
    <w:uiPriority w:val="31"/>
    <w:qFormat/>
    <w:rsid w:val="00740678"/>
    <w:rPr>
      <w:smallCaps/>
      <w:color w:val="ED7D31" w:themeColor="accent2"/>
      <w:u w:val="single"/>
    </w:rPr>
  </w:style>
  <w:style w:type="character" w:styleId="IntenseReference">
    <w:name w:val="Intense Reference"/>
    <w:basedOn w:val="DefaultParagraphFont"/>
    <w:uiPriority w:val="32"/>
    <w:qFormat/>
    <w:rsid w:val="00740678"/>
    <w:rPr>
      <w:b/>
      <w:bCs/>
      <w:smallCaps/>
      <w:color w:val="ED7D31" w:themeColor="accent2"/>
      <w:spacing w:val="5"/>
      <w:u w:val="single"/>
    </w:rPr>
  </w:style>
  <w:style w:type="character" w:styleId="Emphasis">
    <w:name w:val="Emphasis"/>
    <w:basedOn w:val="DefaultParagraphFont"/>
    <w:qFormat/>
    <w:rsid w:val="00740678"/>
    <w:rPr>
      <w:i/>
      <w:iCs/>
    </w:rPr>
  </w:style>
  <w:style w:type="character" w:customStyle="1" w:styleId="CommentSubjectChar">
    <w:name w:val="Comment Subject Char"/>
    <w:basedOn w:val="CommentTextChar"/>
    <w:link w:val="CommentSubject"/>
    <w:uiPriority w:val="99"/>
    <w:semiHidden/>
    <w:rsid w:val="00740678"/>
    <w:rPr>
      <w:rFonts w:eastAsia="MS Mincho"/>
      <w:b/>
      <w:bCs/>
      <w:lang w:val="sq-AL"/>
    </w:rPr>
  </w:style>
  <w:style w:type="paragraph" w:styleId="CommentSubject">
    <w:name w:val="annotation subject"/>
    <w:basedOn w:val="CommentText"/>
    <w:next w:val="CommentText"/>
    <w:link w:val="CommentSubjectChar"/>
    <w:uiPriority w:val="99"/>
    <w:semiHidden/>
    <w:unhideWhenUsed/>
    <w:rsid w:val="00740678"/>
    <w:rPr>
      <w:b/>
      <w:bCs/>
    </w:rPr>
  </w:style>
  <w:style w:type="character" w:customStyle="1" w:styleId="CommentSubjectChar1">
    <w:name w:val="Comment Subject Char1"/>
    <w:basedOn w:val="CommentTextChar"/>
    <w:uiPriority w:val="99"/>
    <w:semiHidden/>
    <w:rsid w:val="00740678"/>
    <w:rPr>
      <w:rFonts w:eastAsia="MS Mincho"/>
      <w:b/>
      <w:bCs/>
      <w:lang w:val="sq-AL"/>
    </w:rPr>
  </w:style>
  <w:style w:type="table" w:styleId="TableGrid">
    <w:name w:val="Table Grid"/>
    <w:basedOn w:val="TableNormal"/>
    <w:uiPriority w:val="99"/>
    <w:rsid w:val="002D7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804AB"/>
    <w:rPr>
      <w:color w:val="605E5C"/>
      <w:shd w:val="clear" w:color="auto" w:fill="E1DFDD"/>
    </w:rPr>
  </w:style>
  <w:style w:type="paragraph" w:customStyle="1" w:styleId="isselectedend">
    <w:name w:val="isselectedend"/>
    <w:basedOn w:val="Normal"/>
    <w:rsid w:val="00735FB5"/>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5005">
      <w:bodyDiv w:val="1"/>
      <w:marLeft w:val="0"/>
      <w:marRight w:val="0"/>
      <w:marTop w:val="0"/>
      <w:marBottom w:val="0"/>
      <w:divBdr>
        <w:top w:val="none" w:sz="0" w:space="0" w:color="auto"/>
        <w:left w:val="none" w:sz="0" w:space="0" w:color="auto"/>
        <w:bottom w:val="none" w:sz="0" w:space="0" w:color="auto"/>
        <w:right w:val="none" w:sz="0" w:space="0" w:color="auto"/>
      </w:divBdr>
    </w:div>
    <w:div w:id="63377897">
      <w:bodyDiv w:val="1"/>
      <w:marLeft w:val="0"/>
      <w:marRight w:val="0"/>
      <w:marTop w:val="0"/>
      <w:marBottom w:val="0"/>
      <w:divBdr>
        <w:top w:val="none" w:sz="0" w:space="0" w:color="auto"/>
        <w:left w:val="none" w:sz="0" w:space="0" w:color="auto"/>
        <w:bottom w:val="none" w:sz="0" w:space="0" w:color="auto"/>
        <w:right w:val="none" w:sz="0" w:space="0" w:color="auto"/>
      </w:divBdr>
    </w:div>
    <w:div w:id="91442253">
      <w:bodyDiv w:val="1"/>
      <w:marLeft w:val="0"/>
      <w:marRight w:val="0"/>
      <w:marTop w:val="0"/>
      <w:marBottom w:val="0"/>
      <w:divBdr>
        <w:top w:val="none" w:sz="0" w:space="0" w:color="auto"/>
        <w:left w:val="none" w:sz="0" w:space="0" w:color="auto"/>
        <w:bottom w:val="none" w:sz="0" w:space="0" w:color="auto"/>
        <w:right w:val="none" w:sz="0" w:space="0" w:color="auto"/>
      </w:divBdr>
    </w:div>
    <w:div w:id="100686705">
      <w:bodyDiv w:val="1"/>
      <w:marLeft w:val="0"/>
      <w:marRight w:val="0"/>
      <w:marTop w:val="0"/>
      <w:marBottom w:val="0"/>
      <w:divBdr>
        <w:top w:val="none" w:sz="0" w:space="0" w:color="auto"/>
        <w:left w:val="none" w:sz="0" w:space="0" w:color="auto"/>
        <w:bottom w:val="none" w:sz="0" w:space="0" w:color="auto"/>
        <w:right w:val="none" w:sz="0" w:space="0" w:color="auto"/>
      </w:divBdr>
    </w:div>
    <w:div w:id="144203175">
      <w:bodyDiv w:val="1"/>
      <w:marLeft w:val="0"/>
      <w:marRight w:val="0"/>
      <w:marTop w:val="0"/>
      <w:marBottom w:val="0"/>
      <w:divBdr>
        <w:top w:val="none" w:sz="0" w:space="0" w:color="auto"/>
        <w:left w:val="none" w:sz="0" w:space="0" w:color="auto"/>
        <w:bottom w:val="none" w:sz="0" w:space="0" w:color="auto"/>
        <w:right w:val="none" w:sz="0" w:space="0" w:color="auto"/>
      </w:divBdr>
    </w:div>
    <w:div w:id="155343695">
      <w:bodyDiv w:val="1"/>
      <w:marLeft w:val="0"/>
      <w:marRight w:val="0"/>
      <w:marTop w:val="0"/>
      <w:marBottom w:val="0"/>
      <w:divBdr>
        <w:top w:val="none" w:sz="0" w:space="0" w:color="auto"/>
        <w:left w:val="none" w:sz="0" w:space="0" w:color="auto"/>
        <w:bottom w:val="none" w:sz="0" w:space="0" w:color="auto"/>
        <w:right w:val="none" w:sz="0" w:space="0" w:color="auto"/>
      </w:divBdr>
    </w:div>
    <w:div w:id="245456060">
      <w:bodyDiv w:val="1"/>
      <w:marLeft w:val="0"/>
      <w:marRight w:val="0"/>
      <w:marTop w:val="0"/>
      <w:marBottom w:val="0"/>
      <w:divBdr>
        <w:top w:val="none" w:sz="0" w:space="0" w:color="auto"/>
        <w:left w:val="none" w:sz="0" w:space="0" w:color="auto"/>
        <w:bottom w:val="none" w:sz="0" w:space="0" w:color="auto"/>
        <w:right w:val="none" w:sz="0" w:space="0" w:color="auto"/>
      </w:divBdr>
    </w:div>
    <w:div w:id="321273093">
      <w:bodyDiv w:val="1"/>
      <w:marLeft w:val="0"/>
      <w:marRight w:val="0"/>
      <w:marTop w:val="0"/>
      <w:marBottom w:val="0"/>
      <w:divBdr>
        <w:top w:val="none" w:sz="0" w:space="0" w:color="auto"/>
        <w:left w:val="none" w:sz="0" w:space="0" w:color="auto"/>
        <w:bottom w:val="none" w:sz="0" w:space="0" w:color="auto"/>
        <w:right w:val="none" w:sz="0" w:space="0" w:color="auto"/>
      </w:divBdr>
    </w:div>
    <w:div w:id="352614681">
      <w:bodyDiv w:val="1"/>
      <w:marLeft w:val="0"/>
      <w:marRight w:val="0"/>
      <w:marTop w:val="0"/>
      <w:marBottom w:val="0"/>
      <w:divBdr>
        <w:top w:val="none" w:sz="0" w:space="0" w:color="auto"/>
        <w:left w:val="none" w:sz="0" w:space="0" w:color="auto"/>
        <w:bottom w:val="none" w:sz="0" w:space="0" w:color="auto"/>
        <w:right w:val="none" w:sz="0" w:space="0" w:color="auto"/>
      </w:divBdr>
    </w:div>
    <w:div w:id="439495204">
      <w:bodyDiv w:val="1"/>
      <w:marLeft w:val="0"/>
      <w:marRight w:val="0"/>
      <w:marTop w:val="0"/>
      <w:marBottom w:val="0"/>
      <w:divBdr>
        <w:top w:val="none" w:sz="0" w:space="0" w:color="auto"/>
        <w:left w:val="none" w:sz="0" w:space="0" w:color="auto"/>
        <w:bottom w:val="none" w:sz="0" w:space="0" w:color="auto"/>
        <w:right w:val="none" w:sz="0" w:space="0" w:color="auto"/>
      </w:divBdr>
    </w:div>
    <w:div w:id="496305313">
      <w:bodyDiv w:val="1"/>
      <w:marLeft w:val="0"/>
      <w:marRight w:val="0"/>
      <w:marTop w:val="0"/>
      <w:marBottom w:val="0"/>
      <w:divBdr>
        <w:top w:val="none" w:sz="0" w:space="0" w:color="auto"/>
        <w:left w:val="none" w:sz="0" w:space="0" w:color="auto"/>
        <w:bottom w:val="none" w:sz="0" w:space="0" w:color="auto"/>
        <w:right w:val="none" w:sz="0" w:space="0" w:color="auto"/>
      </w:divBdr>
    </w:div>
    <w:div w:id="599457975">
      <w:bodyDiv w:val="1"/>
      <w:marLeft w:val="0"/>
      <w:marRight w:val="0"/>
      <w:marTop w:val="0"/>
      <w:marBottom w:val="0"/>
      <w:divBdr>
        <w:top w:val="none" w:sz="0" w:space="0" w:color="auto"/>
        <w:left w:val="none" w:sz="0" w:space="0" w:color="auto"/>
        <w:bottom w:val="none" w:sz="0" w:space="0" w:color="auto"/>
        <w:right w:val="none" w:sz="0" w:space="0" w:color="auto"/>
      </w:divBdr>
    </w:div>
    <w:div w:id="615718365">
      <w:bodyDiv w:val="1"/>
      <w:marLeft w:val="0"/>
      <w:marRight w:val="0"/>
      <w:marTop w:val="0"/>
      <w:marBottom w:val="0"/>
      <w:divBdr>
        <w:top w:val="none" w:sz="0" w:space="0" w:color="auto"/>
        <w:left w:val="none" w:sz="0" w:space="0" w:color="auto"/>
        <w:bottom w:val="none" w:sz="0" w:space="0" w:color="auto"/>
        <w:right w:val="none" w:sz="0" w:space="0" w:color="auto"/>
      </w:divBdr>
    </w:div>
    <w:div w:id="635063773">
      <w:bodyDiv w:val="1"/>
      <w:marLeft w:val="0"/>
      <w:marRight w:val="0"/>
      <w:marTop w:val="0"/>
      <w:marBottom w:val="0"/>
      <w:divBdr>
        <w:top w:val="none" w:sz="0" w:space="0" w:color="auto"/>
        <w:left w:val="none" w:sz="0" w:space="0" w:color="auto"/>
        <w:bottom w:val="none" w:sz="0" w:space="0" w:color="auto"/>
        <w:right w:val="none" w:sz="0" w:space="0" w:color="auto"/>
      </w:divBdr>
    </w:div>
    <w:div w:id="638924696">
      <w:bodyDiv w:val="1"/>
      <w:marLeft w:val="0"/>
      <w:marRight w:val="0"/>
      <w:marTop w:val="0"/>
      <w:marBottom w:val="0"/>
      <w:divBdr>
        <w:top w:val="none" w:sz="0" w:space="0" w:color="auto"/>
        <w:left w:val="none" w:sz="0" w:space="0" w:color="auto"/>
        <w:bottom w:val="none" w:sz="0" w:space="0" w:color="auto"/>
        <w:right w:val="none" w:sz="0" w:space="0" w:color="auto"/>
      </w:divBdr>
    </w:div>
    <w:div w:id="743799558">
      <w:bodyDiv w:val="1"/>
      <w:marLeft w:val="0"/>
      <w:marRight w:val="0"/>
      <w:marTop w:val="0"/>
      <w:marBottom w:val="0"/>
      <w:divBdr>
        <w:top w:val="none" w:sz="0" w:space="0" w:color="auto"/>
        <w:left w:val="none" w:sz="0" w:space="0" w:color="auto"/>
        <w:bottom w:val="none" w:sz="0" w:space="0" w:color="auto"/>
        <w:right w:val="none" w:sz="0" w:space="0" w:color="auto"/>
      </w:divBdr>
    </w:div>
    <w:div w:id="851921035">
      <w:bodyDiv w:val="1"/>
      <w:marLeft w:val="0"/>
      <w:marRight w:val="0"/>
      <w:marTop w:val="0"/>
      <w:marBottom w:val="0"/>
      <w:divBdr>
        <w:top w:val="none" w:sz="0" w:space="0" w:color="auto"/>
        <w:left w:val="none" w:sz="0" w:space="0" w:color="auto"/>
        <w:bottom w:val="none" w:sz="0" w:space="0" w:color="auto"/>
        <w:right w:val="none" w:sz="0" w:space="0" w:color="auto"/>
      </w:divBdr>
    </w:div>
    <w:div w:id="857499077">
      <w:bodyDiv w:val="1"/>
      <w:marLeft w:val="0"/>
      <w:marRight w:val="0"/>
      <w:marTop w:val="0"/>
      <w:marBottom w:val="0"/>
      <w:divBdr>
        <w:top w:val="none" w:sz="0" w:space="0" w:color="auto"/>
        <w:left w:val="none" w:sz="0" w:space="0" w:color="auto"/>
        <w:bottom w:val="none" w:sz="0" w:space="0" w:color="auto"/>
        <w:right w:val="none" w:sz="0" w:space="0" w:color="auto"/>
      </w:divBdr>
    </w:div>
    <w:div w:id="1029767992">
      <w:bodyDiv w:val="1"/>
      <w:marLeft w:val="0"/>
      <w:marRight w:val="0"/>
      <w:marTop w:val="0"/>
      <w:marBottom w:val="0"/>
      <w:divBdr>
        <w:top w:val="none" w:sz="0" w:space="0" w:color="auto"/>
        <w:left w:val="none" w:sz="0" w:space="0" w:color="auto"/>
        <w:bottom w:val="none" w:sz="0" w:space="0" w:color="auto"/>
        <w:right w:val="none" w:sz="0" w:space="0" w:color="auto"/>
      </w:divBdr>
      <w:divsChild>
        <w:div w:id="1283809203">
          <w:marLeft w:val="0"/>
          <w:marRight w:val="0"/>
          <w:marTop w:val="120"/>
          <w:marBottom w:val="0"/>
          <w:divBdr>
            <w:top w:val="none" w:sz="0" w:space="0" w:color="auto"/>
            <w:left w:val="none" w:sz="0" w:space="0" w:color="auto"/>
            <w:bottom w:val="none" w:sz="0" w:space="0" w:color="auto"/>
            <w:right w:val="none" w:sz="0" w:space="0" w:color="auto"/>
          </w:divBdr>
          <w:divsChild>
            <w:div w:id="948665625">
              <w:marLeft w:val="0"/>
              <w:marRight w:val="0"/>
              <w:marTop w:val="0"/>
              <w:marBottom w:val="0"/>
              <w:divBdr>
                <w:top w:val="none" w:sz="0" w:space="0" w:color="auto"/>
                <w:left w:val="none" w:sz="0" w:space="0" w:color="auto"/>
                <w:bottom w:val="none" w:sz="0" w:space="0" w:color="auto"/>
                <w:right w:val="none" w:sz="0" w:space="0" w:color="auto"/>
              </w:divBdr>
            </w:div>
          </w:divsChild>
        </w:div>
        <w:div w:id="600258686">
          <w:marLeft w:val="0"/>
          <w:marRight w:val="0"/>
          <w:marTop w:val="120"/>
          <w:marBottom w:val="0"/>
          <w:divBdr>
            <w:top w:val="none" w:sz="0" w:space="0" w:color="auto"/>
            <w:left w:val="none" w:sz="0" w:space="0" w:color="auto"/>
            <w:bottom w:val="none" w:sz="0" w:space="0" w:color="auto"/>
            <w:right w:val="none" w:sz="0" w:space="0" w:color="auto"/>
          </w:divBdr>
          <w:divsChild>
            <w:div w:id="1927498851">
              <w:marLeft w:val="0"/>
              <w:marRight w:val="0"/>
              <w:marTop w:val="0"/>
              <w:marBottom w:val="0"/>
              <w:divBdr>
                <w:top w:val="none" w:sz="0" w:space="0" w:color="auto"/>
                <w:left w:val="none" w:sz="0" w:space="0" w:color="auto"/>
                <w:bottom w:val="none" w:sz="0" w:space="0" w:color="auto"/>
                <w:right w:val="none" w:sz="0" w:space="0" w:color="auto"/>
              </w:divBdr>
            </w:div>
          </w:divsChild>
        </w:div>
        <w:div w:id="1327366951">
          <w:marLeft w:val="0"/>
          <w:marRight w:val="0"/>
          <w:marTop w:val="120"/>
          <w:marBottom w:val="0"/>
          <w:divBdr>
            <w:top w:val="none" w:sz="0" w:space="0" w:color="auto"/>
            <w:left w:val="none" w:sz="0" w:space="0" w:color="auto"/>
            <w:bottom w:val="none" w:sz="0" w:space="0" w:color="auto"/>
            <w:right w:val="none" w:sz="0" w:space="0" w:color="auto"/>
          </w:divBdr>
          <w:divsChild>
            <w:div w:id="1475638095">
              <w:marLeft w:val="0"/>
              <w:marRight w:val="0"/>
              <w:marTop w:val="0"/>
              <w:marBottom w:val="0"/>
              <w:divBdr>
                <w:top w:val="none" w:sz="0" w:space="0" w:color="auto"/>
                <w:left w:val="none" w:sz="0" w:space="0" w:color="auto"/>
                <w:bottom w:val="none" w:sz="0" w:space="0" w:color="auto"/>
                <w:right w:val="none" w:sz="0" w:space="0" w:color="auto"/>
              </w:divBdr>
            </w:div>
          </w:divsChild>
        </w:div>
        <w:div w:id="224068076">
          <w:marLeft w:val="0"/>
          <w:marRight w:val="0"/>
          <w:marTop w:val="120"/>
          <w:marBottom w:val="0"/>
          <w:divBdr>
            <w:top w:val="none" w:sz="0" w:space="0" w:color="auto"/>
            <w:left w:val="none" w:sz="0" w:space="0" w:color="auto"/>
            <w:bottom w:val="none" w:sz="0" w:space="0" w:color="auto"/>
            <w:right w:val="none" w:sz="0" w:space="0" w:color="auto"/>
          </w:divBdr>
          <w:divsChild>
            <w:div w:id="191689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74092">
      <w:bodyDiv w:val="1"/>
      <w:marLeft w:val="0"/>
      <w:marRight w:val="0"/>
      <w:marTop w:val="0"/>
      <w:marBottom w:val="0"/>
      <w:divBdr>
        <w:top w:val="none" w:sz="0" w:space="0" w:color="auto"/>
        <w:left w:val="none" w:sz="0" w:space="0" w:color="auto"/>
        <w:bottom w:val="none" w:sz="0" w:space="0" w:color="auto"/>
        <w:right w:val="none" w:sz="0" w:space="0" w:color="auto"/>
      </w:divBdr>
    </w:div>
    <w:div w:id="1087271294">
      <w:bodyDiv w:val="1"/>
      <w:marLeft w:val="0"/>
      <w:marRight w:val="0"/>
      <w:marTop w:val="0"/>
      <w:marBottom w:val="0"/>
      <w:divBdr>
        <w:top w:val="none" w:sz="0" w:space="0" w:color="auto"/>
        <w:left w:val="none" w:sz="0" w:space="0" w:color="auto"/>
        <w:bottom w:val="none" w:sz="0" w:space="0" w:color="auto"/>
        <w:right w:val="none" w:sz="0" w:space="0" w:color="auto"/>
      </w:divBdr>
    </w:div>
    <w:div w:id="1288001074">
      <w:bodyDiv w:val="1"/>
      <w:marLeft w:val="0"/>
      <w:marRight w:val="0"/>
      <w:marTop w:val="0"/>
      <w:marBottom w:val="0"/>
      <w:divBdr>
        <w:top w:val="none" w:sz="0" w:space="0" w:color="auto"/>
        <w:left w:val="none" w:sz="0" w:space="0" w:color="auto"/>
        <w:bottom w:val="none" w:sz="0" w:space="0" w:color="auto"/>
        <w:right w:val="none" w:sz="0" w:space="0" w:color="auto"/>
      </w:divBdr>
    </w:div>
    <w:div w:id="1487085800">
      <w:bodyDiv w:val="1"/>
      <w:marLeft w:val="0"/>
      <w:marRight w:val="0"/>
      <w:marTop w:val="0"/>
      <w:marBottom w:val="0"/>
      <w:divBdr>
        <w:top w:val="none" w:sz="0" w:space="0" w:color="auto"/>
        <w:left w:val="none" w:sz="0" w:space="0" w:color="auto"/>
        <w:bottom w:val="none" w:sz="0" w:space="0" w:color="auto"/>
        <w:right w:val="none" w:sz="0" w:space="0" w:color="auto"/>
      </w:divBdr>
    </w:div>
    <w:div w:id="1686637624">
      <w:bodyDiv w:val="1"/>
      <w:marLeft w:val="0"/>
      <w:marRight w:val="0"/>
      <w:marTop w:val="0"/>
      <w:marBottom w:val="0"/>
      <w:divBdr>
        <w:top w:val="none" w:sz="0" w:space="0" w:color="auto"/>
        <w:left w:val="none" w:sz="0" w:space="0" w:color="auto"/>
        <w:bottom w:val="none" w:sz="0" w:space="0" w:color="auto"/>
        <w:right w:val="none" w:sz="0" w:space="0" w:color="auto"/>
      </w:divBdr>
    </w:div>
    <w:div w:id="1764178812">
      <w:bodyDiv w:val="1"/>
      <w:marLeft w:val="0"/>
      <w:marRight w:val="0"/>
      <w:marTop w:val="0"/>
      <w:marBottom w:val="0"/>
      <w:divBdr>
        <w:top w:val="none" w:sz="0" w:space="0" w:color="auto"/>
        <w:left w:val="none" w:sz="0" w:space="0" w:color="auto"/>
        <w:bottom w:val="none" w:sz="0" w:space="0" w:color="auto"/>
        <w:right w:val="none" w:sz="0" w:space="0" w:color="auto"/>
      </w:divBdr>
    </w:div>
    <w:div w:id="1821388963">
      <w:bodyDiv w:val="1"/>
      <w:marLeft w:val="0"/>
      <w:marRight w:val="0"/>
      <w:marTop w:val="0"/>
      <w:marBottom w:val="0"/>
      <w:divBdr>
        <w:top w:val="none" w:sz="0" w:space="0" w:color="auto"/>
        <w:left w:val="none" w:sz="0" w:space="0" w:color="auto"/>
        <w:bottom w:val="none" w:sz="0" w:space="0" w:color="auto"/>
        <w:right w:val="none" w:sz="0" w:space="0" w:color="auto"/>
      </w:divBdr>
    </w:div>
    <w:div w:id="2043742284">
      <w:bodyDiv w:val="1"/>
      <w:marLeft w:val="0"/>
      <w:marRight w:val="0"/>
      <w:marTop w:val="0"/>
      <w:marBottom w:val="0"/>
      <w:divBdr>
        <w:top w:val="none" w:sz="0" w:space="0" w:color="auto"/>
        <w:left w:val="none" w:sz="0" w:space="0" w:color="auto"/>
        <w:bottom w:val="none" w:sz="0" w:space="0" w:color="auto"/>
        <w:right w:val="none" w:sz="0" w:space="0" w:color="auto"/>
      </w:divBdr>
    </w:div>
    <w:div w:id="208957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line.rks-gov.net/wp-content/uploads/2026/08/Draf-buxheti-2026-27-PDF.pdf" TargetMode="External"/><Relationship Id="rId18" Type="http://schemas.openxmlformats.org/officeDocument/2006/relationships/hyperlink" Target="https://kline.rks-gov.net/wp-content/uploads/2026/09/PROCESVERBAL-TAKIMI-5-pdf.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line.rks-gov.net/wp-content/uploads/2026/09/PROCESVERBAL-TAKIMI-8-pdf.pdf" TargetMode="External"/><Relationship Id="rId7" Type="http://schemas.openxmlformats.org/officeDocument/2006/relationships/endnotes" Target="endnotes.xml"/><Relationship Id="rId12" Type="http://schemas.openxmlformats.org/officeDocument/2006/relationships/hyperlink" Target="https://kline.rks-gov.net/wp-content/uploads/2026/08/Njoftimi-Gj-Shqipe-1.pdf" TargetMode="External"/><Relationship Id="rId17" Type="http://schemas.openxmlformats.org/officeDocument/2006/relationships/hyperlink" Target="https://kline.rks-gov.net/wp-content/uploads/2026/09/PROCESVERBAL-TAKIMI-4-pdf.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line.rks-gov.net/wp-content/uploads/2026/09/PROCESVERBAL-TAKIMI-3-pdf.pdf" TargetMode="External"/><Relationship Id="rId20" Type="http://schemas.openxmlformats.org/officeDocument/2006/relationships/hyperlink" Target="https://kline.rks-gov.net/wp-content/uploads/2026/09/PROCESVERBAL-TAKIMI-7-pdf.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line.rks-gov.net/wp-content/uploads/2026/05/NJOFTIM-PER-DEGJIME-BUXHETORE-Shqip.pdf" TargetMode="External"/><Relationship Id="rId24" Type="http://schemas.openxmlformats.org/officeDocument/2006/relationships/hyperlink" Target="https://kline.rks-gov.net/wp-content/uploads/2026/09/PROCESVERBAL-TAKIMI-11-pdf.pdf" TargetMode="External"/><Relationship Id="rId5" Type="http://schemas.openxmlformats.org/officeDocument/2006/relationships/webSettings" Target="webSettings.xml"/><Relationship Id="rId15" Type="http://schemas.openxmlformats.org/officeDocument/2006/relationships/hyperlink" Target="https://kline.rks-gov.net/wp-content/uploads/2026/09/PROCESVERBAL-TAKIMI-2-pdf.pdf" TargetMode="External"/><Relationship Id="rId23" Type="http://schemas.openxmlformats.org/officeDocument/2006/relationships/hyperlink" Target="https://kline.rks-gov.net/wp-content/uploads/2026/09/PROCESVERBAL-TAKIMI-10-pdf.pdf" TargetMode="External"/><Relationship Id="rId10" Type="http://schemas.openxmlformats.org/officeDocument/2006/relationships/hyperlink" Target="https://kline.rks-gov.net/wp-content/uploads/2026/08/Draft-Plani-i-Buxhetit-Komunal-te-Klines-per-vitin-2027-2029-1.docx" TargetMode="External"/><Relationship Id="rId19" Type="http://schemas.openxmlformats.org/officeDocument/2006/relationships/hyperlink" Target="https://kline.rks-gov.net/wp-content/uploads/2026/09/PROCESVERBAL-TAKIMI-6-pdf.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kline.rks-gov.net/wp-content/uploads/2026/09/PROCESVERBAL-TAKIMI-1-pdf.pdf" TargetMode="External"/><Relationship Id="rId22" Type="http://schemas.openxmlformats.org/officeDocument/2006/relationships/hyperlink" Target="https://kline.rks-gov.net/wp-content/uploads/2026/09/PROCESVERBAL-TAKIMI-9-pdf.pdf"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ora.Tafili\Desktop\Emblema%20e%20Komun&#235;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5D0E8-C76C-47CB-9DB7-9BE48E52E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Emblema e Komunës</Template>
  <TotalTime>2</TotalTime>
  <Pages>34</Pages>
  <Words>11843</Words>
  <Characters>67511</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Halil BEKAJ</vt:lpstr>
    </vt:vector>
  </TitlesOfParts>
  <Company>ArtHOUSE.Co.LTD</Company>
  <LinksUpToDate>false</LinksUpToDate>
  <CharactersWithSpaces>79196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Halil BEKAJ</dc:title>
  <dc:subject>Halil BEKAJ</dc:subject>
  <dc:creator>Vlora Tafili</dc:creator>
  <cp:keywords>Halil BEKAJ</cp:keywords>
  <dc:description>Halil BEKAJ</dc:description>
  <cp:lastModifiedBy>Egzon Sejdiu</cp:lastModifiedBy>
  <cp:revision>2</cp:revision>
  <cp:lastPrinted>2026-09-22T07:44:00Z</cp:lastPrinted>
  <dcterms:created xsi:type="dcterms:W3CDTF">2026-09-24T08:29:00Z</dcterms:created>
  <dcterms:modified xsi:type="dcterms:W3CDTF">2026-09-24T08:29:00Z</dcterms:modified>
  <cp:category>Halil BEKAJ</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11787649-270c-4f78-ae67-da53344e1647</vt:lpwstr>
  </property>
</Properties>
</file>